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9CD" w:rsidRDefault="002829CD">
      <w:pPr>
        <w:pStyle w:val="BodyText"/>
        <w:spacing w:before="9" w:after="1"/>
        <w:rPr>
          <w:rFonts w:ascii="Times New Roman"/>
          <w:sz w:val="12"/>
        </w:rPr>
      </w:pPr>
    </w:p>
    <w:p w:rsidR="002829CD" w:rsidRDefault="000B49EF">
      <w:pPr>
        <w:pStyle w:val="BodyText"/>
        <w:ind w:left="6095"/>
        <w:rPr>
          <w:rFonts w:ascii="Times New Roman"/>
          <w:sz w:val="20"/>
        </w:rPr>
      </w:pPr>
      <w:r>
        <w:rPr>
          <w:rFonts w:ascii="Times New Roman"/>
          <w:noProof/>
          <w:sz w:val="20"/>
          <w:lang w:val="en-NZ" w:eastAsia="en-NZ"/>
        </w:rPr>
        <w:drawing>
          <wp:inline distT="0" distB="0" distL="0" distR="0">
            <wp:extent cx="1542852" cy="1571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542852" cy="157162"/>
                    </a:xfrm>
                    <a:prstGeom prst="rect">
                      <a:avLst/>
                    </a:prstGeom>
                  </pic:spPr>
                </pic:pic>
              </a:graphicData>
            </a:graphic>
          </wp:inline>
        </w:drawing>
      </w:r>
    </w:p>
    <w:p w:rsidR="002829CD" w:rsidRDefault="002829CD">
      <w:pPr>
        <w:pStyle w:val="BodyText"/>
        <w:rPr>
          <w:rFonts w:ascii="Times New Roman"/>
          <w:sz w:val="20"/>
        </w:rPr>
      </w:pPr>
    </w:p>
    <w:p w:rsidR="002829CD" w:rsidRDefault="002829CD">
      <w:pPr>
        <w:pStyle w:val="BodyText"/>
        <w:spacing w:before="2"/>
        <w:rPr>
          <w:rFonts w:ascii="Times New Roman"/>
          <w:sz w:val="27"/>
        </w:rPr>
      </w:pPr>
    </w:p>
    <w:p w:rsidR="002829CD" w:rsidRDefault="000B49EF">
      <w:pPr>
        <w:spacing w:before="266" w:line="196" w:lineRule="auto"/>
        <w:ind w:left="104" w:right="855"/>
        <w:rPr>
          <w:rFonts w:ascii="Z@R5FC4.tmp"/>
          <w:b/>
          <w:sz w:val="68"/>
        </w:rPr>
      </w:pPr>
      <w:r>
        <w:rPr>
          <w:rFonts w:ascii="Z@R5FC4.tmp"/>
          <w:b/>
          <w:color w:val="712C86"/>
          <w:sz w:val="68"/>
        </w:rPr>
        <w:t>Household Food Insecurity Among Children: New Zealand Health Survey</w:t>
      </w:r>
    </w:p>
    <w:p w:rsidR="002829CD" w:rsidRDefault="000B49EF">
      <w:pPr>
        <w:spacing w:before="287"/>
        <w:ind w:left="104"/>
        <w:rPr>
          <w:rFonts w:ascii="Z@R5FC4.tmp"/>
          <w:b/>
          <w:sz w:val="68"/>
        </w:rPr>
      </w:pPr>
      <w:r>
        <w:rPr>
          <w:rFonts w:ascii="Z@R5FC4.tmp"/>
          <w:b/>
          <w:color w:val="712C86"/>
          <w:sz w:val="68"/>
        </w:rPr>
        <w:t>Summary of Findings</w:t>
      </w: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0B49EF">
      <w:pPr>
        <w:pStyle w:val="BodyText"/>
        <w:spacing w:before="2"/>
        <w:rPr>
          <w:rFonts w:ascii="Z@R5FC4.tmp"/>
          <w:b/>
          <w:sz w:val="29"/>
        </w:rPr>
      </w:pPr>
      <w:r>
        <w:rPr>
          <w:noProof/>
          <w:lang w:val="en-NZ" w:eastAsia="en-NZ"/>
        </w:rPr>
        <w:drawing>
          <wp:anchor distT="0" distB="0" distL="0" distR="0" simplePos="0" relativeHeight="251645952" behindDoc="0" locked="0" layoutInCell="1" allowOverlap="1">
            <wp:simplePos x="0" y="0"/>
            <wp:positionH relativeFrom="page">
              <wp:posOffset>1044003</wp:posOffset>
            </wp:positionH>
            <wp:positionV relativeFrom="paragraph">
              <wp:posOffset>277085</wp:posOffset>
            </wp:positionV>
            <wp:extent cx="5043647" cy="13258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043647" cy="1325879"/>
                    </a:xfrm>
                    <a:prstGeom prst="rect">
                      <a:avLst/>
                    </a:prstGeom>
                  </pic:spPr>
                </pic:pic>
              </a:graphicData>
            </a:graphic>
          </wp:anchor>
        </w:drawing>
      </w:r>
    </w:p>
    <w:p w:rsidR="002829CD" w:rsidRDefault="002829CD">
      <w:pPr>
        <w:pStyle w:val="BodyText"/>
        <w:rPr>
          <w:rFonts w:ascii="Z@R5FC4.tmp"/>
          <w:b/>
          <w:sz w:val="92"/>
        </w:rPr>
      </w:pPr>
    </w:p>
    <w:p w:rsidR="002829CD" w:rsidRDefault="002829CD">
      <w:pPr>
        <w:pStyle w:val="BodyText"/>
        <w:rPr>
          <w:rFonts w:ascii="Z@R5FC4.tmp"/>
          <w:b/>
          <w:sz w:val="92"/>
        </w:rPr>
      </w:pPr>
    </w:p>
    <w:p w:rsidR="002829CD" w:rsidRDefault="002829CD">
      <w:pPr>
        <w:pStyle w:val="BodyText"/>
        <w:spacing w:before="12"/>
        <w:rPr>
          <w:rFonts w:ascii="Z@R5FC4.tmp"/>
          <w:b/>
          <w:sz w:val="121"/>
        </w:rPr>
      </w:pPr>
    </w:p>
    <w:p w:rsidR="002829CD" w:rsidRDefault="003603DD">
      <w:pPr>
        <w:pStyle w:val="Heading3"/>
        <w:rPr>
          <w:rFonts w:ascii="Z@R5FC4.tmp"/>
          <w:b/>
        </w:rPr>
      </w:pPr>
      <w:r>
        <w:rPr>
          <w:noProof/>
          <w:lang w:val="en-NZ" w:eastAsia="en-NZ"/>
        </w:rPr>
        <mc:AlternateContent>
          <mc:Choice Requires="wps">
            <w:drawing>
              <wp:anchor distT="0" distB="0" distL="0" distR="0" simplePos="0" relativeHeight="251646976" behindDoc="0" locked="0" layoutInCell="1" allowOverlap="1">
                <wp:simplePos x="0" y="0"/>
                <wp:positionH relativeFrom="page">
                  <wp:posOffset>1370965</wp:posOffset>
                </wp:positionH>
                <wp:positionV relativeFrom="paragraph">
                  <wp:posOffset>297180</wp:posOffset>
                </wp:positionV>
                <wp:extent cx="5663565" cy="364490"/>
                <wp:effectExtent l="0" t="1270" r="4445" b="0"/>
                <wp:wrapTopAndBottom/>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3565"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36903" id="Rectangle 207" o:spid="_x0000_s1026" style="position:absolute;margin-left:107.95pt;margin-top:23.4pt;width:445.95pt;height:28.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" stroked="f">
                <w10:wrap type="topAndBottom" anchorx="page"/>
              </v:rect>
            </w:pict>
          </mc:Fallback>
        </mc:AlternateContent>
      </w:r>
      <w:r>
        <w:rPr>
          <w:noProof/>
          <w:lang w:val="en-NZ" w:eastAsia="en-NZ"/>
        </w:rPr>
        <mc:AlternateContent>
          <mc:Choice Requires="wps">
            <w:drawing>
              <wp:anchor distT="0" distB="0" distL="114300" distR="114300" simplePos="0" relativeHeight="251659264" behindDoc="1" locked="0" layoutInCell="1" allowOverlap="1">
                <wp:simplePos x="0" y="0"/>
                <wp:positionH relativeFrom="page">
                  <wp:posOffset>1426845</wp:posOffset>
                </wp:positionH>
                <wp:positionV relativeFrom="paragraph">
                  <wp:posOffset>410845</wp:posOffset>
                </wp:positionV>
                <wp:extent cx="5309235" cy="162560"/>
                <wp:effectExtent l="0" t="635" r="0" b="0"/>
                <wp:wrapNone/>
                <wp:docPr id="1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tabs>
                                <w:tab w:val="left" w:pos="8297"/>
                              </w:tabs>
                              <w:spacing w:line="252" w:lineRule="exact"/>
                              <w:rPr>
                                <w:rFonts w:ascii="Calibri"/>
                                <w:b/>
                                <w:sz w:val="20"/>
                              </w:rPr>
                            </w:pPr>
                            <w:r>
                              <w:rPr>
                                <w:position w:val="1"/>
                                <w:sz w:val="18"/>
                              </w:rPr>
                              <w:t>Household Food Insecurity Among Children: New Zealand Health Survey: Summary</w:t>
                            </w:r>
                            <w:r>
                              <w:rPr>
                                <w:spacing w:val="-9"/>
                                <w:position w:val="1"/>
                                <w:sz w:val="18"/>
                              </w:rPr>
                              <w:t xml:space="preserve"> </w:t>
                            </w:r>
                            <w:r>
                              <w:rPr>
                                <w:position w:val="1"/>
                                <w:sz w:val="18"/>
                              </w:rPr>
                              <w:t>of</w:t>
                            </w:r>
                            <w:r>
                              <w:rPr>
                                <w:spacing w:val="-1"/>
                                <w:position w:val="1"/>
                                <w:sz w:val="18"/>
                              </w:rPr>
                              <w:t xml:space="preserve"> </w:t>
                            </w:r>
                            <w:r>
                              <w:rPr>
                                <w:position w:val="1"/>
                                <w:sz w:val="18"/>
                              </w:rPr>
                              <w:t>findings</w:t>
                            </w:r>
                            <w:r>
                              <w:rPr>
                                <w:position w:val="1"/>
                                <w:sz w:val="18"/>
                              </w:rPr>
                              <w:tab/>
                            </w:r>
                            <w:r>
                              <w:rPr>
                                <w:rFonts w:ascii="Calibri"/>
                                <w:b/>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left:0;text-align:left;margin-left:112.35pt;margin-top:32.35pt;width:418.05pt;height:1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1sgIAAK0FAAAOAAAAZHJzL2Uyb0RvYy54bWysVNuOmzAQfa/Uf7D8znIJs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" filled="f" stroked="f">
                <v:textbox inset="0,0,0,0">
                  <w:txbxContent>
                    <w:p w:rsidR="000B49EF" w:rsidRDefault="000B49EF">
                      <w:pPr>
                        <w:tabs>
                          <w:tab w:val="left" w:pos="8297"/>
                        </w:tabs>
                        <w:spacing w:line="252" w:lineRule="exact"/>
                        <w:rPr>
                          <w:rFonts w:ascii="Calibri"/>
                          <w:b/>
                          <w:sz w:val="20"/>
                        </w:rPr>
                      </w:pPr>
                      <w:r>
                        <w:rPr>
                          <w:position w:val="1"/>
                          <w:sz w:val="18"/>
                        </w:rPr>
                        <w:t>Household Food Insecurity Among Children: New Zealand Health Survey: Summary</w:t>
                      </w:r>
                      <w:r>
                        <w:rPr>
                          <w:spacing w:val="-9"/>
                          <w:position w:val="1"/>
                          <w:sz w:val="18"/>
                        </w:rPr>
                        <w:t xml:space="preserve"> </w:t>
                      </w:r>
                      <w:r>
                        <w:rPr>
                          <w:position w:val="1"/>
                          <w:sz w:val="18"/>
                        </w:rPr>
                        <w:t>of</w:t>
                      </w:r>
                      <w:r>
                        <w:rPr>
                          <w:spacing w:val="-1"/>
                          <w:position w:val="1"/>
                          <w:sz w:val="18"/>
                        </w:rPr>
                        <w:t xml:space="preserve"> </w:t>
                      </w:r>
                      <w:r>
                        <w:rPr>
                          <w:position w:val="1"/>
                          <w:sz w:val="18"/>
                        </w:rPr>
                        <w:t>findings</w:t>
                      </w:r>
                      <w:r>
                        <w:rPr>
                          <w:position w:val="1"/>
                          <w:sz w:val="18"/>
                        </w:rPr>
                        <w:tab/>
                      </w:r>
                      <w:r>
                        <w:rPr>
                          <w:rFonts w:ascii="Calibri"/>
                          <w:b/>
                          <w:sz w:val="20"/>
                        </w:rPr>
                        <w:t>I</w:t>
                      </w:r>
                    </w:p>
                  </w:txbxContent>
                </v:textbox>
                <w10:wrap anchorx="page"/>
              </v:shape>
            </w:pict>
          </mc:Fallback>
        </mc:AlternateContent>
      </w:r>
      <w:r>
        <w:rPr>
          <w:noProof/>
          <w:lang w:val="en-NZ" w:eastAsia="en-NZ"/>
        </w:rPr>
        <mc:AlternateContent>
          <mc:Choice Requires="wpg">
            <w:drawing>
              <wp:anchor distT="0" distB="0" distL="114300" distR="114300" simplePos="0" relativeHeight="251648000" behindDoc="0" locked="0" layoutInCell="1" allowOverlap="1">
                <wp:simplePos x="0" y="0"/>
                <wp:positionH relativeFrom="page">
                  <wp:posOffset>4860925</wp:posOffset>
                </wp:positionH>
                <wp:positionV relativeFrom="paragraph">
                  <wp:posOffset>-458470</wp:posOffset>
                </wp:positionV>
                <wp:extent cx="1619250" cy="652145"/>
                <wp:effectExtent l="3175" t="7620" r="0" b="0"/>
                <wp:wrapNone/>
                <wp:docPr id="10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652145"/>
                          <a:chOff x="7655" y="-722"/>
                          <a:chExt cx="2550" cy="1027"/>
                        </a:xfrm>
                      </wpg:grpSpPr>
                      <wps:wsp>
                        <wps:cNvPr id="103" name="Rectangle 205"/>
                        <wps:cNvSpPr>
                          <a:spLocks noChangeArrowheads="1"/>
                        </wps:cNvSpPr>
                        <wps:spPr bwMode="auto">
                          <a:xfrm>
                            <a:off x="7654" y="-723"/>
                            <a:ext cx="2550" cy="822"/>
                          </a:xfrm>
                          <a:prstGeom prst="rect">
                            <a:avLst/>
                          </a:prstGeom>
                          <a:solidFill>
                            <a:srgbClr val="002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204"/>
                        <wps:cNvSpPr>
                          <a:spLocks/>
                        </wps:cNvSpPr>
                        <wps:spPr bwMode="auto">
                          <a:xfrm>
                            <a:off x="8672" y="-565"/>
                            <a:ext cx="1085" cy="152"/>
                          </a:xfrm>
                          <a:custGeom>
                            <a:avLst/>
                            <a:gdLst>
                              <a:gd name="T0" fmla="+- 0 8835 8672"/>
                              <a:gd name="T1" fmla="*/ T0 w 1085"/>
                              <a:gd name="T2" fmla="+- 0 -514 -565"/>
                              <a:gd name="T3" fmla="*/ -514 h 152"/>
                              <a:gd name="T4" fmla="+- 0 8714 8672"/>
                              <a:gd name="T5" fmla="*/ T4 w 1085"/>
                              <a:gd name="T6" fmla="+- 0 -564 -565"/>
                              <a:gd name="T7" fmla="*/ -564 h 152"/>
                              <a:gd name="T8" fmla="+- 0 8673 8672"/>
                              <a:gd name="T9" fmla="*/ T8 w 1085"/>
                              <a:gd name="T10" fmla="+- 0 -420 -565"/>
                              <a:gd name="T11" fmla="*/ -420 h 152"/>
                              <a:gd name="T12" fmla="+- 0 8719 8672"/>
                              <a:gd name="T13" fmla="*/ T12 w 1085"/>
                              <a:gd name="T14" fmla="+- 0 -416 -565"/>
                              <a:gd name="T15" fmla="*/ -416 h 152"/>
                              <a:gd name="T16" fmla="+- 0 8703 8672"/>
                              <a:gd name="T17" fmla="*/ T16 w 1085"/>
                              <a:gd name="T18" fmla="+- 0 -436 -565"/>
                              <a:gd name="T19" fmla="*/ -436 h 152"/>
                              <a:gd name="T20" fmla="+- 0 8759 8672"/>
                              <a:gd name="T21" fmla="*/ T20 w 1085"/>
                              <a:gd name="T22" fmla="+- 0 -419 -565"/>
                              <a:gd name="T23" fmla="*/ -419 h 152"/>
                              <a:gd name="T24" fmla="+- 0 8823 8672"/>
                              <a:gd name="T25" fmla="*/ T24 w 1085"/>
                              <a:gd name="T26" fmla="+- 0 -422 -565"/>
                              <a:gd name="T27" fmla="*/ -422 h 152"/>
                              <a:gd name="T28" fmla="+- 0 8867 8672"/>
                              <a:gd name="T29" fmla="*/ T28 w 1085"/>
                              <a:gd name="T30" fmla="+- 0 -416 -565"/>
                              <a:gd name="T31" fmla="*/ -416 h 152"/>
                              <a:gd name="T32" fmla="+- 0 8926 8672"/>
                              <a:gd name="T33" fmla="*/ T32 w 1085"/>
                              <a:gd name="T34" fmla="+- 0 -424 -565"/>
                              <a:gd name="T35" fmla="*/ -424 h 152"/>
                              <a:gd name="T36" fmla="+- 0 8935 8672"/>
                              <a:gd name="T37" fmla="*/ T36 w 1085"/>
                              <a:gd name="T38" fmla="+- 0 -557 -565"/>
                              <a:gd name="T39" fmla="*/ -557 h 152"/>
                              <a:gd name="T40" fmla="+- 0 8908 8672"/>
                              <a:gd name="T41" fmla="*/ T40 w 1085"/>
                              <a:gd name="T42" fmla="+- 0 -560 -565"/>
                              <a:gd name="T43" fmla="*/ -560 h 152"/>
                              <a:gd name="T44" fmla="+- 0 8899 8672"/>
                              <a:gd name="T45" fmla="*/ T44 w 1085"/>
                              <a:gd name="T46" fmla="+- 0 -555 -565"/>
                              <a:gd name="T47" fmla="*/ -555 h 152"/>
                              <a:gd name="T48" fmla="+- 0 8895 8672"/>
                              <a:gd name="T49" fmla="*/ T48 w 1085"/>
                              <a:gd name="T50" fmla="+- 0 -420 -565"/>
                              <a:gd name="T51" fmla="*/ -420 h 152"/>
                              <a:gd name="T52" fmla="+- 0 8918 8672"/>
                              <a:gd name="T53" fmla="*/ T52 w 1085"/>
                              <a:gd name="T54" fmla="+- 0 -417 -565"/>
                              <a:gd name="T55" fmla="*/ -417 h 152"/>
                              <a:gd name="T56" fmla="+- 0 9100 8672"/>
                              <a:gd name="T57" fmla="*/ T56 w 1085"/>
                              <a:gd name="T58" fmla="+- 0 -560 -565"/>
                              <a:gd name="T59" fmla="*/ -560 h 152"/>
                              <a:gd name="T60" fmla="+- 0 9095 8672"/>
                              <a:gd name="T61" fmla="*/ T60 w 1085"/>
                              <a:gd name="T62" fmla="+- 0 -550 -565"/>
                              <a:gd name="T63" fmla="*/ -550 h 152"/>
                              <a:gd name="T64" fmla="+- 0 9015 8672"/>
                              <a:gd name="T65" fmla="*/ T64 w 1085"/>
                              <a:gd name="T66" fmla="+- 0 -537 -565"/>
                              <a:gd name="T67" fmla="*/ -537 h 152"/>
                              <a:gd name="T68" fmla="+- 0 8983 8672"/>
                              <a:gd name="T69" fmla="*/ T68 w 1085"/>
                              <a:gd name="T70" fmla="+- 0 -422 -565"/>
                              <a:gd name="T71" fmla="*/ -422 h 152"/>
                              <a:gd name="T72" fmla="+- 0 8990 8672"/>
                              <a:gd name="T73" fmla="*/ T72 w 1085"/>
                              <a:gd name="T74" fmla="+- 0 -417 -565"/>
                              <a:gd name="T75" fmla="*/ -417 h 152"/>
                              <a:gd name="T76" fmla="+- 0 9009 8672"/>
                              <a:gd name="T77" fmla="*/ T76 w 1085"/>
                              <a:gd name="T78" fmla="+- 0 -420 -565"/>
                              <a:gd name="T79" fmla="*/ -420 h 152"/>
                              <a:gd name="T80" fmla="+- 0 9102 8672"/>
                              <a:gd name="T81" fmla="*/ T80 w 1085"/>
                              <a:gd name="T82" fmla="+- 0 -416 -565"/>
                              <a:gd name="T83" fmla="*/ -416 h 152"/>
                              <a:gd name="T84" fmla="+- 0 9118 8672"/>
                              <a:gd name="T85" fmla="*/ T84 w 1085"/>
                              <a:gd name="T86" fmla="+- 0 -556 -565"/>
                              <a:gd name="T87" fmla="*/ -556 h 152"/>
                              <a:gd name="T88" fmla="+- 0 9206 8672"/>
                              <a:gd name="T89" fmla="*/ T88 w 1085"/>
                              <a:gd name="T90" fmla="+- 0 -420 -565"/>
                              <a:gd name="T91" fmla="*/ -420 h 152"/>
                              <a:gd name="T92" fmla="+- 0 9195 8672"/>
                              <a:gd name="T93" fmla="*/ T92 w 1085"/>
                              <a:gd name="T94" fmla="+- 0 -552 -565"/>
                              <a:gd name="T95" fmla="*/ -552 h 152"/>
                              <a:gd name="T96" fmla="+- 0 9209 8672"/>
                              <a:gd name="T97" fmla="*/ T96 w 1085"/>
                              <a:gd name="T98" fmla="+- 0 -560 -565"/>
                              <a:gd name="T99" fmla="*/ -560 h 152"/>
                              <a:gd name="T100" fmla="+- 0 9160 8672"/>
                              <a:gd name="T101" fmla="*/ T100 w 1085"/>
                              <a:gd name="T102" fmla="+- 0 -557 -565"/>
                              <a:gd name="T103" fmla="*/ -557 h 152"/>
                              <a:gd name="T104" fmla="+- 0 9170 8672"/>
                              <a:gd name="T105" fmla="*/ T104 w 1085"/>
                              <a:gd name="T106" fmla="+- 0 -430 -565"/>
                              <a:gd name="T107" fmla="*/ -430 h 152"/>
                              <a:gd name="T108" fmla="+- 0 9156 8672"/>
                              <a:gd name="T109" fmla="*/ T108 w 1085"/>
                              <a:gd name="T110" fmla="+- 0 -416 -565"/>
                              <a:gd name="T111" fmla="*/ -416 h 152"/>
                              <a:gd name="T112" fmla="+- 0 9324 8672"/>
                              <a:gd name="T113" fmla="*/ T112 w 1085"/>
                              <a:gd name="T114" fmla="+- 0 -455 -565"/>
                              <a:gd name="T115" fmla="*/ -455 h 152"/>
                              <a:gd name="T116" fmla="+- 0 9303 8672"/>
                              <a:gd name="T117" fmla="*/ T116 w 1085"/>
                              <a:gd name="T118" fmla="+- 0 -554 -565"/>
                              <a:gd name="T119" fmla="*/ -554 h 152"/>
                              <a:gd name="T120" fmla="+- 0 9320 8672"/>
                              <a:gd name="T121" fmla="*/ T120 w 1085"/>
                              <a:gd name="T122" fmla="+- 0 -550 -565"/>
                              <a:gd name="T123" fmla="*/ -550 h 152"/>
                              <a:gd name="T124" fmla="+- 0 9261 8672"/>
                              <a:gd name="T125" fmla="*/ T124 w 1085"/>
                              <a:gd name="T126" fmla="+- 0 -553 -565"/>
                              <a:gd name="T127" fmla="*/ -553 h 152"/>
                              <a:gd name="T128" fmla="+- 0 9304 8672"/>
                              <a:gd name="T129" fmla="*/ T128 w 1085"/>
                              <a:gd name="T130" fmla="+- 0 -454 -565"/>
                              <a:gd name="T131" fmla="*/ -454 h 152"/>
                              <a:gd name="T132" fmla="+- 0 9246 8672"/>
                              <a:gd name="T133" fmla="*/ T132 w 1085"/>
                              <a:gd name="T134" fmla="+- 0 -453 -565"/>
                              <a:gd name="T135" fmla="*/ -453 h 152"/>
                              <a:gd name="T136" fmla="+- 0 9320 8672"/>
                              <a:gd name="T137" fmla="*/ T136 w 1085"/>
                              <a:gd name="T138" fmla="+- 0 -430 -565"/>
                              <a:gd name="T139" fmla="*/ -430 h 152"/>
                              <a:gd name="T140" fmla="+- 0 9357 8672"/>
                              <a:gd name="T141" fmla="*/ T140 w 1085"/>
                              <a:gd name="T142" fmla="+- 0 -561 -565"/>
                              <a:gd name="T143" fmla="*/ -561 h 152"/>
                              <a:gd name="T144" fmla="+- 0 9343 8672"/>
                              <a:gd name="T145" fmla="*/ T144 w 1085"/>
                              <a:gd name="T146" fmla="+- 0 -534 -565"/>
                              <a:gd name="T147" fmla="*/ -534 h 152"/>
                              <a:gd name="T148" fmla="+- 0 9396 8672"/>
                              <a:gd name="T149" fmla="*/ T148 w 1085"/>
                              <a:gd name="T150" fmla="+- 0 -438 -565"/>
                              <a:gd name="T151" fmla="*/ -438 h 152"/>
                              <a:gd name="T152" fmla="+- 0 9380 8672"/>
                              <a:gd name="T153" fmla="*/ T152 w 1085"/>
                              <a:gd name="T154" fmla="+- 0 -417 -565"/>
                              <a:gd name="T155" fmla="*/ -417 h 152"/>
                              <a:gd name="T156" fmla="+- 0 9441 8672"/>
                              <a:gd name="T157" fmla="*/ T156 w 1085"/>
                              <a:gd name="T158" fmla="+- 0 -419 -565"/>
                              <a:gd name="T159" fmla="*/ -419 h 152"/>
                              <a:gd name="T160" fmla="+- 0 9420 8672"/>
                              <a:gd name="T161" fmla="*/ T160 w 1085"/>
                              <a:gd name="T162" fmla="+- 0 -550 -565"/>
                              <a:gd name="T163" fmla="*/ -550 h 152"/>
                              <a:gd name="T164" fmla="+- 0 9471 8672"/>
                              <a:gd name="T165" fmla="*/ T164 w 1085"/>
                              <a:gd name="T166" fmla="+- 0 -534 -565"/>
                              <a:gd name="T167" fmla="*/ -534 h 152"/>
                              <a:gd name="T168" fmla="+- 0 9621 8672"/>
                              <a:gd name="T169" fmla="*/ T168 w 1085"/>
                              <a:gd name="T170" fmla="+- 0 -422 -565"/>
                              <a:gd name="T171" fmla="*/ -422 h 152"/>
                              <a:gd name="T172" fmla="+- 0 9593 8672"/>
                              <a:gd name="T173" fmla="*/ T172 w 1085"/>
                              <a:gd name="T174" fmla="+- 0 -516 -565"/>
                              <a:gd name="T175" fmla="*/ -516 h 152"/>
                              <a:gd name="T176" fmla="+- 0 9557 8672"/>
                              <a:gd name="T177" fmla="*/ T176 w 1085"/>
                              <a:gd name="T178" fmla="+- 0 -485 -565"/>
                              <a:gd name="T179" fmla="*/ -485 h 152"/>
                              <a:gd name="T180" fmla="+- 0 9534 8672"/>
                              <a:gd name="T181" fmla="*/ T180 w 1085"/>
                              <a:gd name="T182" fmla="+- 0 -551 -565"/>
                              <a:gd name="T183" fmla="*/ -551 h 152"/>
                              <a:gd name="T184" fmla="+- 0 9564 8672"/>
                              <a:gd name="T185" fmla="*/ T184 w 1085"/>
                              <a:gd name="T186" fmla="+- 0 -560 -565"/>
                              <a:gd name="T187" fmla="*/ -560 h 152"/>
                              <a:gd name="T188" fmla="+- 0 9490 8672"/>
                              <a:gd name="T189" fmla="*/ T188 w 1085"/>
                              <a:gd name="T190" fmla="+- 0 -557 -565"/>
                              <a:gd name="T191" fmla="*/ -557 h 152"/>
                              <a:gd name="T192" fmla="+- 0 9507 8672"/>
                              <a:gd name="T193" fmla="*/ T192 w 1085"/>
                              <a:gd name="T194" fmla="+- 0 -431 -565"/>
                              <a:gd name="T195" fmla="*/ -431 h 152"/>
                              <a:gd name="T196" fmla="+- 0 9493 8672"/>
                              <a:gd name="T197" fmla="*/ T196 w 1085"/>
                              <a:gd name="T198" fmla="+- 0 -416 -565"/>
                              <a:gd name="T199" fmla="*/ -416 h 152"/>
                              <a:gd name="T200" fmla="+- 0 9546 8672"/>
                              <a:gd name="T201" fmla="*/ T200 w 1085"/>
                              <a:gd name="T202" fmla="+- 0 -419 -565"/>
                              <a:gd name="T203" fmla="*/ -419 h 152"/>
                              <a:gd name="T204" fmla="+- 0 9532 8672"/>
                              <a:gd name="T205" fmla="*/ T204 w 1085"/>
                              <a:gd name="T206" fmla="+- 0 -476 -565"/>
                              <a:gd name="T207" fmla="*/ -476 h 152"/>
                              <a:gd name="T208" fmla="+- 0 9607 8672"/>
                              <a:gd name="T209" fmla="*/ T208 w 1085"/>
                              <a:gd name="T210" fmla="+- 0 -416 -565"/>
                              <a:gd name="T211" fmla="*/ -416 h 152"/>
                              <a:gd name="T212" fmla="+- 0 9721 8672"/>
                              <a:gd name="T213" fmla="*/ T212 w 1085"/>
                              <a:gd name="T214" fmla="+- 0 -560 -565"/>
                              <a:gd name="T215" fmla="*/ -560 h 152"/>
                              <a:gd name="T216" fmla="+- 0 9717 8672"/>
                              <a:gd name="T217" fmla="*/ T216 w 1085"/>
                              <a:gd name="T218" fmla="+- 0 -542 -565"/>
                              <a:gd name="T219" fmla="*/ -542 h 152"/>
                              <a:gd name="T220" fmla="+- 0 9653 8672"/>
                              <a:gd name="T221" fmla="*/ T220 w 1085"/>
                              <a:gd name="T222" fmla="+- 0 -555 -565"/>
                              <a:gd name="T223" fmla="*/ -555 h 152"/>
                              <a:gd name="T224" fmla="+- 0 9630 8672"/>
                              <a:gd name="T225" fmla="*/ T224 w 1085"/>
                              <a:gd name="T226" fmla="+- 0 -560 -565"/>
                              <a:gd name="T227" fmla="*/ -560 h 152"/>
                              <a:gd name="T228" fmla="+- 0 9623 8672"/>
                              <a:gd name="T229" fmla="*/ T228 w 1085"/>
                              <a:gd name="T230" fmla="+- 0 -552 -565"/>
                              <a:gd name="T231" fmla="*/ -552 h 152"/>
                              <a:gd name="T232" fmla="+- 0 9671 8672"/>
                              <a:gd name="T233" fmla="*/ T232 w 1085"/>
                              <a:gd name="T234" fmla="+- 0 -439 -565"/>
                              <a:gd name="T235" fmla="*/ -439 h 152"/>
                              <a:gd name="T236" fmla="+- 0 9656 8672"/>
                              <a:gd name="T237" fmla="*/ T236 w 1085"/>
                              <a:gd name="T238" fmla="+- 0 -416 -565"/>
                              <a:gd name="T239" fmla="*/ -416 h 152"/>
                              <a:gd name="T240" fmla="+- 0 9710 8672"/>
                              <a:gd name="T241" fmla="*/ T240 w 1085"/>
                              <a:gd name="T242" fmla="+- 0 -420 -565"/>
                              <a:gd name="T243" fmla="*/ -420 h 152"/>
                              <a:gd name="T244" fmla="+- 0 9715 8672"/>
                              <a:gd name="T245" fmla="*/ T244 w 1085"/>
                              <a:gd name="T246" fmla="+- 0 -515 -565"/>
                              <a:gd name="T247" fmla="*/ -515 h 152"/>
                              <a:gd name="T248" fmla="+- 0 9757 8672"/>
                              <a:gd name="T249" fmla="*/ T248 w 1085"/>
                              <a:gd name="T250" fmla="+- 0 -558 -565"/>
                              <a:gd name="T251" fmla="*/ -55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5" h="152">
                                <a:moveTo>
                                  <a:pt x="198" y="146"/>
                                </a:moveTo>
                                <a:lnTo>
                                  <a:pt x="196" y="145"/>
                                </a:lnTo>
                                <a:lnTo>
                                  <a:pt x="192" y="145"/>
                                </a:lnTo>
                                <a:lnTo>
                                  <a:pt x="188" y="145"/>
                                </a:lnTo>
                                <a:lnTo>
                                  <a:pt x="183" y="144"/>
                                </a:lnTo>
                                <a:lnTo>
                                  <a:pt x="177" y="142"/>
                                </a:lnTo>
                                <a:lnTo>
                                  <a:pt x="175" y="136"/>
                                </a:lnTo>
                                <a:lnTo>
                                  <a:pt x="173" y="124"/>
                                </a:lnTo>
                                <a:lnTo>
                                  <a:pt x="163" y="51"/>
                                </a:lnTo>
                                <a:lnTo>
                                  <a:pt x="155" y="2"/>
                                </a:lnTo>
                                <a:lnTo>
                                  <a:pt x="154" y="0"/>
                                </a:lnTo>
                                <a:lnTo>
                                  <a:pt x="151" y="0"/>
                                </a:lnTo>
                                <a:lnTo>
                                  <a:pt x="150" y="2"/>
                                </a:lnTo>
                                <a:lnTo>
                                  <a:pt x="148" y="5"/>
                                </a:lnTo>
                                <a:lnTo>
                                  <a:pt x="96" y="114"/>
                                </a:lnTo>
                                <a:lnTo>
                                  <a:pt x="67" y="53"/>
                                </a:lnTo>
                                <a:lnTo>
                                  <a:pt x="44" y="6"/>
                                </a:lnTo>
                                <a:lnTo>
                                  <a:pt x="42" y="1"/>
                                </a:lnTo>
                                <a:lnTo>
                                  <a:pt x="41" y="0"/>
                                </a:lnTo>
                                <a:lnTo>
                                  <a:pt x="37" y="0"/>
                                </a:lnTo>
                                <a:lnTo>
                                  <a:pt x="36" y="2"/>
                                </a:lnTo>
                                <a:lnTo>
                                  <a:pt x="36" y="6"/>
                                </a:lnTo>
                                <a:lnTo>
                                  <a:pt x="16" y="136"/>
                                </a:lnTo>
                                <a:lnTo>
                                  <a:pt x="14" y="144"/>
                                </a:lnTo>
                                <a:lnTo>
                                  <a:pt x="6" y="145"/>
                                </a:lnTo>
                                <a:lnTo>
                                  <a:pt x="1" y="145"/>
                                </a:lnTo>
                                <a:lnTo>
                                  <a:pt x="0" y="146"/>
                                </a:lnTo>
                                <a:lnTo>
                                  <a:pt x="0" y="149"/>
                                </a:lnTo>
                                <a:lnTo>
                                  <a:pt x="2" y="149"/>
                                </a:lnTo>
                                <a:lnTo>
                                  <a:pt x="10" y="149"/>
                                </a:lnTo>
                                <a:lnTo>
                                  <a:pt x="19" y="148"/>
                                </a:lnTo>
                                <a:lnTo>
                                  <a:pt x="26" y="148"/>
                                </a:lnTo>
                                <a:lnTo>
                                  <a:pt x="35" y="149"/>
                                </a:lnTo>
                                <a:lnTo>
                                  <a:pt x="45" y="149"/>
                                </a:lnTo>
                                <a:lnTo>
                                  <a:pt x="47" y="149"/>
                                </a:lnTo>
                                <a:lnTo>
                                  <a:pt x="47" y="148"/>
                                </a:lnTo>
                                <a:lnTo>
                                  <a:pt x="47" y="146"/>
                                </a:lnTo>
                                <a:lnTo>
                                  <a:pt x="46" y="145"/>
                                </a:lnTo>
                                <a:lnTo>
                                  <a:pt x="42" y="145"/>
                                </a:lnTo>
                                <a:lnTo>
                                  <a:pt x="40" y="145"/>
                                </a:lnTo>
                                <a:lnTo>
                                  <a:pt x="33" y="144"/>
                                </a:lnTo>
                                <a:lnTo>
                                  <a:pt x="31" y="142"/>
                                </a:lnTo>
                                <a:lnTo>
                                  <a:pt x="31" y="133"/>
                                </a:lnTo>
                                <a:lnTo>
                                  <a:pt x="31" y="129"/>
                                </a:lnTo>
                                <a:lnTo>
                                  <a:pt x="41" y="53"/>
                                </a:lnTo>
                                <a:lnTo>
                                  <a:pt x="42" y="53"/>
                                </a:lnTo>
                                <a:lnTo>
                                  <a:pt x="59" y="90"/>
                                </a:lnTo>
                                <a:lnTo>
                                  <a:pt x="62" y="96"/>
                                </a:lnTo>
                                <a:lnTo>
                                  <a:pt x="65" y="104"/>
                                </a:lnTo>
                                <a:lnTo>
                                  <a:pt x="72" y="116"/>
                                </a:lnTo>
                                <a:lnTo>
                                  <a:pt x="79" y="130"/>
                                </a:lnTo>
                                <a:lnTo>
                                  <a:pt x="84" y="139"/>
                                </a:lnTo>
                                <a:lnTo>
                                  <a:pt x="87" y="146"/>
                                </a:lnTo>
                                <a:lnTo>
                                  <a:pt x="89" y="149"/>
                                </a:lnTo>
                                <a:lnTo>
                                  <a:pt x="92" y="149"/>
                                </a:lnTo>
                                <a:lnTo>
                                  <a:pt x="93" y="147"/>
                                </a:lnTo>
                                <a:lnTo>
                                  <a:pt x="97" y="138"/>
                                </a:lnTo>
                                <a:lnTo>
                                  <a:pt x="109" y="114"/>
                                </a:lnTo>
                                <a:lnTo>
                                  <a:pt x="139" y="51"/>
                                </a:lnTo>
                                <a:lnTo>
                                  <a:pt x="140" y="51"/>
                                </a:lnTo>
                                <a:lnTo>
                                  <a:pt x="152" y="141"/>
                                </a:lnTo>
                                <a:lnTo>
                                  <a:pt x="151" y="143"/>
                                </a:lnTo>
                                <a:lnTo>
                                  <a:pt x="150" y="144"/>
                                </a:lnTo>
                                <a:lnTo>
                                  <a:pt x="149" y="144"/>
                                </a:lnTo>
                                <a:lnTo>
                                  <a:pt x="148" y="145"/>
                                </a:lnTo>
                                <a:lnTo>
                                  <a:pt x="148" y="147"/>
                                </a:lnTo>
                                <a:lnTo>
                                  <a:pt x="149" y="147"/>
                                </a:lnTo>
                                <a:lnTo>
                                  <a:pt x="154" y="148"/>
                                </a:lnTo>
                                <a:lnTo>
                                  <a:pt x="161" y="148"/>
                                </a:lnTo>
                                <a:lnTo>
                                  <a:pt x="188" y="149"/>
                                </a:lnTo>
                                <a:lnTo>
                                  <a:pt x="195" y="149"/>
                                </a:lnTo>
                                <a:lnTo>
                                  <a:pt x="198" y="148"/>
                                </a:lnTo>
                                <a:lnTo>
                                  <a:pt x="198" y="146"/>
                                </a:lnTo>
                                <a:moveTo>
                                  <a:pt x="274" y="146"/>
                                </a:moveTo>
                                <a:lnTo>
                                  <a:pt x="273" y="146"/>
                                </a:lnTo>
                                <a:lnTo>
                                  <a:pt x="268" y="146"/>
                                </a:lnTo>
                                <a:lnTo>
                                  <a:pt x="264" y="145"/>
                                </a:lnTo>
                                <a:lnTo>
                                  <a:pt x="261" y="145"/>
                                </a:lnTo>
                                <a:lnTo>
                                  <a:pt x="256" y="144"/>
                                </a:lnTo>
                                <a:lnTo>
                                  <a:pt x="254" y="141"/>
                                </a:lnTo>
                                <a:lnTo>
                                  <a:pt x="254" y="135"/>
                                </a:lnTo>
                                <a:lnTo>
                                  <a:pt x="253" y="128"/>
                                </a:lnTo>
                                <a:lnTo>
                                  <a:pt x="253" y="118"/>
                                </a:lnTo>
                                <a:lnTo>
                                  <a:pt x="253" y="24"/>
                                </a:lnTo>
                                <a:lnTo>
                                  <a:pt x="253" y="19"/>
                                </a:lnTo>
                                <a:lnTo>
                                  <a:pt x="254" y="13"/>
                                </a:lnTo>
                                <a:lnTo>
                                  <a:pt x="255" y="10"/>
                                </a:lnTo>
                                <a:lnTo>
                                  <a:pt x="260" y="9"/>
                                </a:lnTo>
                                <a:lnTo>
                                  <a:pt x="263" y="8"/>
                                </a:lnTo>
                                <a:lnTo>
                                  <a:pt x="264" y="8"/>
                                </a:lnTo>
                                <a:lnTo>
                                  <a:pt x="268" y="8"/>
                                </a:lnTo>
                                <a:lnTo>
                                  <a:pt x="269" y="8"/>
                                </a:lnTo>
                                <a:lnTo>
                                  <a:pt x="269" y="5"/>
                                </a:lnTo>
                                <a:lnTo>
                                  <a:pt x="268" y="5"/>
                                </a:lnTo>
                                <a:lnTo>
                                  <a:pt x="258" y="5"/>
                                </a:lnTo>
                                <a:lnTo>
                                  <a:pt x="247" y="5"/>
                                </a:lnTo>
                                <a:lnTo>
                                  <a:pt x="236" y="5"/>
                                </a:lnTo>
                                <a:lnTo>
                                  <a:pt x="224" y="5"/>
                                </a:lnTo>
                                <a:lnTo>
                                  <a:pt x="214" y="5"/>
                                </a:lnTo>
                                <a:lnTo>
                                  <a:pt x="212" y="5"/>
                                </a:lnTo>
                                <a:lnTo>
                                  <a:pt x="212" y="8"/>
                                </a:lnTo>
                                <a:lnTo>
                                  <a:pt x="214" y="8"/>
                                </a:lnTo>
                                <a:lnTo>
                                  <a:pt x="218" y="8"/>
                                </a:lnTo>
                                <a:lnTo>
                                  <a:pt x="220" y="8"/>
                                </a:lnTo>
                                <a:lnTo>
                                  <a:pt x="222" y="9"/>
                                </a:lnTo>
                                <a:lnTo>
                                  <a:pt x="227" y="10"/>
                                </a:lnTo>
                                <a:lnTo>
                                  <a:pt x="228" y="13"/>
                                </a:lnTo>
                                <a:lnTo>
                                  <a:pt x="229" y="19"/>
                                </a:lnTo>
                                <a:lnTo>
                                  <a:pt x="229" y="24"/>
                                </a:lnTo>
                                <a:lnTo>
                                  <a:pt x="229" y="118"/>
                                </a:lnTo>
                                <a:lnTo>
                                  <a:pt x="229" y="128"/>
                                </a:lnTo>
                                <a:lnTo>
                                  <a:pt x="228" y="135"/>
                                </a:lnTo>
                                <a:lnTo>
                                  <a:pt x="228" y="141"/>
                                </a:lnTo>
                                <a:lnTo>
                                  <a:pt x="227" y="144"/>
                                </a:lnTo>
                                <a:lnTo>
                                  <a:pt x="223" y="145"/>
                                </a:lnTo>
                                <a:lnTo>
                                  <a:pt x="221" y="145"/>
                                </a:lnTo>
                                <a:lnTo>
                                  <a:pt x="219" y="146"/>
                                </a:lnTo>
                                <a:lnTo>
                                  <a:pt x="214" y="146"/>
                                </a:lnTo>
                                <a:lnTo>
                                  <a:pt x="213" y="146"/>
                                </a:lnTo>
                                <a:lnTo>
                                  <a:pt x="213" y="148"/>
                                </a:lnTo>
                                <a:lnTo>
                                  <a:pt x="214" y="149"/>
                                </a:lnTo>
                                <a:lnTo>
                                  <a:pt x="224" y="149"/>
                                </a:lnTo>
                                <a:lnTo>
                                  <a:pt x="236" y="148"/>
                                </a:lnTo>
                                <a:lnTo>
                                  <a:pt x="246" y="148"/>
                                </a:lnTo>
                                <a:lnTo>
                                  <a:pt x="258" y="149"/>
                                </a:lnTo>
                                <a:lnTo>
                                  <a:pt x="273" y="149"/>
                                </a:lnTo>
                                <a:lnTo>
                                  <a:pt x="274" y="148"/>
                                </a:lnTo>
                                <a:lnTo>
                                  <a:pt x="274" y="146"/>
                                </a:lnTo>
                                <a:moveTo>
                                  <a:pt x="455" y="5"/>
                                </a:moveTo>
                                <a:lnTo>
                                  <a:pt x="453" y="5"/>
                                </a:lnTo>
                                <a:lnTo>
                                  <a:pt x="441" y="5"/>
                                </a:lnTo>
                                <a:lnTo>
                                  <a:pt x="434" y="5"/>
                                </a:lnTo>
                                <a:lnTo>
                                  <a:pt x="428" y="5"/>
                                </a:lnTo>
                                <a:lnTo>
                                  <a:pt x="419" y="5"/>
                                </a:lnTo>
                                <a:lnTo>
                                  <a:pt x="406" y="5"/>
                                </a:lnTo>
                                <a:lnTo>
                                  <a:pt x="404" y="5"/>
                                </a:lnTo>
                                <a:lnTo>
                                  <a:pt x="404" y="7"/>
                                </a:lnTo>
                                <a:lnTo>
                                  <a:pt x="405" y="8"/>
                                </a:lnTo>
                                <a:lnTo>
                                  <a:pt x="414" y="8"/>
                                </a:lnTo>
                                <a:lnTo>
                                  <a:pt x="417" y="9"/>
                                </a:lnTo>
                                <a:lnTo>
                                  <a:pt x="422" y="11"/>
                                </a:lnTo>
                                <a:lnTo>
                                  <a:pt x="423" y="15"/>
                                </a:lnTo>
                                <a:lnTo>
                                  <a:pt x="424" y="28"/>
                                </a:lnTo>
                                <a:lnTo>
                                  <a:pt x="426" y="112"/>
                                </a:lnTo>
                                <a:lnTo>
                                  <a:pt x="425" y="112"/>
                                </a:lnTo>
                                <a:lnTo>
                                  <a:pt x="418" y="106"/>
                                </a:lnTo>
                                <a:lnTo>
                                  <a:pt x="394" y="80"/>
                                </a:lnTo>
                                <a:lnTo>
                                  <a:pt x="383" y="69"/>
                                </a:lnTo>
                                <a:lnTo>
                                  <a:pt x="362" y="48"/>
                                </a:lnTo>
                                <a:lnTo>
                                  <a:pt x="357" y="43"/>
                                </a:lnTo>
                                <a:lnTo>
                                  <a:pt x="343" y="28"/>
                                </a:lnTo>
                                <a:lnTo>
                                  <a:pt x="330" y="14"/>
                                </a:lnTo>
                                <a:lnTo>
                                  <a:pt x="320" y="4"/>
                                </a:lnTo>
                                <a:lnTo>
                                  <a:pt x="318" y="1"/>
                                </a:lnTo>
                                <a:lnTo>
                                  <a:pt x="314" y="1"/>
                                </a:lnTo>
                                <a:lnTo>
                                  <a:pt x="314" y="4"/>
                                </a:lnTo>
                                <a:lnTo>
                                  <a:pt x="312" y="121"/>
                                </a:lnTo>
                                <a:lnTo>
                                  <a:pt x="312" y="136"/>
                                </a:lnTo>
                                <a:lnTo>
                                  <a:pt x="312" y="138"/>
                                </a:lnTo>
                                <a:lnTo>
                                  <a:pt x="311" y="143"/>
                                </a:lnTo>
                                <a:lnTo>
                                  <a:pt x="306" y="145"/>
                                </a:lnTo>
                                <a:lnTo>
                                  <a:pt x="304" y="145"/>
                                </a:lnTo>
                                <a:lnTo>
                                  <a:pt x="300" y="145"/>
                                </a:lnTo>
                                <a:lnTo>
                                  <a:pt x="296" y="145"/>
                                </a:lnTo>
                                <a:lnTo>
                                  <a:pt x="295" y="146"/>
                                </a:lnTo>
                                <a:lnTo>
                                  <a:pt x="295" y="149"/>
                                </a:lnTo>
                                <a:lnTo>
                                  <a:pt x="296" y="149"/>
                                </a:lnTo>
                                <a:lnTo>
                                  <a:pt x="309" y="149"/>
                                </a:lnTo>
                                <a:lnTo>
                                  <a:pt x="318" y="148"/>
                                </a:lnTo>
                                <a:lnTo>
                                  <a:pt x="323" y="148"/>
                                </a:lnTo>
                                <a:lnTo>
                                  <a:pt x="331" y="149"/>
                                </a:lnTo>
                                <a:lnTo>
                                  <a:pt x="346" y="149"/>
                                </a:lnTo>
                                <a:lnTo>
                                  <a:pt x="347" y="149"/>
                                </a:lnTo>
                                <a:lnTo>
                                  <a:pt x="347" y="148"/>
                                </a:lnTo>
                                <a:lnTo>
                                  <a:pt x="347" y="146"/>
                                </a:lnTo>
                                <a:lnTo>
                                  <a:pt x="346" y="145"/>
                                </a:lnTo>
                                <a:lnTo>
                                  <a:pt x="341" y="145"/>
                                </a:lnTo>
                                <a:lnTo>
                                  <a:pt x="337" y="145"/>
                                </a:lnTo>
                                <a:lnTo>
                                  <a:pt x="330" y="143"/>
                                </a:lnTo>
                                <a:lnTo>
                                  <a:pt x="328" y="138"/>
                                </a:lnTo>
                                <a:lnTo>
                                  <a:pt x="326" y="43"/>
                                </a:lnTo>
                                <a:lnTo>
                                  <a:pt x="342" y="60"/>
                                </a:lnTo>
                                <a:lnTo>
                                  <a:pt x="356" y="75"/>
                                </a:lnTo>
                                <a:lnTo>
                                  <a:pt x="372" y="91"/>
                                </a:lnTo>
                                <a:lnTo>
                                  <a:pt x="417" y="136"/>
                                </a:lnTo>
                                <a:lnTo>
                                  <a:pt x="430" y="149"/>
                                </a:lnTo>
                                <a:lnTo>
                                  <a:pt x="432" y="151"/>
                                </a:lnTo>
                                <a:lnTo>
                                  <a:pt x="436" y="151"/>
                                </a:lnTo>
                                <a:lnTo>
                                  <a:pt x="437" y="149"/>
                                </a:lnTo>
                                <a:lnTo>
                                  <a:pt x="437" y="136"/>
                                </a:lnTo>
                                <a:lnTo>
                                  <a:pt x="437" y="112"/>
                                </a:lnTo>
                                <a:lnTo>
                                  <a:pt x="439" y="15"/>
                                </a:lnTo>
                                <a:lnTo>
                                  <a:pt x="439" y="14"/>
                                </a:lnTo>
                                <a:lnTo>
                                  <a:pt x="441" y="10"/>
                                </a:lnTo>
                                <a:lnTo>
                                  <a:pt x="446" y="9"/>
                                </a:lnTo>
                                <a:lnTo>
                                  <a:pt x="448" y="8"/>
                                </a:lnTo>
                                <a:lnTo>
                                  <a:pt x="454" y="8"/>
                                </a:lnTo>
                                <a:lnTo>
                                  <a:pt x="455" y="7"/>
                                </a:lnTo>
                                <a:lnTo>
                                  <a:pt x="455" y="5"/>
                                </a:lnTo>
                                <a:moveTo>
                                  <a:pt x="544" y="146"/>
                                </a:moveTo>
                                <a:lnTo>
                                  <a:pt x="543" y="146"/>
                                </a:lnTo>
                                <a:lnTo>
                                  <a:pt x="538" y="146"/>
                                </a:lnTo>
                                <a:lnTo>
                                  <a:pt x="534" y="145"/>
                                </a:lnTo>
                                <a:lnTo>
                                  <a:pt x="531" y="145"/>
                                </a:lnTo>
                                <a:lnTo>
                                  <a:pt x="525" y="144"/>
                                </a:lnTo>
                                <a:lnTo>
                                  <a:pt x="524" y="141"/>
                                </a:lnTo>
                                <a:lnTo>
                                  <a:pt x="523" y="135"/>
                                </a:lnTo>
                                <a:lnTo>
                                  <a:pt x="523" y="128"/>
                                </a:lnTo>
                                <a:lnTo>
                                  <a:pt x="523" y="118"/>
                                </a:lnTo>
                                <a:lnTo>
                                  <a:pt x="523" y="24"/>
                                </a:lnTo>
                                <a:lnTo>
                                  <a:pt x="523" y="19"/>
                                </a:lnTo>
                                <a:lnTo>
                                  <a:pt x="523" y="13"/>
                                </a:lnTo>
                                <a:lnTo>
                                  <a:pt x="525" y="10"/>
                                </a:lnTo>
                                <a:lnTo>
                                  <a:pt x="530" y="9"/>
                                </a:lnTo>
                                <a:lnTo>
                                  <a:pt x="532" y="8"/>
                                </a:lnTo>
                                <a:lnTo>
                                  <a:pt x="534" y="8"/>
                                </a:lnTo>
                                <a:lnTo>
                                  <a:pt x="538" y="8"/>
                                </a:lnTo>
                                <a:lnTo>
                                  <a:pt x="539" y="8"/>
                                </a:lnTo>
                                <a:lnTo>
                                  <a:pt x="539" y="5"/>
                                </a:lnTo>
                                <a:lnTo>
                                  <a:pt x="537" y="5"/>
                                </a:lnTo>
                                <a:lnTo>
                                  <a:pt x="528" y="5"/>
                                </a:lnTo>
                                <a:lnTo>
                                  <a:pt x="516" y="5"/>
                                </a:lnTo>
                                <a:lnTo>
                                  <a:pt x="506" y="5"/>
                                </a:lnTo>
                                <a:lnTo>
                                  <a:pt x="494" y="5"/>
                                </a:lnTo>
                                <a:lnTo>
                                  <a:pt x="484" y="5"/>
                                </a:lnTo>
                                <a:lnTo>
                                  <a:pt x="482" y="5"/>
                                </a:lnTo>
                                <a:lnTo>
                                  <a:pt x="482" y="8"/>
                                </a:lnTo>
                                <a:lnTo>
                                  <a:pt x="483" y="8"/>
                                </a:lnTo>
                                <a:lnTo>
                                  <a:pt x="488" y="8"/>
                                </a:lnTo>
                                <a:lnTo>
                                  <a:pt x="490" y="8"/>
                                </a:lnTo>
                                <a:lnTo>
                                  <a:pt x="492" y="9"/>
                                </a:lnTo>
                                <a:lnTo>
                                  <a:pt x="496" y="10"/>
                                </a:lnTo>
                                <a:lnTo>
                                  <a:pt x="498" y="13"/>
                                </a:lnTo>
                                <a:lnTo>
                                  <a:pt x="499" y="19"/>
                                </a:lnTo>
                                <a:lnTo>
                                  <a:pt x="499" y="24"/>
                                </a:lnTo>
                                <a:lnTo>
                                  <a:pt x="499" y="118"/>
                                </a:lnTo>
                                <a:lnTo>
                                  <a:pt x="499" y="128"/>
                                </a:lnTo>
                                <a:lnTo>
                                  <a:pt x="498" y="135"/>
                                </a:lnTo>
                                <a:lnTo>
                                  <a:pt x="497" y="141"/>
                                </a:lnTo>
                                <a:lnTo>
                                  <a:pt x="496" y="144"/>
                                </a:lnTo>
                                <a:lnTo>
                                  <a:pt x="493" y="145"/>
                                </a:lnTo>
                                <a:lnTo>
                                  <a:pt x="491" y="145"/>
                                </a:lnTo>
                                <a:lnTo>
                                  <a:pt x="488" y="146"/>
                                </a:lnTo>
                                <a:lnTo>
                                  <a:pt x="483" y="146"/>
                                </a:lnTo>
                                <a:lnTo>
                                  <a:pt x="483" y="148"/>
                                </a:lnTo>
                                <a:lnTo>
                                  <a:pt x="484" y="149"/>
                                </a:lnTo>
                                <a:lnTo>
                                  <a:pt x="494" y="149"/>
                                </a:lnTo>
                                <a:lnTo>
                                  <a:pt x="506" y="148"/>
                                </a:lnTo>
                                <a:lnTo>
                                  <a:pt x="516" y="148"/>
                                </a:lnTo>
                                <a:lnTo>
                                  <a:pt x="528" y="149"/>
                                </a:lnTo>
                                <a:lnTo>
                                  <a:pt x="542" y="149"/>
                                </a:lnTo>
                                <a:lnTo>
                                  <a:pt x="544" y="148"/>
                                </a:lnTo>
                                <a:lnTo>
                                  <a:pt x="544" y="146"/>
                                </a:lnTo>
                                <a:moveTo>
                                  <a:pt x="652" y="122"/>
                                </a:moveTo>
                                <a:lnTo>
                                  <a:pt x="652" y="110"/>
                                </a:lnTo>
                                <a:lnTo>
                                  <a:pt x="651" y="98"/>
                                </a:lnTo>
                                <a:lnTo>
                                  <a:pt x="645" y="86"/>
                                </a:lnTo>
                                <a:lnTo>
                                  <a:pt x="636" y="74"/>
                                </a:lnTo>
                                <a:lnTo>
                                  <a:pt x="621" y="62"/>
                                </a:lnTo>
                                <a:lnTo>
                                  <a:pt x="600" y="46"/>
                                </a:lnTo>
                                <a:lnTo>
                                  <a:pt x="595" y="39"/>
                                </a:lnTo>
                                <a:lnTo>
                                  <a:pt x="595" y="19"/>
                                </a:lnTo>
                                <a:lnTo>
                                  <a:pt x="604" y="11"/>
                                </a:lnTo>
                                <a:lnTo>
                                  <a:pt x="631" y="11"/>
                                </a:lnTo>
                                <a:lnTo>
                                  <a:pt x="636" y="16"/>
                                </a:lnTo>
                                <a:lnTo>
                                  <a:pt x="639" y="20"/>
                                </a:lnTo>
                                <a:lnTo>
                                  <a:pt x="643" y="25"/>
                                </a:lnTo>
                                <a:lnTo>
                                  <a:pt x="644" y="31"/>
                                </a:lnTo>
                                <a:lnTo>
                                  <a:pt x="644" y="35"/>
                                </a:lnTo>
                                <a:lnTo>
                                  <a:pt x="645" y="36"/>
                                </a:lnTo>
                                <a:lnTo>
                                  <a:pt x="647" y="36"/>
                                </a:lnTo>
                                <a:lnTo>
                                  <a:pt x="648" y="35"/>
                                </a:lnTo>
                                <a:lnTo>
                                  <a:pt x="648" y="15"/>
                                </a:lnTo>
                                <a:lnTo>
                                  <a:pt x="649" y="11"/>
                                </a:lnTo>
                                <a:lnTo>
                                  <a:pt x="649" y="6"/>
                                </a:lnTo>
                                <a:lnTo>
                                  <a:pt x="648" y="6"/>
                                </a:lnTo>
                                <a:lnTo>
                                  <a:pt x="646" y="5"/>
                                </a:lnTo>
                                <a:lnTo>
                                  <a:pt x="641" y="4"/>
                                </a:lnTo>
                                <a:lnTo>
                                  <a:pt x="633" y="2"/>
                                </a:lnTo>
                                <a:lnTo>
                                  <a:pt x="621" y="2"/>
                                </a:lnTo>
                                <a:lnTo>
                                  <a:pt x="603" y="5"/>
                                </a:lnTo>
                                <a:lnTo>
                                  <a:pt x="589" y="12"/>
                                </a:lnTo>
                                <a:lnTo>
                                  <a:pt x="580" y="23"/>
                                </a:lnTo>
                                <a:lnTo>
                                  <a:pt x="577" y="38"/>
                                </a:lnTo>
                                <a:lnTo>
                                  <a:pt x="578" y="49"/>
                                </a:lnTo>
                                <a:lnTo>
                                  <a:pt x="583" y="60"/>
                                </a:lnTo>
                                <a:lnTo>
                                  <a:pt x="591" y="71"/>
                                </a:lnTo>
                                <a:lnTo>
                                  <a:pt x="605" y="83"/>
                                </a:lnTo>
                                <a:lnTo>
                                  <a:pt x="614" y="90"/>
                                </a:lnTo>
                                <a:lnTo>
                                  <a:pt x="629" y="102"/>
                                </a:lnTo>
                                <a:lnTo>
                                  <a:pt x="632" y="111"/>
                                </a:lnTo>
                                <a:lnTo>
                                  <a:pt x="632" y="131"/>
                                </a:lnTo>
                                <a:lnTo>
                                  <a:pt x="624" y="142"/>
                                </a:lnTo>
                                <a:lnTo>
                                  <a:pt x="595" y="142"/>
                                </a:lnTo>
                                <a:lnTo>
                                  <a:pt x="584" y="137"/>
                                </a:lnTo>
                                <a:lnTo>
                                  <a:pt x="578" y="120"/>
                                </a:lnTo>
                                <a:lnTo>
                                  <a:pt x="578" y="116"/>
                                </a:lnTo>
                                <a:lnTo>
                                  <a:pt x="577" y="110"/>
                                </a:lnTo>
                                <a:lnTo>
                                  <a:pt x="574" y="110"/>
                                </a:lnTo>
                                <a:lnTo>
                                  <a:pt x="574" y="112"/>
                                </a:lnTo>
                                <a:lnTo>
                                  <a:pt x="572" y="130"/>
                                </a:lnTo>
                                <a:lnTo>
                                  <a:pt x="572" y="144"/>
                                </a:lnTo>
                                <a:lnTo>
                                  <a:pt x="573" y="145"/>
                                </a:lnTo>
                                <a:lnTo>
                                  <a:pt x="584" y="150"/>
                                </a:lnTo>
                                <a:lnTo>
                                  <a:pt x="593" y="152"/>
                                </a:lnTo>
                                <a:lnTo>
                                  <a:pt x="614" y="152"/>
                                </a:lnTo>
                                <a:lnTo>
                                  <a:pt x="625" y="150"/>
                                </a:lnTo>
                                <a:lnTo>
                                  <a:pt x="636" y="142"/>
                                </a:lnTo>
                                <a:lnTo>
                                  <a:pt x="648" y="135"/>
                                </a:lnTo>
                                <a:lnTo>
                                  <a:pt x="652" y="122"/>
                                </a:lnTo>
                                <a:moveTo>
                                  <a:pt x="800" y="5"/>
                                </a:moveTo>
                                <a:lnTo>
                                  <a:pt x="799" y="4"/>
                                </a:lnTo>
                                <a:lnTo>
                                  <a:pt x="799" y="3"/>
                                </a:lnTo>
                                <a:lnTo>
                                  <a:pt x="796" y="3"/>
                                </a:lnTo>
                                <a:lnTo>
                                  <a:pt x="792" y="5"/>
                                </a:lnTo>
                                <a:lnTo>
                                  <a:pt x="698" y="5"/>
                                </a:lnTo>
                                <a:lnTo>
                                  <a:pt x="690" y="5"/>
                                </a:lnTo>
                                <a:lnTo>
                                  <a:pt x="685" y="4"/>
                                </a:lnTo>
                                <a:lnTo>
                                  <a:pt x="680" y="4"/>
                                </a:lnTo>
                                <a:lnTo>
                                  <a:pt x="678" y="2"/>
                                </a:lnTo>
                                <a:lnTo>
                                  <a:pt x="676" y="2"/>
                                </a:lnTo>
                                <a:lnTo>
                                  <a:pt x="675" y="3"/>
                                </a:lnTo>
                                <a:lnTo>
                                  <a:pt x="674" y="6"/>
                                </a:lnTo>
                                <a:lnTo>
                                  <a:pt x="674" y="7"/>
                                </a:lnTo>
                                <a:lnTo>
                                  <a:pt x="670" y="24"/>
                                </a:lnTo>
                                <a:lnTo>
                                  <a:pt x="670" y="30"/>
                                </a:lnTo>
                                <a:lnTo>
                                  <a:pt x="671" y="31"/>
                                </a:lnTo>
                                <a:lnTo>
                                  <a:pt x="673" y="31"/>
                                </a:lnTo>
                                <a:lnTo>
                                  <a:pt x="674" y="30"/>
                                </a:lnTo>
                                <a:lnTo>
                                  <a:pt x="675" y="27"/>
                                </a:lnTo>
                                <a:lnTo>
                                  <a:pt x="676" y="24"/>
                                </a:lnTo>
                                <a:lnTo>
                                  <a:pt x="680" y="17"/>
                                </a:lnTo>
                                <a:lnTo>
                                  <a:pt x="685" y="16"/>
                                </a:lnTo>
                                <a:lnTo>
                                  <a:pt x="724" y="15"/>
                                </a:lnTo>
                                <a:lnTo>
                                  <a:pt x="724" y="117"/>
                                </a:lnTo>
                                <a:lnTo>
                                  <a:pt x="724" y="127"/>
                                </a:lnTo>
                                <a:lnTo>
                                  <a:pt x="723" y="134"/>
                                </a:lnTo>
                                <a:lnTo>
                                  <a:pt x="723" y="140"/>
                                </a:lnTo>
                                <a:lnTo>
                                  <a:pt x="722" y="144"/>
                                </a:lnTo>
                                <a:lnTo>
                                  <a:pt x="718" y="145"/>
                                </a:lnTo>
                                <a:lnTo>
                                  <a:pt x="716" y="145"/>
                                </a:lnTo>
                                <a:lnTo>
                                  <a:pt x="714" y="146"/>
                                </a:lnTo>
                                <a:lnTo>
                                  <a:pt x="709" y="146"/>
                                </a:lnTo>
                                <a:lnTo>
                                  <a:pt x="708" y="146"/>
                                </a:lnTo>
                                <a:lnTo>
                                  <a:pt x="708" y="148"/>
                                </a:lnTo>
                                <a:lnTo>
                                  <a:pt x="709" y="149"/>
                                </a:lnTo>
                                <a:lnTo>
                                  <a:pt x="719" y="149"/>
                                </a:lnTo>
                                <a:lnTo>
                                  <a:pt x="732" y="148"/>
                                </a:lnTo>
                                <a:lnTo>
                                  <a:pt x="741" y="148"/>
                                </a:lnTo>
                                <a:lnTo>
                                  <a:pt x="753" y="149"/>
                                </a:lnTo>
                                <a:lnTo>
                                  <a:pt x="768" y="149"/>
                                </a:lnTo>
                                <a:lnTo>
                                  <a:pt x="770" y="148"/>
                                </a:lnTo>
                                <a:lnTo>
                                  <a:pt x="770" y="146"/>
                                </a:lnTo>
                                <a:lnTo>
                                  <a:pt x="769" y="146"/>
                                </a:lnTo>
                                <a:lnTo>
                                  <a:pt x="764" y="146"/>
                                </a:lnTo>
                                <a:lnTo>
                                  <a:pt x="759" y="145"/>
                                </a:lnTo>
                                <a:lnTo>
                                  <a:pt x="757" y="145"/>
                                </a:lnTo>
                                <a:lnTo>
                                  <a:pt x="751" y="144"/>
                                </a:lnTo>
                                <a:lnTo>
                                  <a:pt x="750" y="140"/>
                                </a:lnTo>
                                <a:lnTo>
                                  <a:pt x="749" y="134"/>
                                </a:lnTo>
                                <a:lnTo>
                                  <a:pt x="749" y="127"/>
                                </a:lnTo>
                                <a:lnTo>
                                  <a:pt x="748" y="117"/>
                                </a:lnTo>
                                <a:lnTo>
                                  <a:pt x="748" y="15"/>
                                </a:lnTo>
                                <a:lnTo>
                                  <a:pt x="789" y="16"/>
                                </a:lnTo>
                                <a:lnTo>
                                  <a:pt x="795" y="22"/>
                                </a:lnTo>
                                <a:lnTo>
                                  <a:pt x="795" y="27"/>
                                </a:lnTo>
                                <a:lnTo>
                                  <a:pt x="795" y="29"/>
                                </a:lnTo>
                                <a:lnTo>
                                  <a:pt x="795" y="31"/>
                                </a:lnTo>
                                <a:lnTo>
                                  <a:pt x="796" y="32"/>
                                </a:lnTo>
                                <a:lnTo>
                                  <a:pt x="798" y="32"/>
                                </a:lnTo>
                                <a:lnTo>
                                  <a:pt x="799" y="31"/>
                                </a:lnTo>
                                <a:lnTo>
                                  <a:pt x="799" y="24"/>
                                </a:lnTo>
                                <a:lnTo>
                                  <a:pt x="799" y="15"/>
                                </a:lnTo>
                                <a:lnTo>
                                  <a:pt x="800" y="5"/>
                                </a:lnTo>
                                <a:moveTo>
                                  <a:pt x="967" y="146"/>
                                </a:moveTo>
                                <a:lnTo>
                                  <a:pt x="967" y="146"/>
                                </a:lnTo>
                                <a:lnTo>
                                  <a:pt x="964" y="146"/>
                                </a:lnTo>
                                <a:lnTo>
                                  <a:pt x="962" y="145"/>
                                </a:lnTo>
                                <a:lnTo>
                                  <a:pt x="957" y="144"/>
                                </a:lnTo>
                                <a:lnTo>
                                  <a:pt x="949" y="143"/>
                                </a:lnTo>
                                <a:lnTo>
                                  <a:pt x="938" y="132"/>
                                </a:lnTo>
                                <a:lnTo>
                                  <a:pt x="930" y="122"/>
                                </a:lnTo>
                                <a:lnTo>
                                  <a:pt x="920" y="110"/>
                                </a:lnTo>
                                <a:lnTo>
                                  <a:pt x="903" y="89"/>
                                </a:lnTo>
                                <a:lnTo>
                                  <a:pt x="897" y="82"/>
                                </a:lnTo>
                                <a:lnTo>
                                  <a:pt x="898" y="80"/>
                                </a:lnTo>
                                <a:lnTo>
                                  <a:pt x="909" y="70"/>
                                </a:lnTo>
                                <a:lnTo>
                                  <a:pt x="917" y="60"/>
                                </a:lnTo>
                                <a:lnTo>
                                  <a:pt x="921" y="49"/>
                                </a:lnTo>
                                <a:lnTo>
                                  <a:pt x="922" y="39"/>
                                </a:lnTo>
                                <a:lnTo>
                                  <a:pt x="922" y="26"/>
                                </a:lnTo>
                                <a:lnTo>
                                  <a:pt x="914" y="16"/>
                                </a:lnTo>
                                <a:lnTo>
                                  <a:pt x="910" y="14"/>
                                </a:lnTo>
                                <a:lnTo>
                                  <a:pt x="900" y="6"/>
                                </a:lnTo>
                                <a:lnTo>
                                  <a:pt x="900" y="48"/>
                                </a:lnTo>
                                <a:lnTo>
                                  <a:pt x="900" y="64"/>
                                </a:lnTo>
                                <a:lnTo>
                                  <a:pt x="894" y="73"/>
                                </a:lnTo>
                                <a:lnTo>
                                  <a:pt x="885" y="80"/>
                                </a:lnTo>
                                <a:lnTo>
                                  <a:pt x="882" y="80"/>
                                </a:lnTo>
                                <a:lnTo>
                                  <a:pt x="870" y="80"/>
                                </a:lnTo>
                                <a:lnTo>
                                  <a:pt x="864" y="80"/>
                                </a:lnTo>
                                <a:lnTo>
                                  <a:pt x="860" y="78"/>
                                </a:lnTo>
                                <a:lnTo>
                                  <a:pt x="859" y="78"/>
                                </a:lnTo>
                                <a:lnTo>
                                  <a:pt x="859" y="77"/>
                                </a:lnTo>
                                <a:lnTo>
                                  <a:pt x="859" y="15"/>
                                </a:lnTo>
                                <a:lnTo>
                                  <a:pt x="862" y="14"/>
                                </a:lnTo>
                                <a:lnTo>
                                  <a:pt x="866" y="14"/>
                                </a:lnTo>
                                <a:lnTo>
                                  <a:pt x="870" y="14"/>
                                </a:lnTo>
                                <a:lnTo>
                                  <a:pt x="880" y="15"/>
                                </a:lnTo>
                                <a:lnTo>
                                  <a:pt x="889" y="21"/>
                                </a:lnTo>
                                <a:lnTo>
                                  <a:pt x="897" y="32"/>
                                </a:lnTo>
                                <a:lnTo>
                                  <a:pt x="900" y="48"/>
                                </a:lnTo>
                                <a:lnTo>
                                  <a:pt x="900" y="6"/>
                                </a:lnTo>
                                <a:lnTo>
                                  <a:pt x="899" y="6"/>
                                </a:lnTo>
                                <a:lnTo>
                                  <a:pt x="892" y="5"/>
                                </a:lnTo>
                                <a:lnTo>
                                  <a:pt x="886" y="5"/>
                                </a:lnTo>
                                <a:lnTo>
                                  <a:pt x="868" y="5"/>
                                </a:lnTo>
                                <a:lnTo>
                                  <a:pt x="854" y="5"/>
                                </a:lnTo>
                                <a:lnTo>
                                  <a:pt x="843" y="5"/>
                                </a:lnTo>
                                <a:lnTo>
                                  <a:pt x="831" y="5"/>
                                </a:lnTo>
                                <a:lnTo>
                                  <a:pt x="818" y="5"/>
                                </a:lnTo>
                                <a:lnTo>
                                  <a:pt x="817" y="5"/>
                                </a:lnTo>
                                <a:lnTo>
                                  <a:pt x="817" y="8"/>
                                </a:lnTo>
                                <a:lnTo>
                                  <a:pt x="818" y="8"/>
                                </a:lnTo>
                                <a:lnTo>
                                  <a:pt x="823" y="8"/>
                                </a:lnTo>
                                <a:lnTo>
                                  <a:pt x="826" y="8"/>
                                </a:lnTo>
                                <a:lnTo>
                                  <a:pt x="827" y="9"/>
                                </a:lnTo>
                                <a:lnTo>
                                  <a:pt x="834" y="10"/>
                                </a:lnTo>
                                <a:lnTo>
                                  <a:pt x="835" y="13"/>
                                </a:lnTo>
                                <a:lnTo>
                                  <a:pt x="836" y="21"/>
                                </a:lnTo>
                                <a:lnTo>
                                  <a:pt x="836" y="117"/>
                                </a:lnTo>
                                <a:lnTo>
                                  <a:pt x="836" y="127"/>
                                </a:lnTo>
                                <a:lnTo>
                                  <a:pt x="835" y="134"/>
                                </a:lnTo>
                                <a:lnTo>
                                  <a:pt x="834" y="140"/>
                                </a:lnTo>
                                <a:lnTo>
                                  <a:pt x="833" y="144"/>
                                </a:lnTo>
                                <a:lnTo>
                                  <a:pt x="829" y="145"/>
                                </a:lnTo>
                                <a:lnTo>
                                  <a:pt x="828" y="145"/>
                                </a:lnTo>
                                <a:lnTo>
                                  <a:pt x="825" y="146"/>
                                </a:lnTo>
                                <a:lnTo>
                                  <a:pt x="820" y="146"/>
                                </a:lnTo>
                                <a:lnTo>
                                  <a:pt x="820" y="148"/>
                                </a:lnTo>
                                <a:lnTo>
                                  <a:pt x="821" y="149"/>
                                </a:lnTo>
                                <a:lnTo>
                                  <a:pt x="831" y="149"/>
                                </a:lnTo>
                                <a:lnTo>
                                  <a:pt x="843" y="148"/>
                                </a:lnTo>
                                <a:lnTo>
                                  <a:pt x="850" y="148"/>
                                </a:lnTo>
                                <a:lnTo>
                                  <a:pt x="864" y="149"/>
                                </a:lnTo>
                                <a:lnTo>
                                  <a:pt x="877" y="149"/>
                                </a:lnTo>
                                <a:lnTo>
                                  <a:pt x="879" y="148"/>
                                </a:lnTo>
                                <a:lnTo>
                                  <a:pt x="879" y="146"/>
                                </a:lnTo>
                                <a:lnTo>
                                  <a:pt x="878" y="146"/>
                                </a:lnTo>
                                <a:lnTo>
                                  <a:pt x="874" y="146"/>
                                </a:lnTo>
                                <a:lnTo>
                                  <a:pt x="870" y="145"/>
                                </a:lnTo>
                                <a:lnTo>
                                  <a:pt x="861" y="144"/>
                                </a:lnTo>
                                <a:lnTo>
                                  <a:pt x="860" y="140"/>
                                </a:lnTo>
                                <a:lnTo>
                                  <a:pt x="859" y="134"/>
                                </a:lnTo>
                                <a:lnTo>
                                  <a:pt x="859" y="127"/>
                                </a:lnTo>
                                <a:lnTo>
                                  <a:pt x="859" y="117"/>
                                </a:lnTo>
                                <a:lnTo>
                                  <a:pt x="859" y="90"/>
                                </a:lnTo>
                                <a:lnTo>
                                  <a:pt x="859" y="89"/>
                                </a:lnTo>
                                <a:lnTo>
                                  <a:pt x="860" y="89"/>
                                </a:lnTo>
                                <a:lnTo>
                                  <a:pt x="877" y="90"/>
                                </a:lnTo>
                                <a:lnTo>
                                  <a:pt x="878" y="90"/>
                                </a:lnTo>
                                <a:lnTo>
                                  <a:pt x="879" y="90"/>
                                </a:lnTo>
                                <a:lnTo>
                                  <a:pt x="883" y="94"/>
                                </a:lnTo>
                                <a:lnTo>
                                  <a:pt x="891" y="107"/>
                                </a:lnTo>
                                <a:lnTo>
                                  <a:pt x="910" y="132"/>
                                </a:lnTo>
                                <a:lnTo>
                                  <a:pt x="917" y="141"/>
                                </a:lnTo>
                                <a:lnTo>
                                  <a:pt x="930" y="148"/>
                                </a:lnTo>
                                <a:lnTo>
                                  <a:pt x="935" y="149"/>
                                </a:lnTo>
                                <a:lnTo>
                                  <a:pt x="966" y="149"/>
                                </a:lnTo>
                                <a:lnTo>
                                  <a:pt x="967" y="149"/>
                                </a:lnTo>
                                <a:lnTo>
                                  <a:pt x="967" y="146"/>
                                </a:lnTo>
                                <a:moveTo>
                                  <a:pt x="1085" y="5"/>
                                </a:moveTo>
                                <a:lnTo>
                                  <a:pt x="1083" y="5"/>
                                </a:lnTo>
                                <a:lnTo>
                                  <a:pt x="1078" y="5"/>
                                </a:lnTo>
                                <a:lnTo>
                                  <a:pt x="1065" y="5"/>
                                </a:lnTo>
                                <a:lnTo>
                                  <a:pt x="1055" y="5"/>
                                </a:lnTo>
                                <a:lnTo>
                                  <a:pt x="1049" y="5"/>
                                </a:lnTo>
                                <a:lnTo>
                                  <a:pt x="1041" y="5"/>
                                </a:lnTo>
                                <a:lnTo>
                                  <a:pt x="1040" y="5"/>
                                </a:lnTo>
                                <a:lnTo>
                                  <a:pt x="1040" y="7"/>
                                </a:lnTo>
                                <a:lnTo>
                                  <a:pt x="1043" y="8"/>
                                </a:lnTo>
                                <a:lnTo>
                                  <a:pt x="1046" y="9"/>
                                </a:lnTo>
                                <a:lnTo>
                                  <a:pt x="1047" y="10"/>
                                </a:lnTo>
                                <a:lnTo>
                                  <a:pt x="1047" y="16"/>
                                </a:lnTo>
                                <a:lnTo>
                                  <a:pt x="1046" y="19"/>
                                </a:lnTo>
                                <a:lnTo>
                                  <a:pt x="1045" y="23"/>
                                </a:lnTo>
                                <a:lnTo>
                                  <a:pt x="1039" y="33"/>
                                </a:lnTo>
                                <a:lnTo>
                                  <a:pt x="1021" y="66"/>
                                </a:lnTo>
                                <a:lnTo>
                                  <a:pt x="1016" y="75"/>
                                </a:lnTo>
                                <a:lnTo>
                                  <a:pt x="999" y="47"/>
                                </a:lnTo>
                                <a:lnTo>
                                  <a:pt x="989" y="29"/>
                                </a:lnTo>
                                <a:lnTo>
                                  <a:pt x="983" y="18"/>
                                </a:lnTo>
                                <a:lnTo>
                                  <a:pt x="982" y="15"/>
                                </a:lnTo>
                                <a:lnTo>
                                  <a:pt x="981" y="13"/>
                                </a:lnTo>
                                <a:lnTo>
                                  <a:pt x="981" y="10"/>
                                </a:lnTo>
                                <a:lnTo>
                                  <a:pt x="982" y="9"/>
                                </a:lnTo>
                                <a:lnTo>
                                  <a:pt x="984" y="8"/>
                                </a:lnTo>
                                <a:lnTo>
                                  <a:pt x="987" y="8"/>
                                </a:lnTo>
                                <a:lnTo>
                                  <a:pt x="988" y="7"/>
                                </a:lnTo>
                                <a:lnTo>
                                  <a:pt x="988" y="5"/>
                                </a:lnTo>
                                <a:lnTo>
                                  <a:pt x="987" y="5"/>
                                </a:lnTo>
                                <a:lnTo>
                                  <a:pt x="976" y="5"/>
                                </a:lnTo>
                                <a:lnTo>
                                  <a:pt x="969" y="5"/>
                                </a:lnTo>
                                <a:lnTo>
                                  <a:pt x="958" y="5"/>
                                </a:lnTo>
                                <a:lnTo>
                                  <a:pt x="944" y="5"/>
                                </a:lnTo>
                                <a:lnTo>
                                  <a:pt x="938" y="5"/>
                                </a:lnTo>
                                <a:lnTo>
                                  <a:pt x="937" y="5"/>
                                </a:lnTo>
                                <a:lnTo>
                                  <a:pt x="937" y="8"/>
                                </a:lnTo>
                                <a:lnTo>
                                  <a:pt x="938" y="8"/>
                                </a:lnTo>
                                <a:lnTo>
                                  <a:pt x="942" y="8"/>
                                </a:lnTo>
                                <a:lnTo>
                                  <a:pt x="945" y="9"/>
                                </a:lnTo>
                                <a:lnTo>
                                  <a:pt x="948" y="10"/>
                                </a:lnTo>
                                <a:lnTo>
                                  <a:pt x="951" y="13"/>
                                </a:lnTo>
                                <a:lnTo>
                                  <a:pt x="956" y="17"/>
                                </a:lnTo>
                                <a:lnTo>
                                  <a:pt x="961" y="24"/>
                                </a:lnTo>
                                <a:lnTo>
                                  <a:pt x="969" y="37"/>
                                </a:lnTo>
                                <a:lnTo>
                                  <a:pt x="980" y="54"/>
                                </a:lnTo>
                                <a:lnTo>
                                  <a:pt x="990" y="71"/>
                                </a:lnTo>
                                <a:lnTo>
                                  <a:pt x="995" y="79"/>
                                </a:lnTo>
                                <a:lnTo>
                                  <a:pt x="997" y="85"/>
                                </a:lnTo>
                                <a:lnTo>
                                  <a:pt x="999" y="89"/>
                                </a:lnTo>
                                <a:lnTo>
                                  <a:pt x="999" y="126"/>
                                </a:lnTo>
                                <a:lnTo>
                                  <a:pt x="998" y="140"/>
                                </a:lnTo>
                                <a:lnTo>
                                  <a:pt x="996" y="144"/>
                                </a:lnTo>
                                <a:lnTo>
                                  <a:pt x="993" y="145"/>
                                </a:lnTo>
                                <a:lnTo>
                                  <a:pt x="991" y="145"/>
                                </a:lnTo>
                                <a:lnTo>
                                  <a:pt x="989" y="145"/>
                                </a:lnTo>
                                <a:lnTo>
                                  <a:pt x="984" y="145"/>
                                </a:lnTo>
                                <a:lnTo>
                                  <a:pt x="983" y="146"/>
                                </a:lnTo>
                                <a:lnTo>
                                  <a:pt x="983" y="149"/>
                                </a:lnTo>
                                <a:lnTo>
                                  <a:pt x="984" y="149"/>
                                </a:lnTo>
                                <a:lnTo>
                                  <a:pt x="994" y="149"/>
                                </a:lnTo>
                                <a:lnTo>
                                  <a:pt x="1006" y="148"/>
                                </a:lnTo>
                                <a:lnTo>
                                  <a:pt x="1016" y="148"/>
                                </a:lnTo>
                                <a:lnTo>
                                  <a:pt x="1028" y="149"/>
                                </a:lnTo>
                                <a:lnTo>
                                  <a:pt x="1043" y="149"/>
                                </a:lnTo>
                                <a:lnTo>
                                  <a:pt x="1044" y="148"/>
                                </a:lnTo>
                                <a:lnTo>
                                  <a:pt x="1044" y="146"/>
                                </a:lnTo>
                                <a:lnTo>
                                  <a:pt x="1043" y="145"/>
                                </a:lnTo>
                                <a:lnTo>
                                  <a:pt x="1038" y="145"/>
                                </a:lnTo>
                                <a:lnTo>
                                  <a:pt x="1034" y="145"/>
                                </a:lnTo>
                                <a:lnTo>
                                  <a:pt x="1026" y="144"/>
                                </a:lnTo>
                                <a:lnTo>
                                  <a:pt x="1024" y="140"/>
                                </a:lnTo>
                                <a:lnTo>
                                  <a:pt x="1023" y="126"/>
                                </a:lnTo>
                                <a:lnTo>
                                  <a:pt x="1023" y="87"/>
                                </a:lnTo>
                                <a:lnTo>
                                  <a:pt x="1026" y="80"/>
                                </a:lnTo>
                                <a:lnTo>
                                  <a:pt x="1029" y="75"/>
                                </a:lnTo>
                                <a:lnTo>
                                  <a:pt x="1032" y="68"/>
                                </a:lnTo>
                                <a:lnTo>
                                  <a:pt x="1043" y="50"/>
                                </a:lnTo>
                                <a:lnTo>
                                  <a:pt x="1055" y="31"/>
                                </a:lnTo>
                                <a:lnTo>
                                  <a:pt x="1062" y="20"/>
                                </a:lnTo>
                                <a:lnTo>
                                  <a:pt x="1067" y="14"/>
                                </a:lnTo>
                                <a:lnTo>
                                  <a:pt x="1069" y="12"/>
                                </a:lnTo>
                                <a:lnTo>
                                  <a:pt x="1073" y="10"/>
                                </a:lnTo>
                                <a:lnTo>
                                  <a:pt x="1076" y="9"/>
                                </a:lnTo>
                                <a:lnTo>
                                  <a:pt x="1079" y="8"/>
                                </a:lnTo>
                                <a:lnTo>
                                  <a:pt x="1083" y="8"/>
                                </a:lnTo>
                                <a:lnTo>
                                  <a:pt x="1085" y="7"/>
                                </a:lnTo>
                                <a:lnTo>
                                  <a:pt x="1085"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16" y="-564"/>
                            <a:ext cx="27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72" y="-316"/>
                            <a:ext cx="27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201"/>
                        <wps:cNvSpPr>
                          <a:spLocks/>
                        </wps:cNvSpPr>
                        <wps:spPr bwMode="auto">
                          <a:xfrm>
                            <a:off x="8979" y="-323"/>
                            <a:ext cx="812" cy="247"/>
                          </a:xfrm>
                          <a:custGeom>
                            <a:avLst/>
                            <a:gdLst>
                              <a:gd name="T0" fmla="+- 0 9126 8979"/>
                              <a:gd name="T1" fmla="*/ T0 w 812"/>
                              <a:gd name="T2" fmla="+- 0 -101 -323"/>
                              <a:gd name="T3" fmla="*/ -101 h 247"/>
                              <a:gd name="T4" fmla="+- 0 9051 8979"/>
                              <a:gd name="T5" fmla="*/ T4 w 812"/>
                              <a:gd name="T6" fmla="+- 0 -120 -323"/>
                              <a:gd name="T7" fmla="*/ -120 h 247"/>
                              <a:gd name="T8" fmla="+- 0 9109 8979"/>
                              <a:gd name="T9" fmla="*/ T8 w 812"/>
                              <a:gd name="T10" fmla="+- 0 -195 -323"/>
                              <a:gd name="T11" fmla="*/ -195 h 247"/>
                              <a:gd name="T12" fmla="+- 0 9116 8979"/>
                              <a:gd name="T13" fmla="*/ T12 w 812"/>
                              <a:gd name="T14" fmla="+- 0 -171 -323"/>
                              <a:gd name="T15" fmla="*/ -171 h 247"/>
                              <a:gd name="T16" fmla="+- 0 9124 8979"/>
                              <a:gd name="T17" fmla="*/ T16 w 812"/>
                              <a:gd name="T18" fmla="+- 0 -213 -323"/>
                              <a:gd name="T19" fmla="*/ -213 h 247"/>
                              <a:gd name="T20" fmla="+- 0 9118 8979"/>
                              <a:gd name="T21" fmla="*/ T20 w 812"/>
                              <a:gd name="T22" fmla="+- 0 -218 -323"/>
                              <a:gd name="T23" fmla="*/ -218 h 247"/>
                              <a:gd name="T24" fmla="+- 0 9051 8979"/>
                              <a:gd name="T25" fmla="*/ T24 w 812"/>
                              <a:gd name="T26" fmla="+- 0 -213 -323"/>
                              <a:gd name="T27" fmla="*/ -213 h 247"/>
                              <a:gd name="T28" fmla="+- 0 9097 8979"/>
                              <a:gd name="T29" fmla="*/ T28 w 812"/>
                              <a:gd name="T30" fmla="+- 0 -298 -323"/>
                              <a:gd name="T31" fmla="*/ -298 h 247"/>
                              <a:gd name="T32" fmla="+- 0 9121 8979"/>
                              <a:gd name="T33" fmla="*/ T32 w 812"/>
                              <a:gd name="T34" fmla="+- 0 -272 -323"/>
                              <a:gd name="T35" fmla="*/ -272 h 247"/>
                              <a:gd name="T36" fmla="+- 0 9128 8979"/>
                              <a:gd name="T37" fmla="*/ T36 w 812"/>
                              <a:gd name="T38" fmla="+- 0 -292 -323"/>
                              <a:gd name="T39" fmla="*/ -292 h 247"/>
                              <a:gd name="T40" fmla="+- 0 9130 8979"/>
                              <a:gd name="T41" fmla="*/ T40 w 812"/>
                              <a:gd name="T42" fmla="+- 0 -317 -323"/>
                              <a:gd name="T43" fmla="*/ -317 h 247"/>
                              <a:gd name="T44" fmla="+- 0 9116 8979"/>
                              <a:gd name="T45" fmla="*/ T44 w 812"/>
                              <a:gd name="T46" fmla="+- 0 -316 -323"/>
                              <a:gd name="T47" fmla="*/ -316 h 247"/>
                              <a:gd name="T48" fmla="+- 0 8986 8979"/>
                              <a:gd name="T49" fmla="*/ T48 w 812"/>
                              <a:gd name="T50" fmla="+- 0 -316 -323"/>
                              <a:gd name="T51" fmla="*/ -316 h 247"/>
                              <a:gd name="T52" fmla="+- 0 8994 8979"/>
                              <a:gd name="T53" fmla="*/ T52 w 812"/>
                              <a:gd name="T54" fmla="+- 0 -310 -323"/>
                              <a:gd name="T55" fmla="*/ -310 h 247"/>
                              <a:gd name="T56" fmla="+- 0 9011 8979"/>
                              <a:gd name="T57" fmla="*/ T56 w 812"/>
                              <a:gd name="T58" fmla="+- 0 -130 -323"/>
                              <a:gd name="T59" fmla="*/ -130 h 247"/>
                              <a:gd name="T60" fmla="+- 0 8997 8979"/>
                              <a:gd name="T61" fmla="*/ T60 w 812"/>
                              <a:gd name="T62" fmla="+- 0 -84 -323"/>
                              <a:gd name="T63" fmla="*/ -84 h 247"/>
                              <a:gd name="T64" fmla="+- 0 9003 8979"/>
                              <a:gd name="T65" fmla="*/ T64 w 812"/>
                              <a:gd name="T66" fmla="+- 0 -77 -323"/>
                              <a:gd name="T67" fmla="*/ -77 h 247"/>
                              <a:gd name="T68" fmla="+- 0 9132 8979"/>
                              <a:gd name="T69" fmla="*/ T68 w 812"/>
                              <a:gd name="T70" fmla="+- 0 -76 -323"/>
                              <a:gd name="T71" fmla="*/ -76 h 247"/>
                              <a:gd name="T72" fmla="+- 0 9138 8979"/>
                              <a:gd name="T73" fmla="*/ T72 w 812"/>
                              <a:gd name="T74" fmla="+- 0 -125 -323"/>
                              <a:gd name="T75" fmla="*/ -125 h 247"/>
                              <a:gd name="T76" fmla="+- 0 9381 8979"/>
                              <a:gd name="T77" fmla="*/ T76 w 812"/>
                              <a:gd name="T78" fmla="+- 0 -86 -323"/>
                              <a:gd name="T79" fmla="*/ -86 h 247"/>
                              <a:gd name="T80" fmla="+- 0 9336 8979"/>
                              <a:gd name="T81" fmla="*/ T80 w 812"/>
                              <a:gd name="T82" fmla="+- 0 -175 -323"/>
                              <a:gd name="T83" fmla="*/ -175 h 247"/>
                              <a:gd name="T84" fmla="+- 0 9234 8979"/>
                              <a:gd name="T85" fmla="*/ T84 w 812"/>
                              <a:gd name="T86" fmla="+- 0 -176 -323"/>
                              <a:gd name="T87" fmla="*/ -176 h 247"/>
                              <a:gd name="T88" fmla="+- 0 9266 8979"/>
                              <a:gd name="T89" fmla="*/ T88 w 812"/>
                              <a:gd name="T90" fmla="+- 0 -256 -323"/>
                              <a:gd name="T91" fmla="*/ -256 h 247"/>
                              <a:gd name="T92" fmla="+- 0 9277 8979"/>
                              <a:gd name="T93" fmla="*/ T92 w 812"/>
                              <a:gd name="T94" fmla="+- 0 -320 -323"/>
                              <a:gd name="T95" fmla="*/ -320 h 247"/>
                              <a:gd name="T96" fmla="+- 0 9172 8979"/>
                              <a:gd name="T97" fmla="*/ T96 w 812"/>
                              <a:gd name="T98" fmla="+- 0 -86 -323"/>
                              <a:gd name="T99" fmla="*/ -86 h 247"/>
                              <a:gd name="T100" fmla="+- 0 9146 8979"/>
                              <a:gd name="T101" fmla="*/ T100 w 812"/>
                              <a:gd name="T102" fmla="+- 0 -77 -323"/>
                              <a:gd name="T103" fmla="*/ -77 h 247"/>
                              <a:gd name="T104" fmla="+- 0 9226 8979"/>
                              <a:gd name="T105" fmla="*/ T104 w 812"/>
                              <a:gd name="T106" fmla="+- 0 -78 -323"/>
                              <a:gd name="T107" fmla="*/ -78 h 247"/>
                              <a:gd name="T108" fmla="+- 0 9204 8979"/>
                              <a:gd name="T109" fmla="*/ T108 w 812"/>
                              <a:gd name="T110" fmla="+- 0 -97 -323"/>
                              <a:gd name="T111" fmla="*/ -97 h 247"/>
                              <a:gd name="T112" fmla="+- 0 9301 8979"/>
                              <a:gd name="T113" fmla="*/ T112 w 812"/>
                              <a:gd name="T114" fmla="+- 0 -160 -323"/>
                              <a:gd name="T115" fmla="*/ -160 h 247"/>
                              <a:gd name="T116" fmla="+- 0 9325 8979"/>
                              <a:gd name="T117" fmla="*/ T116 w 812"/>
                              <a:gd name="T118" fmla="+- 0 -83 -323"/>
                              <a:gd name="T119" fmla="*/ -83 h 247"/>
                              <a:gd name="T120" fmla="+- 0 9348 8979"/>
                              <a:gd name="T121" fmla="*/ T120 w 812"/>
                              <a:gd name="T122" fmla="+- 0 -78 -323"/>
                              <a:gd name="T123" fmla="*/ -78 h 247"/>
                              <a:gd name="T124" fmla="+- 0 9578 8979"/>
                              <a:gd name="T125" fmla="*/ T124 w 812"/>
                              <a:gd name="T126" fmla="+- 0 -127 -323"/>
                              <a:gd name="T127" fmla="*/ -127 h 247"/>
                              <a:gd name="T128" fmla="+- 0 9544 8979"/>
                              <a:gd name="T129" fmla="*/ T128 w 812"/>
                              <a:gd name="T130" fmla="+- 0 -94 -323"/>
                              <a:gd name="T131" fmla="*/ -94 h 247"/>
                              <a:gd name="T132" fmla="+- 0 9483 8979"/>
                              <a:gd name="T133" fmla="*/ T132 w 812"/>
                              <a:gd name="T134" fmla="+- 0 -142 -323"/>
                              <a:gd name="T135" fmla="*/ -142 h 247"/>
                              <a:gd name="T136" fmla="+- 0 9499 8979"/>
                              <a:gd name="T137" fmla="*/ T136 w 812"/>
                              <a:gd name="T138" fmla="+- 0 -310 -323"/>
                              <a:gd name="T139" fmla="*/ -310 h 247"/>
                              <a:gd name="T140" fmla="+- 0 9511 8979"/>
                              <a:gd name="T141" fmla="*/ T140 w 812"/>
                              <a:gd name="T142" fmla="+- 0 -316 -323"/>
                              <a:gd name="T143" fmla="*/ -316 h 247"/>
                              <a:gd name="T144" fmla="+- 0 9420 8979"/>
                              <a:gd name="T145" fmla="*/ T144 w 812"/>
                              <a:gd name="T146" fmla="+- 0 -316 -323"/>
                              <a:gd name="T147" fmla="*/ -316 h 247"/>
                              <a:gd name="T148" fmla="+- 0 9426 8979"/>
                              <a:gd name="T149" fmla="*/ T148 w 812"/>
                              <a:gd name="T150" fmla="+- 0 -310 -323"/>
                              <a:gd name="T151" fmla="*/ -310 h 247"/>
                              <a:gd name="T152" fmla="+- 0 9443 8979"/>
                              <a:gd name="T153" fmla="*/ T152 w 812"/>
                              <a:gd name="T154" fmla="+- 0 -129 -323"/>
                              <a:gd name="T155" fmla="*/ -129 h 247"/>
                              <a:gd name="T156" fmla="+- 0 9430 8979"/>
                              <a:gd name="T157" fmla="*/ T156 w 812"/>
                              <a:gd name="T158" fmla="+- 0 -84 -323"/>
                              <a:gd name="T159" fmla="*/ -84 h 247"/>
                              <a:gd name="T160" fmla="+- 0 9435 8979"/>
                              <a:gd name="T161" fmla="*/ T160 w 812"/>
                              <a:gd name="T162" fmla="+- 0 -77 -323"/>
                              <a:gd name="T163" fmla="*/ -77 h 247"/>
                              <a:gd name="T164" fmla="+- 0 9570 8979"/>
                              <a:gd name="T165" fmla="*/ T164 w 812"/>
                              <a:gd name="T166" fmla="+- 0 -76 -323"/>
                              <a:gd name="T167" fmla="*/ -76 h 247"/>
                              <a:gd name="T168" fmla="+- 0 9578 8979"/>
                              <a:gd name="T169" fmla="*/ T168 w 812"/>
                              <a:gd name="T170" fmla="+- 0 -125 -323"/>
                              <a:gd name="T171" fmla="*/ -125 h 247"/>
                              <a:gd name="T172" fmla="+- 0 9623 8979"/>
                              <a:gd name="T173" fmla="*/ T172 w 812"/>
                              <a:gd name="T174" fmla="+- 0 -315 -323"/>
                              <a:gd name="T175" fmla="*/ -315 h 247"/>
                              <a:gd name="T176" fmla="+- 0 9585 8979"/>
                              <a:gd name="T177" fmla="*/ T176 w 812"/>
                              <a:gd name="T178" fmla="+- 0 -318 -323"/>
                              <a:gd name="T179" fmla="*/ -318 h 247"/>
                              <a:gd name="T180" fmla="+- 0 9583 8979"/>
                              <a:gd name="T181" fmla="*/ T180 w 812"/>
                              <a:gd name="T182" fmla="+- 0 -274 -323"/>
                              <a:gd name="T183" fmla="*/ -274 h 247"/>
                              <a:gd name="T184" fmla="+- 0 9667 8979"/>
                              <a:gd name="T185" fmla="*/ T184 w 812"/>
                              <a:gd name="T186" fmla="+- 0 -298 -323"/>
                              <a:gd name="T187" fmla="*/ -298 h 247"/>
                              <a:gd name="T188" fmla="+- 0 9656 8979"/>
                              <a:gd name="T189" fmla="*/ T188 w 812"/>
                              <a:gd name="T190" fmla="+- 0 -84 -323"/>
                              <a:gd name="T191" fmla="*/ -84 h 247"/>
                              <a:gd name="T192" fmla="+- 0 9642 8979"/>
                              <a:gd name="T193" fmla="*/ T192 w 812"/>
                              <a:gd name="T194" fmla="+- 0 -77 -323"/>
                              <a:gd name="T195" fmla="*/ -77 h 247"/>
                              <a:gd name="T196" fmla="+- 0 9739 8979"/>
                              <a:gd name="T197" fmla="*/ T196 w 812"/>
                              <a:gd name="T198" fmla="+- 0 -77 -323"/>
                              <a:gd name="T199" fmla="*/ -77 h 247"/>
                              <a:gd name="T200" fmla="+- 0 9711 8979"/>
                              <a:gd name="T201" fmla="*/ T200 w 812"/>
                              <a:gd name="T202" fmla="+- 0 -86 -323"/>
                              <a:gd name="T203" fmla="*/ -86 h 247"/>
                              <a:gd name="T204" fmla="+- 0 9746 8979"/>
                              <a:gd name="T205" fmla="*/ T204 w 812"/>
                              <a:gd name="T206" fmla="+- 0 -297 -323"/>
                              <a:gd name="T207" fmla="*/ -297 h 247"/>
                              <a:gd name="T208" fmla="+- 0 9784 8979"/>
                              <a:gd name="T209" fmla="*/ T208 w 812"/>
                              <a:gd name="T210" fmla="+- 0 -271 -323"/>
                              <a:gd name="T211" fmla="*/ -271 h 247"/>
                              <a:gd name="T212" fmla="+- 0 9790 8979"/>
                              <a:gd name="T213" fmla="*/ T212 w 812"/>
                              <a:gd name="T214" fmla="+- 0 -298 -323"/>
                              <a:gd name="T215" fmla="*/ -298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2" h="247">
                                <a:moveTo>
                                  <a:pt x="159" y="198"/>
                                </a:moveTo>
                                <a:lnTo>
                                  <a:pt x="154" y="198"/>
                                </a:lnTo>
                                <a:lnTo>
                                  <a:pt x="154" y="199"/>
                                </a:lnTo>
                                <a:lnTo>
                                  <a:pt x="153" y="203"/>
                                </a:lnTo>
                                <a:lnTo>
                                  <a:pt x="151" y="215"/>
                                </a:lnTo>
                                <a:lnTo>
                                  <a:pt x="147" y="222"/>
                                </a:lnTo>
                                <a:lnTo>
                                  <a:pt x="131" y="230"/>
                                </a:lnTo>
                                <a:lnTo>
                                  <a:pt x="109" y="230"/>
                                </a:lnTo>
                                <a:lnTo>
                                  <a:pt x="90" y="228"/>
                                </a:lnTo>
                                <a:lnTo>
                                  <a:pt x="79" y="224"/>
                                </a:lnTo>
                                <a:lnTo>
                                  <a:pt x="73" y="216"/>
                                </a:lnTo>
                                <a:lnTo>
                                  <a:pt x="72" y="203"/>
                                </a:lnTo>
                                <a:lnTo>
                                  <a:pt x="72" y="127"/>
                                </a:lnTo>
                                <a:lnTo>
                                  <a:pt x="72" y="126"/>
                                </a:lnTo>
                                <a:lnTo>
                                  <a:pt x="83" y="126"/>
                                </a:lnTo>
                                <a:lnTo>
                                  <a:pt x="110" y="127"/>
                                </a:lnTo>
                                <a:lnTo>
                                  <a:pt x="118" y="127"/>
                                </a:lnTo>
                                <a:lnTo>
                                  <a:pt x="130" y="128"/>
                                </a:lnTo>
                                <a:lnTo>
                                  <a:pt x="134" y="133"/>
                                </a:lnTo>
                                <a:lnTo>
                                  <a:pt x="136" y="139"/>
                                </a:lnTo>
                                <a:lnTo>
                                  <a:pt x="137" y="144"/>
                                </a:lnTo>
                                <a:lnTo>
                                  <a:pt x="137" y="148"/>
                                </a:lnTo>
                                <a:lnTo>
                                  <a:pt x="137" y="151"/>
                                </a:lnTo>
                                <a:lnTo>
                                  <a:pt x="137" y="152"/>
                                </a:lnTo>
                                <a:lnTo>
                                  <a:pt x="138" y="154"/>
                                </a:lnTo>
                                <a:lnTo>
                                  <a:pt x="143" y="154"/>
                                </a:lnTo>
                                <a:lnTo>
                                  <a:pt x="143" y="144"/>
                                </a:lnTo>
                                <a:lnTo>
                                  <a:pt x="143" y="133"/>
                                </a:lnTo>
                                <a:lnTo>
                                  <a:pt x="144" y="126"/>
                                </a:lnTo>
                                <a:lnTo>
                                  <a:pt x="145" y="110"/>
                                </a:lnTo>
                                <a:lnTo>
                                  <a:pt x="147" y="105"/>
                                </a:lnTo>
                                <a:lnTo>
                                  <a:pt x="147" y="102"/>
                                </a:lnTo>
                                <a:lnTo>
                                  <a:pt x="146" y="101"/>
                                </a:lnTo>
                                <a:lnTo>
                                  <a:pt x="143" y="101"/>
                                </a:lnTo>
                                <a:lnTo>
                                  <a:pt x="142" y="103"/>
                                </a:lnTo>
                                <a:lnTo>
                                  <a:pt x="139" y="105"/>
                                </a:lnTo>
                                <a:lnTo>
                                  <a:pt x="136" y="108"/>
                                </a:lnTo>
                                <a:lnTo>
                                  <a:pt x="132" y="109"/>
                                </a:lnTo>
                                <a:lnTo>
                                  <a:pt x="124" y="110"/>
                                </a:lnTo>
                                <a:lnTo>
                                  <a:pt x="114" y="110"/>
                                </a:lnTo>
                                <a:lnTo>
                                  <a:pt x="74" y="110"/>
                                </a:lnTo>
                                <a:lnTo>
                                  <a:pt x="72" y="110"/>
                                </a:lnTo>
                                <a:lnTo>
                                  <a:pt x="72" y="25"/>
                                </a:lnTo>
                                <a:lnTo>
                                  <a:pt x="72" y="24"/>
                                </a:lnTo>
                                <a:lnTo>
                                  <a:pt x="83" y="24"/>
                                </a:lnTo>
                                <a:lnTo>
                                  <a:pt x="110" y="25"/>
                                </a:lnTo>
                                <a:lnTo>
                                  <a:pt x="118" y="25"/>
                                </a:lnTo>
                                <a:lnTo>
                                  <a:pt x="134" y="27"/>
                                </a:lnTo>
                                <a:lnTo>
                                  <a:pt x="137" y="31"/>
                                </a:lnTo>
                                <a:lnTo>
                                  <a:pt x="140" y="37"/>
                                </a:lnTo>
                                <a:lnTo>
                                  <a:pt x="141" y="40"/>
                                </a:lnTo>
                                <a:lnTo>
                                  <a:pt x="141" y="45"/>
                                </a:lnTo>
                                <a:lnTo>
                                  <a:pt x="142" y="51"/>
                                </a:lnTo>
                                <a:lnTo>
                                  <a:pt x="142" y="52"/>
                                </a:lnTo>
                                <a:lnTo>
                                  <a:pt x="147" y="52"/>
                                </a:lnTo>
                                <a:lnTo>
                                  <a:pt x="147" y="51"/>
                                </a:lnTo>
                                <a:lnTo>
                                  <a:pt x="147" y="49"/>
                                </a:lnTo>
                                <a:lnTo>
                                  <a:pt x="148" y="45"/>
                                </a:lnTo>
                                <a:lnTo>
                                  <a:pt x="149" y="31"/>
                                </a:lnTo>
                                <a:lnTo>
                                  <a:pt x="149" y="28"/>
                                </a:lnTo>
                                <a:lnTo>
                                  <a:pt x="149" y="24"/>
                                </a:lnTo>
                                <a:lnTo>
                                  <a:pt x="150" y="14"/>
                                </a:lnTo>
                                <a:lnTo>
                                  <a:pt x="152" y="10"/>
                                </a:lnTo>
                                <a:lnTo>
                                  <a:pt x="152" y="8"/>
                                </a:lnTo>
                                <a:lnTo>
                                  <a:pt x="151" y="6"/>
                                </a:lnTo>
                                <a:lnTo>
                                  <a:pt x="151" y="5"/>
                                </a:lnTo>
                                <a:lnTo>
                                  <a:pt x="148" y="5"/>
                                </a:lnTo>
                                <a:lnTo>
                                  <a:pt x="146" y="6"/>
                                </a:lnTo>
                                <a:lnTo>
                                  <a:pt x="145" y="6"/>
                                </a:lnTo>
                                <a:lnTo>
                                  <a:pt x="142" y="7"/>
                                </a:lnTo>
                                <a:lnTo>
                                  <a:pt x="137" y="7"/>
                                </a:lnTo>
                                <a:lnTo>
                                  <a:pt x="131" y="8"/>
                                </a:lnTo>
                                <a:lnTo>
                                  <a:pt x="118" y="8"/>
                                </a:lnTo>
                                <a:lnTo>
                                  <a:pt x="52" y="8"/>
                                </a:lnTo>
                                <a:lnTo>
                                  <a:pt x="44" y="8"/>
                                </a:lnTo>
                                <a:lnTo>
                                  <a:pt x="20" y="8"/>
                                </a:lnTo>
                                <a:lnTo>
                                  <a:pt x="7" y="7"/>
                                </a:lnTo>
                                <a:lnTo>
                                  <a:pt x="2" y="7"/>
                                </a:lnTo>
                                <a:lnTo>
                                  <a:pt x="0" y="8"/>
                                </a:lnTo>
                                <a:lnTo>
                                  <a:pt x="0" y="12"/>
                                </a:lnTo>
                                <a:lnTo>
                                  <a:pt x="2" y="13"/>
                                </a:lnTo>
                                <a:lnTo>
                                  <a:pt x="10" y="13"/>
                                </a:lnTo>
                                <a:lnTo>
                                  <a:pt x="15" y="13"/>
                                </a:lnTo>
                                <a:lnTo>
                                  <a:pt x="18" y="14"/>
                                </a:lnTo>
                                <a:lnTo>
                                  <a:pt x="28" y="16"/>
                                </a:lnTo>
                                <a:lnTo>
                                  <a:pt x="31" y="21"/>
                                </a:lnTo>
                                <a:lnTo>
                                  <a:pt x="31" y="32"/>
                                </a:lnTo>
                                <a:lnTo>
                                  <a:pt x="32" y="40"/>
                                </a:lnTo>
                                <a:lnTo>
                                  <a:pt x="32" y="193"/>
                                </a:lnTo>
                                <a:lnTo>
                                  <a:pt x="31" y="209"/>
                                </a:lnTo>
                                <a:lnTo>
                                  <a:pt x="30" y="221"/>
                                </a:lnTo>
                                <a:lnTo>
                                  <a:pt x="29" y="230"/>
                                </a:lnTo>
                                <a:lnTo>
                                  <a:pt x="27" y="237"/>
                                </a:lnTo>
                                <a:lnTo>
                                  <a:pt x="21" y="239"/>
                                </a:lnTo>
                                <a:lnTo>
                                  <a:pt x="18" y="239"/>
                                </a:lnTo>
                                <a:lnTo>
                                  <a:pt x="14" y="240"/>
                                </a:lnTo>
                                <a:lnTo>
                                  <a:pt x="6" y="240"/>
                                </a:lnTo>
                                <a:lnTo>
                                  <a:pt x="5" y="241"/>
                                </a:lnTo>
                                <a:lnTo>
                                  <a:pt x="5" y="245"/>
                                </a:lnTo>
                                <a:lnTo>
                                  <a:pt x="7" y="246"/>
                                </a:lnTo>
                                <a:lnTo>
                                  <a:pt x="24" y="246"/>
                                </a:lnTo>
                                <a:lnTo>
                                  <a:pt x="43" y="245"/>
                                </a:lnTo>
                                <a:lnTo>
                                  <a:pt x="51" y="245"/>
                                </a:lnTo>
                                <a:lnTo>
                                  <a:pt x="66" y="245"/>
                                </a:lnTo>
                                <a:lnTo>
                                  <a:pt x="107" y="246"/>
                                </a:lnTo>
                                <a:lnTo>
                                  <a:pt x="138" y="247"/>
                                </a:lnTo>
                                <a:lnTo>
                                  <a:pt x="153" y="247"/>
                                </a:lnTo>
                                <a:lnTo>
                                  <a:pt x="153" y="245"/>
                                </a:lnTo>
                                <a:lnTo>
                                  <a:pt x="155" y="238"/>
                                </a:lnTo>
                                <a:lnTo>
                                  <a:pt x="157" y="232"/>
                                </a:lnTo>
                                <a:lnTo>
                                  <a:pt x="157" y="230"/>
                                </a:lnTo>
                                <a:lnTo>
                                  <a:pt x="159" y="211"/>
                                </a:lnTo>
                                <a:lnTo>
                                  <a:pt x="159" y="198"/>
                                </a:lnTo>
                                <a:moveTo>
                                  <a:pt x="425" y="240"/>
                                </a:moveTo>
                                <a:lnTo>
                                  <a:pt x="423" y="240"/>
                                </a:lnTo>
                                <a:lnTo>
                                  <a:pt x="417" y="240"/>
                                </a:lnTo>
                                <a:lnTo>
                                  <a:pt x="412" y="240"/>
                                </a:lnTo>
                                <a:lnTo>
                                  <a:pt x="407" y="239"/>
                                </a:lnTo>
                                <a:lnTo>
                                  <a:pt x="402" y="237"/>
                                </a:lnTo>
                                <a:lnTo>
                                  <a:pt x="396" y="232"/>
                                </a:lnTo>
                                <a:lnTo>
                                  <a:pt x="388" y="221"/>
                                </a:lnTo>
                                <a:lnTo>
                                  <a:pt x="380" y="204"/>
                                </a:lnTo>
                                <a:lnTo>
                                  <a:pt x="363" y="163"/>
                                </a:lnTo>
                                <a:lnTo>
                                  <a:pt x="360" y="156"/>
                                </a:lnTo>
                                <a:lnTo>
                                  <a:pt x="357" y="148"/>
                                </a:lnTo>
                                <a:lnTo>
                                  <a:pt x="324" y="65"/>
                                </a:lnTo>
                                <a:lnTo>
                                  <a:pt x="316" y="46"/>
                                </a:lnTo>
                                <a:lnTo>
                                  <a:pt x="316" y="147"/>
                                </a:lnTo>
                                <a:lnTo>
                                  <a:pt x="316" y="148"/>
                                </a:lnTo>
                                <a:lnTo>
                                  <a:pt x="255" y="148"/>
                                </a:lnTo>
                                <a:lnTo>
                                  <a:pt x="255" y="147"/>
                                </a:lnTo>
                                <a:lnTo>
                                  <a:pt x="255" y="145"/>
                                </a:lnTo>
                                <a:lnTo>
                                  <a:pt x="284" y="68"/>
                                </a:lnTo>
                                <a:lnTo>
                                  <a:pt x="284" y="67"/>
                                </a:lnTo>
                                <a:lnTo>
                                  <a:pt x="285" y="65"/>
                                </a:lnTo>
                                <a:lnTo>
                                  <a:pt x="287" y="65"/>
                                </a:lnTo>
                                <a:lnTo>
                                  <a:pt x="287" y="67"/>
                                </a:lnTo>
                                <a:lnTo>
                                  <a:pt x="287" y="68"/>
                                </a:lnTo>
                                <a:lnTo>
                                  <a:pt x="316" y="147"/>
                                </a:lnTo>
                                <a:lnTo>
                                  <a:pt x="316" y="46"/>
                                </a:lnTo>
                                <a:lnTo>
                                  <a:pt x="314" y="41"/>
                                </a:lnTo>
                                <a:lnTo>
                                  <a:pt x="302" y="11"/>
                                </a:lnTo>
                                <a:lnTo>
                                  <a:pt x="298" y="3"/>
                                </a:lnTo>
                                <a:lnTo>
                                  <a:pt x="296" y="0"/>
                                </a:lnTo>
                                <a:lnTo>
                                  <a:pt x="290" y="0"/>
                                </a:lnTo>
                                <a:lnTo>
                                  <a:pt x="289" y="4"/>
                                </a:lnTo>
                                <a:lnTo>
                                  <a:pt x="285" y="13"/>
                                </a:lnTo>
                                <a:lnTo>
                                  <a:pt x="199" y="227"/>
                                </a:lnTo>
                                <a:lnTo>
                                  <a:pt x="193" y="237"/>
                                </a:lnTo>
                                <a:lnTo>
                                  <a:pt x="176" y="240"/>
                                </a:lnTo>
                                <a:lnTo>
                                  <a:pt x="172" y="240"/>
                                </a:lnTo>
                                <a:lnTo>
                                  <a:pt x="167" y="240"/>
                                </a:lnTo>
                                <a:lnTo>
                                  <a:pt x="165" y="241"/>
                                </a:lnTo>
                                <a:lnTo>
                                  <a:pt x="165" y="245"/>
                                </a:lnTo>
                                <a:lnTo>
                                  <a:pt x="167" y="246"/>
                                </a:lnTo>
                                <a:lnTo>
                                  <a:pt x="188" y="246"/>
                                </a:lnTo>
                                <a:lnTo>
                                  <a:pt x="205" y="245"/>
                                </a:lnTo>
                                <a:lnTo>
                                  <a:pt x="218" y="245"/>
                                </a:lnTo>
                                <a:lnTo>
                                  <a:pt x="232" y="246"/>
                                </a:lnTo>
                                <a:lnTo>
                                  <a:pt x="245" y="246"/>
                                </a:lnTo>
                                <a:lnTo>
                                  <a:pt x="247" y="245"/>
                                </a:lnTo>
                                <a:lnTo>
                                  <a:pt x="247" y="241"/>
                                </a:lnTo>
                                <a:lnTo>
                                  <a:pt x="246" y="240"/>
                                </a:lnTo>
                                <a:lnTo>
                                  <a:pt x="228" y="240"/>
                                </a:lnTo>
                                <a:lnTo>
                                  <a:pt x="225" y="236"/>
                                </a:lnTo>
                                <a:lnTo>
                                  <a:pt x="225" y="226"/>
                                </a:lnTo>
                                <a:lnTo>
                                  <a:pt x="227" y="219"/>
                                </a:lnTo>
                                <a:lnTo>
                                  <a:pt x="230" y="211"/>
                                </a:lnTo>
                                <a:lnTo>
                                  <a:pt x="247" y="166"/>
                                </a:lnTo>
                                <a:lnTo>
                                  <a:pt x="248" y="164"/>
                                </a:lnTo>
                                <a:lnTo>
                                  <a:pt x="248" y="163"/>
                                </a:lnTo>
                                <a:lnTo>
                                  <a:pt x="322" y="163"/>
                                </a:lnTo>
                                <a:lnTo>
                                  <a:pt x="323" y="164"/>
                                </a:lnTo>
                                <a:lnTo>
                                  <a:pt x="323" y="166"/>
                                </a:lnTo>
                                <a:lnTo>
                                  <a:pt x="348" y="232"/>
                                </a:lnTo>
                                <a:lnTo>
                                  <a:pt x="350" y="236"/>
                                </a:lnTo>
                                <a:lnTo>
                                  <a:pt x="348" y="239"/>
                                </a:lnTo>
                                <a:lnTo>
                                  <a:pt x="346" y="240"/>
                                </a:lnTo>
                                <a:lnTo>
                                  <a:pt x="342" y="240"/>
                                </a:lnTo>
                                <a:lnTo>
                                  <a:pt x="341" y="241"/>
                                </a:lnTo>
                                <a:lnTo>
                                  <a:pt x="341" y="245"/>
                                </a:lnTo>
                                <a:lnTo>
                                  <a:pt x="345" y="245"/>
                                </a:lnTo>
                                <a:lnTo>
                                  <a:pt x="351" y="245"/>
                                </a:lnTo>
                                <a:lnTo>
                                  <a:pt x="369" y="245"/>
                                </a:lnTo>
                                <a:lnTo>
                                  <a:pt x="410" y="246"/>
                                </a:lnTo>
                                <a:lnTo>
                                  <a:pt x="422" y="246"/>
                                </a:lnTo>
                                <a:lnTo>
                                  <a:pt x="425" y="245"/>
                                </a:lnTo>
                                <a:lnTo>
                                  <a:pt x="425" y="240"/>
                                </a:lnTo>
                                <a:moveTo>
                                  <a:pt x="599" y="198"/>
                                </a:moveTo>
                                <a:lnTo>
                                  <a:pt x="599" y="196"/>
                                </a:lnTo>
                                <a:lnTo>
                                  <a:pt x="594" y="196"/>
                                </a:lnTo>
                                <a:lnTo>
                                  <a:pt x="594" y="198"/>
                                </a:lnTo>
                                <a:lnTo>
                                  <a:pt x="593" y="207"/>
                                </a:lnTo>
                                <a:lnTo>
                                  <a:pt x="589" y="216"/>
                                </a:lnTo>
                                <a:lnTo>
                                  <a:pt x="577" y="229"/>
                                </a:lnTo>
                                <a:lnTo>
                                  <a:pt x="565" y="229"/>
                                </a:lnTo>
                                <a:lnTo>
                                  <a:pt x="524" y="229"/>
                                </a:lnTo>
                                <a:lnTo>
                                  <a:pt x="515" y="227"/>
                                </a:lnTo>
                                <a:lnTo>
                                  <a:pt x="510" y="222"/>
                                </a:lnTo>
                                <a:lnTo>
                                  <a:pt x="506" y="215"/>
                                </a:lnTo>
                                <a:lnTo>
                                  <a:pt x="504" y="201"/>
                                </a:lnTo>
                                <a:lnTo>
                                  <a:pt x="504" y="181"/>
                                </a:lnTo>
                                <a:lnTo>
                                  <a:pt x="504" y="40"/>
                                </a:lnTo>
                                <a:lnTo>
                                  <a:pt x="504" y="32"/>
                                </a:lnTo>
                                <a:lnTo>
                                  <a:pt x="505" y="21"/>
                                </a:lnTo>
                                <a:lnTo>
                                  <a:pt x="507" y="16"/>
                                </a:lnTo>
                                <a:lnTo>
                                  <a:pt x="516" y="14"/>
                                </a:lnTo>
                                <a:lnTo>
                                  <a:pt x="520" y="13"/>
                                </a:lnTo>
                                <a:lnTo>
                                  <a:pt x="525" y="13"/>
                                </a:lnTo>
                                <a:lnTo>
                                  <a:pt x="532" y="13"/>
                                </a:lnTo>
                                <a:lnTo>
                                  <a:pt x="534" y="12"/>
                                </a:lnTo>
                                <a:lnTo>
                                  <a:pt x="534" y="8"/>
                                </a:lnTo>
                                <a:lnTo>
                                  <a:pt x="532" y="7"/>
                                </a:lnTo>
                                <a:lnTo>
                                  <a:pt x="527" y="7"/>
                                </a:lnTo>
                                <a:lnTo>
                                  <a:pt x="516" y="8"/>
                                </a:lnTo>
                                <a:lnTo>
                                  <a:pt x="484" y="8"/>
                                </a:lnTo>
                                <a:lnTo>
                                  <a:pt x="476" y="8"/>
                                </a:lnTo>
                                <a:lnTo>
                                  <a:pt x="453" y="8"/>
                                </a:lnTo>
                                <a:lnTo>
                                  <a:pt x="441" y="7"/>
                                </a:lnTo>
                                <a:lnTo>
                                  <a:pt x="436" y="7"/>
                                </a:lnTo>
                                <a:lnTo>
                                  <a:pt x="434" y="8"/>
                                </a:lnTo>
                                <a:lnTo>
                                  <a:pt x="434" y="12"/>
                                </a:lnTo>
                                <a:lnTo>
                                  <a:pt x="436" y="13"/>
                                </a:lnTo>
                                <a:lnTo>
                                  <a:pt x="444" y="13"/>
                                </a:lnTo>
                                <a:lnTo>
                                  <a:pt x="447" y="13"/>
                                </a:lnTo>
                                <a:lnTo>
                                  <a:pt x="450" y="14"/>
                                </a:lnTo>
                                <a:lnTo>
                                  <a:pt x="460" y="16"/>
                                </a:lnTo>
                                <a:lnTo>
                                  <a:pt x="463" y="21"/>
                                </a:lnTo>
                                <a:lnTo>
                                  <a:pt x="463" y="32"/>
                                </a:lnTo>
                                <a:lnTo>
                                  <a:pt x="464" y="40"/>
                                </a:lnTo>
                                <a:lnTo>
                                  <a:pt x="464" y="194"/>
                                </a:lnTo>
                                <a:lnTo>
                                  <a:pt x="463" y="209"/>
                                </a:lnTo>
                                <a:lnTo>
                                  <a:pt x="463" y="221"/>
                                </a:lnTo>
                                <a:lnTo>
                                  <a:pt x="461" y="230"/>
                                </a:lnTo>
                                <a:lnTo>
                                  <a:pt x="460" y="237"/>
                                </a:lnTo>
                                <a:lnTo>
                                  <a:pt x="453" y="239"/>
                                </a:lnTo>
                                <a:lnTo>
                                  <a:pt x="451" y="239"/>
                                </a:lnTo>
                                <a:lnTo>
                                  <a:pt x="447" y="240"/>
                                </a:lnTo>
                                <a:lnTo>
                                  <a:pt x="438" y="240"/>
                                </a:lnTo>
                                <a:lnTo>
                                  <a:pt x="437" y="241"/>
                                </a:lnTo>
                                <a:lnTo>
                                  <a:pt x="437" y="245"/>
                                </a:lnTo>
                                <a:lnTo>
                                  <a:pt x="439" y="246"/>
                                </a:lnTo>
                                <a:lnTo>
                                  <a:pt x="456" y="246"/>
                                </a:lnTo>
                                <a:lnTo>
                                  <a:pt x="476" y="245"/>
                                </a:lnTo>
                                <a:lnTo>
                                  <a:pt x="483" y="245"/>
                                </a:lnTo>
                                <a:lnTo>
                                  <a:pt x="502" y="245"/>
                                </a:lnTo>
                                <a:lnTo>
                                  <a:pt x="545" y="246"/>
                                </a:lnTo>
                                <a:lnTo>
                                  <a:pt x="575" y="247"/>
                                </a:lnTo>
                                <a:lnTo>
                                  <a:pt x="591" y="247"/>
                                </a:lnTo>
                                <a:lnTo>
                                  <a:pt x="593" y="245"/>
                                </a:lnTo>
                                <a:lnTo>
                                  <a:pt x="595" y="237"/>
                                </a:lnTo>
                                <a:lnTo>
                                  <a:pt x="597" y="229"/>
                                </a:lnTo>
                                <a:lnTo>
                                  <a:pt x="599" y="207"/>
                                </a:lnTo>
                                <a:lnTo>
                                  <a:pt x="599" y="198"/>
                                </a:lnTo>
                                <a:moveTo>
                                  <a:pt x="812" y="8"/>
                                </a:moveTo>
                                <a:lnTo>
                                  <a:pt x="811" y="6"/>
                                </a:lnTo>
                                <a:lnTo>
                                  <a:pt x="811" y="5"/>
                                </a:lnTo>
                                <a:lnTo>
                                  <a:pt x="807" y="5"/>
                                </a:lnTo>
                                <a:lnTo>
                                  <a:pt x="799" y="8"/>
                                </a:lnTo>
                                <a:lnTo>
                                  <a:pt x="644" y="8"/>
                                </a:lnTo>
                                <a:lnTo>
                                  <a:pt x="632" y="8"/>
                                </a:lnTo>
                                <a:lnTo>
                                  <a:pt x="623" y="7"/>
                                </a:lnTo>
                                <a:lnTo>
                                  <a:pt x="615" y="6"/>
                                </a:lnTo>
                                <a:lnTo>
                                  <a:pt x="612" y="3"/>
                                </a:lnTo>
                                <a:lnTo>
                                  <a:pt x="607" y="3"/>
                                </a:lnTo>
                                <a:lnTo>
                                  <a:pt x="606" y="5"/>
                                </a:lnTo>
                                <a:lnTo>
                                  <a:pt x="605" y="11"/>
                                </a:lnTo>
                                <a:lnTo>
                                  <a:pt x="599" y="40"/>
                                </a:lnTo>
                                <a:lnTo>
                                  <a:pt x="599" y="49"/>
                                </a:lnTo>
                                <a:lnTo>
                                  <a:pt x="599" y="50"/>
                                </a:lnTo>
                                <a:lnTo>
                                  <a:pt x="603" y="50"/>
                                </a:lnTo>
                                <a:lnTo>
                                  <a:pt x="604" y="49"/>
                                </a:lnTo>
                                <a:lnTo>
                                  <a:pt x="606" y="44"/>
                                </a:lnTo>
                                <a:lnTo>
                                  <a:pt x="607" y="40"/>
                                </a:lnTo>
                                <a:lnTo>
                                  <a:pt x="610" y="35"/>
                                </a:lnTo>
                                <a:lnTo>
                                  <a:pt x="615" y="28"/>
                                </a:lnTo>
                                <a:lnTo>
                                  <a:pt x="623" y="27"/>
                                </a:lnTo>
                                <a:lnTo>
                                  <a:pt x="688" y="25"/>
                                </a:lnTo>
                                <a:lnTo>
                                  <a:pt x="688" y="194"/>
                                </a:lnTo>
                                <a:lnTo>
                                  <a:pt x="687" y="209"/>
                                </a:lnTo>
                                <a:lnTo>
                                  <a:pt x="686" y="222"/>
                                </a:lnTo>
                                <a:lnTo>
                                  <a:pt x="685" y="230"/>
                                </a:lnTo>
                                <a:lnTo>
                                  <a:pt x="683" y="237"/>
                                </a:lnTo>
                                <a:lnTo>
                                  <a:pt x="677" y="239"/>
                                </a:lnTo>
                                <a:lnTo>
                                  <a:pt x="674" y="239"/>
                                </a:lnTo>
                                <a:lnTo>
                                  <a:pt x="670" y="240"/>
                                </a:lnTo>
                                <a:lnTo>
                                  <a:pt x="662" y="240"/>
                                </a:lnTo>
                                <a:lnTo>
                                  <a:pt x="661" y="241"/>
                                </a:lnTo>
                                <a:lnTo>
                                  <a:pt x="661" y="245"/>
                                </a:lnTo>
                                <a:lnTo>
                                  <a:pt x="663" y="246"/>
                                </a:lnTo>
                                <a:lnTo>
                                  <a:pt x="680" y="246"/>
                                </a:lnTo>
                                <a:lnTo>
                                  <a:pt x="699" y="245"/>
                                </a:lnTo>
                                <a:lnTo>
                                  <a:pt x="707" y="245"/>
                                </a:lnTo>
                                <a:lnTo>
                                  <a:pt x="741" y="245"/>
                                </a:lnTo>
                                <a:lnTo>
                                  <a:pt x="756" y="246"/>
                                </a:lnTo>
                                <a:lnTo>
                                  <a:pt x="760" y="246"/>
                                </a:lnTo>
                                <a:lnTo>
                                  <a:pt x="762" y="245"/>
                                </a:lnTo>
                                <a:lnTo>
                                  <a:pt x="762" y="241"/>
                                </a:lnTo>
                                <a:lnTo>
                                  <a:pt x="761" y="240"/>
                                </a:lnTo>
                                <a:lnTo>
                                  <a:pt x="752" y="240"/>
                                </a:lnTo>
                                <a:lnTo>
                                  <a:pt x="745" y="239"/>
                                </a:lnTo>
                                <a:lnTo>
                                  <a:pt x="732" y="237"/>
                                </a:lnTo>
                                <a:lnTo>
                                  <a:pt x="730" y="230"/>
                                </a:lnTo>
                                <a:lnTo>
                                  <a:pt x="729" y="221"/>
                                </a:lnTo>
                                <a:lnTo>
                                  <a:pt x="728" y="209"/>
                                </a:lnTo>
                                <a:lnTo>
                                  <a:pt x="727" y="194"/>
                                </a:lnTo>
                                <a:lnTo>
                                  <a:pt x="727" y="25"/>
                                </a:lnTo>
                                <a:lnTo>
                                  <a:pt x="767" y="26"/>
                                </a:lnTo>
                                <a:lnTo>
                                  <a:pt x="784" y="28"/>
                                </a:lnTo>
                                <a:lnTo>
                                  <a:pt x="796" y="32"/>
                                </a:lnTo>
                                <a:lnTo>
                                  <a:pt x="802" y="37"/>
                                </a:lnTo>
                                <a:lnTo>
                                  <a:pt x="804" y="44"/>
                                </a:lnTo>
                                <a:lnTo>
                                  <a:pt x="804" y="47"/>
                                </a:lnTo>
                                <a:lnTo>
                                  <a:pt x="805" y="52"/>
                                </a:lnTo>
                                <a:lnTo>
                                  <a:pt x="805" y="53"/>
                                </a:lnTo>
                                <a:lnTo>
                                  <a:pt x="810" y="53"/>
                                </a:lnTo>
                                <a:lnTo>
                                  <a:pt x="810" y="51"/>
                                </a:lnTo>
                                <a:lnTo>
                                  <a:pt x="811" y="50"/>
                                </a:lnTo>
                                <a:lnTo>
                                  <a:pt x="811" y="40"/>
                                </a:lnTo>
                                <a:lnTo>
                                  <a:pt x="811" y="25"/>
                                </a:lnTo>
                                <a:lnTo>
                                  <a:pt x="812" y="18"/>
                                </a:lnTo>
                                <a:lnTo>
                                  <a:pt x="812"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23" y="-316"/>
                            <a:ext cx="27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71" y="198"/>
                            <a:ext cx="67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09" y="198"/>
                            <a:ext cx="68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197"/>
                        <wps:cNvSpPr>
                          <a:spLocks/>
                        </wps:cNvSpPr>
                        <wps:spPr bwMode="auto">
                          <a:xfrm>
                            <a:off x="9267" y="163"/>
                            <a:ext cx="55" cy="7"/>
                          </a:xfrm>
                          <a:custGeom>
                            <a:avLst/>
                            <a:gdLst>
                              <a:gd name="T0" fmla="+- 0 9321 9267"/>
                              <a:gd name="T1" fmla="*/ T0 w 55"/>
                              <a:gd name="T2" fmla="+- 0 163 163"/>
                              <a:gd name="T3" fmla="*/ 163 h 7"/>
                              <a:gd name="T4" fmla="+- 0 9270 9267"/>
                              <a:gd name="T5" fmla="*/ T4 w 55"/>
                              <a:gd name="T6" fmla="+- 0 163 163"/>
                              <a:gd name="T7" fmla="*/ 163 h 7"/>
                              <a:gd name="T8" fmla="+- 0 9269 9267"/>
                              <a:gd name="T9" fmla="*/ T8 w 55"/>
                              <a:gd name="T10" fmla="+- 0 164 163"/>
                              <a:gd name="T11" fmla="*/ 164 h 7"/>
                              <a:gd name="T12" fmla="+- 0 9269 9267"/>
                              <a:gd name="T13" fmla="*/ T12 w 55"/>
                              <a:gd name="T14" fmla="+- 0 165 163"/>
                              <a:gd name="T15" fmla="*/ 165 h 7"/>
                              <a:gd name="T16" fmla="+- 0 9267 9267"/>
                              <a:gd name="T17" fmla="*/ T16 w 55"/>
                              <a:gd name="T18" fmla="+- 0 170 163"/>
                              <a:gd name="T19" fmla="*/ 170 h 7"/>
                              <a:gd name="T20" fmla="+- 0 9268 9267"/>
                              <a:gd name="T21" fmla="*/ T20 w 55"/>
                              <a:gd name="T22" fmla="+- 0 170 163"/>
                              <a:gd name="T23" fmla="*/ 170 h 7"/>
                              <a:gd name="T24" fmla="+- 0 9319 9267"/>
                              <a:gd name="T25" fmla="*/ T24 w 55"/>
                              <a:gd name="T26" fmla="+- 0 170 163"/>
                              <a:gd name="T27" fmla="*/ 170 h 7"/>
                              <a:gd name="T28" fmla="+- 0 9319 9267"/>
                              <a:gd name="T29" fmla="*/ T28 w 55"/>
                              <a:gd name="T30" fmla="+- 0 170 163"/>
                              <a:gd name="T31" fmla="*/ 170 h 7"/>
                              <a:gd name="T32" fmla="+- 0 9320 9267"/>
                              <a:gd name="T33" fmla="*/ T32 w 55"/>
                              <a:gd name="T34" fmla="+- 0 170 163"/>
                              <a:gd name="T35" fmla="*/ 170 h 7"/>
                              <a:gd name="T36" fmla="+- 0 9321 9267"/>
                              <a:gd name="T37" fmla="*/ T36 w 55"/>
                              <a:gd name="T38" fmla="+- 0 165 163"/>
                              <a:gd name="T39" fmla="*/ 165 h 7"/>
                              <a:gd name="T40" fmla="+- 0 9322 9267"/>
                              <a:gd name="T41" fmla="*/ T40 w 55"/>
                              <a:gd name="T42" fmla="+- 0 164 163"/>
                              <a:gd name="T43" fmla="*/ 164 h 7"/>
                              <a:gd name="T44" fmla="+- 0 9321 9267"/>
                              <a:gd name="T45" fmla="*/ T44 w 55"/>
                              <a:gd name="T46" fmla="+- 0 163 163"/>
                              <a:gd name="T47" fmla="*/ 16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 h="7">
                                <a:moveTo>
                                  <a:pt x="54" y="0"/>
                                </a:moveTo>
                                <a:lnTo>
                                  <a:pt x="3" y="0"/>
                                </a:lnTo>
                                <a:lnTo>
                                  <a:pt x="2" y="1"/>
                                </a:lnTo>
                                <a:lnTo>
                                  <a:pt x="2" y="2"/>
                                </a:lnTo>
                                <a:lnTo>
                                  <a:pt x="0" y="7"/>
                                </a:lnTo>
                                <a:lnTo>
                                  <a:pt x="1" y="7"/>
                                </a:lnTo>
                                <a:lnTo>
                                  <a:pt x="52" y="7"/>
                                </a:lnTo>
                                <a:lnTo>
                                  <a:pt x="53" y="7"/>
                                </a:lnTo>
                                <a:lnTo>
                                  <a:pt x="54" y="2"/>
                                </a:lnTo>
                                <a:lnTo>
                                  <a:pt x="55" y="1"/>
                                </a:lnTo>
                                <a:lnTo>
                                  <a:pt x="54" y="0"/>
                                </a:lnTo>
                                <a:close/>
                              </a:path>
                            </a:pathLst>
                          </a:custGeom>
                          <a:solidFill>
                            <a:srgbClr val="002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96"/>
                        <wps:cNvSpPr>
                          <a:spLocks/>
                        </wps:cNvSpPr>
                        <wps:spPr bwMode="auto">
                          <a:xfrm>
                            <a:off x="7768" y="-723"/>
                            <a:ext cx="707" cy="711"/>
                          </a:xfrm>
                          <a:custGeom>
                            <a:avLst/>
                            <a:gdLst>
                              <a:gd name="T0" fmla="+- 0 8180 7768"/>
                              <a:gd name="T1" fmla="*/ T0 w 707"/>
                              <a:gd name="T2" fmla="+- 0 -159 -722"/>
                              <a:gd name="T3" fmla="*/ -159 h 711"/>
                              <a:gd name="T4" fmla="+- 0 8129 7768"/>
                              <a:gd name="T5" fmla="*/ T4 w 707"/>
                              <a:gd name="T6" fmla="+- 0 -119 -722"/>
                              <a:gd name="T7" fmla="*/ -119 h 711"/>
                              <a:gd name="T8" fmla="+- 0 8127 7768"/>
                              <a:gd name="T9" fmla="*/ T8 w 707"/>
                              <a:gd name="T10" fmla="+- 0 -57 -722"/>
                              <a:gd name="T11" fmla="*/ -57 h 711"/>
                              <a:gd name="T12" fmla="+- 0 8143 7768"/>
                              <a:gd name="T13" fmla="*/ T12 w 707"/>
                              <a:gd name="T14" fmla="+- 0 -33 -722"/>
                              <a:gd name="T15" fmla="*/ -33 h 711"/>
                              <a:gd name="T16" fmla="+- 0 8212 7768"/>
                              <a:gd name="T17" fmla="*/ T16 w 707"/>
                              <a:gd name="T18" fmla="+- 0 -12 -722"/>
                              <a:gd name="T19" fmla="*/ -12 h 711"/>
                              <a:gd name="T20" fmla="+- 0 8355 7768"/>
                              <a:gd name="T21" fmla="*/ T20 w 707"/>
                              <a:gd name="T22" fmla="+- 0 -48 -722"/>
                              <a:gd name="T23" fmla="*/ -48 h 711"/>
                              <a:gd name="T24" fmla="+- 0 8265 7768"/>
                              <a:gd name="T25" fmla="*/ T24 w 707"/>
                              <a:gd name="T26" fmla="+- 0 -76 -722"/>
                              <a:gd name="T27" fmla="*/ -76 h 711"/>
                              <a:gd name="T28" fmla="+- 0 8276 7768"/>
                              <a:gd name="T29" fmla="*/ T28 w 707"/>
                              <a:gd name="T30" fmla="+- 0 -85 -722"/>
                              <a:gd name="T31" fmla="*/ -85 h 711"/>
                              <a:gd name="T32" fmla="+- 0 8277 7768"/>
                              <a:gd name="T33" fmla="*/ T32 w 707"/>
                              <a:gd name="T34" fmla="+- 0 -114 -722"/>
                              <a:gd name="T35" fmla="*/ -114 h 711"/>
                              <a:gd name="T36" fmla="+- 0 8259 7768"/>
                              <a:gd name="T37" fmla="*/ T36 w 707"/>
                              <a:gd name="T38" fmla="+- 0 -153 -722"/>
                              <a:gd name="T39" fmla="*/ -153 h 711"/>
                              <a:gd name="T40" fmla="+- 0 8210 7768"/>
                              <a:gd name="T41" fmla="*/ T40 w 707"/>
                              <a:gd name="T42" fmla="+- 0 -165 -722"/>
                              <a:gd name="T43" fmla="*/ -165 h 711"/>
                              <a:gd name="T44" fmla="+- 0 8174 7768"/>
                              <a:gd name="T45" fmla="*/ T44 w 707"/>
                              <a:gd name="T46" fmla="+- 0 -722 -722"/>
                              <a:gd name="T47" fmla="*/ -722 h 711"/>
                              <a:gd name="T48" fmla="+- 0 7887 7768"/>
                              <a:gd name="T49" fmla="*/ T48 w 707"/>
                              <a:gd name="T50" fmla="+- 0 -411 -722"/>
                              <a:gd name="T51" fmla="*/ -411 h 711"/>
                              <a:gd name="T52" fmla="+- 0 7768 7768"/>
                              <a:gd name="T53" fmla="*/ T52 w 707"/>
                              <a:gd name="T54" fmla="+- 0 -33 -722"/>
                              <a:gd name="T55" fmla="*/ -33 h 711"/>
                              <a:gd name="T56" fmla="+- 0 7882 7768"/>
                              <a:gd name="T57" fmla="*/ T56 w 707"/>
                              <a:gd name="T58" fmla="+- 0 -129 -722"/>
                              <a:gd name="T59" fmla="*/ -129 h 711"/>
                              <a:gd name="T60" fmla="+- 0 7992 7768"/>
                              <a:gd name="T61" fmla="*/ T60 w 707"/>
                              <a:gd name="T62" fmla="+- 0 -244 -722"/>
                              <a:gd name="T63" fmla="*/ -244 h 711"/>
                              <a:gd name="T64" fmla="+- 0 8054 7768"/>
                              <a:gd name="T65" fmla="*/ T64 w 707"/>
                              <a:gd name="T66" fmla="+- 0 -445 -722"/>
                              <a:gd name="T67" fmla="*/ -445 h 711"/>
                              <a:gd name="T68" fmla="+- 0 8373 7768"/>
                              <a:gd name="T69" fmla="*/ T68 w 707"/>
                              <a:gd name="T70" fmla="+- 0 -690 -722"/>
                              <a:gd name="T71" fmla="*/ -690 h 711"/>
                              <a:gd name="T72" fmla="+- 0 8273 7768"/>
                              <a:gd name="T73" fmla="*/ T72 w 707"/>
                              <a:gd name="T74" fmla="+- 0 -81 -722"/>
                              <a:gd name="T75" fmla="*/ -81 h 711"/>
                              <a:gd name="T76" fmla="+- 0 8273 7768"/>
                              <a:gd name="T77" fmla="*/ T76 w 707"/>
                              <a:gd name="T78" fmla="+- 0 -80 -722"/>
                              <a:gd name="T79" fmla="*/ -80 h 711"/>
                              <a:gd name="T80" fmla="+- 0 8437 7768"/>
                              <a:gd name="T81" fmla="*/ T80 w 707"/>
                              <a:gd name="T82" fmla="+- 0 -319 -722"/>
                              <a:gd name="T83" fmla="*/ -319 h 711"/>
                              <a:gd name="T84" fmla="+- 0 8264 7768"/>
                              <a:gd name="T85" fmla="*/ T84 w 707"/>
                              <a:gd name="T86" fmla="+- 0 -308 -722"/>
                              <a:gd name="T87" fmla="*/ -308 h 711"/>
                              <a:gd name="T88" fmla="+- 0 8338 7768"/>
                              <a:gd name="T89" fmla="*/ T88 w 707"/>
                              <a:gd name="T90" fmla="+- 0 -239 -722"/>
                              <a:gd name="T91" fmla="*/ -239 h 711"/>
                              <a:gd name="T92" fmla="+- 0 8334 7768"/>
                              <a:gd name="T93" fmla="*/ T92 w 707"/>
                              <a:gd name="T94" fmla="+- 0 -141 -722"/>
                              <a:gd name="T95" fmla="*/ -141 h 711"/>
                              <a:gd name="T96" fmla="+- 0 8278 7768"/>
                              <a:gd name="T97" fmla="*/ T96 w 707"/>
                              <a:gd name="T98" fmla="+- 0 -83 -722"/>
                              <a:gd name="T99" fmla="*/ -83 h 711"/>
                              <a:gd name="T100" fmla="+- 0 8273 7768"/>
                              <a:gd name="T101" fmla="*/ T100 w 707"/>
                              <a:gd name="T102" fmla="+- 0 -80 -722"/>
                              <a:gd name="T103" fmla="*/ -80 h 711"/>
                              <a:gd name="T104" fmla="+- 0 8395 7768"/>
                              <a:gd name="T105" fmla="*/ T104 w 707"/>
                              <a:gd name="T106" fmla="+- 0 -76 -722"/>
                              <a:gd name="T107" fmla="*/ -76 h 711"/>
                              <a:gd name="T108" fmla="+- 0 8459 7768"/>
                              <a:gd name="T109" fmla="*/ T108 w 707"/>
                              <a:gd name="T110" fmla="+- 0 -147 -722"/>
                              <a:gd name="T111" fmla="*/ -147 h 711"/>
                              <a:gd name="T112" fmla="+- 0 8458 7768"/>
                              <a:gd name="T113" fmla="*/ T112 w 707"/>
                              <a:gd name="T114" fmla="+- 0 -291 -722"/>
                              <a:gd name="T115" fmla="*/ -291 h 711"/>
                              <a:gd name="T116" fmla="+- 0 8265 7768"/>
                              <a:gd name="T117" fmla="*/ T116 w 707"/>
                              <a:gd name="T118" fmla="+- 0 -405 -722"/>
                              <a:gd name="T119" fmla="*/ -405 h 711"/>
                              <a:gd name="T120" fmla="+- 0 8003 7768"/>
                              <a:gd name="T121" fmla="*/ T120 w 707"/>
                              <a:gd name="T122" fmla="+- 0 -328 -722"/>
                              <a:gd name="T123" fmla="*/ -328 h 711"/>
                              <a:gd name="T124" fmla="+- 0 7907 7768"/>
                              <a:gd name="T125" fmla="*/ T124 w 707"/>
                              <a:gd name="T126" fmla="+- 0 -244 -722"/>
                              <a:gd name="T127" fmla="*/ -244 h 711"/>
                              <a:gd name="T128" fmla="+- 0 8007 7768"/>
                              <a:gd name="T129" fmla="*/ T128 w 707"/>
                              <a:gd name="T130" fmla="+- 0 -257 -722"/>
                              <a:gd name="T131" fmla="*/ -257 h 711"/>
                              <a:gd name="T132" fmla="+- 0 8135 7768"/>
                              <a:gd name="T133" fmla="*/ T132 w 707"/>
                              <a:gd name="T134" fmla="+- 0 -313 -722"/>
                              <a:gd name="T135" fmla="*/ -313 h 711"/>
                              <a:gd name="T136" fmla="+- 0 8437 7768"/>
                              <a:gd name="T137" fmla="*/ T136 w 707"/>
                              <a:gd name="T138" fmla="+- 0 -319 -722"/>
                              <a:gd name="T139" fmla="*/ -319 h 711"/>
                              <a:gd name="T140" fmla="+- 0 8347 7768"/>
                              <a:gd name="T141" fmla="*/ T140 w 707"/>
                              <a:gd name="T142" fmla="+- 0 -389 -722"/>
                              <a:gd name="T143" fmla="*/ -389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7" h="711">
                                <a:moveTo>
                                  <a:pt x="442" y="557"/>
                                </a:moveTo>
                                <a:lnTo>
                                  <a:pt x="412" y="563"/>
                                </a:lnTo>
                                <a:lnTo>
                                  <a:pt x="383" y="579"/>
                                </a:lnTo>
                                <a:lnTo>
                                  <a:pt x="361" y="603"/>
                                </a:lnTo>
                                <a:lnTo>
                                  <a:pt x="353" y="634"/>
                                </a:lnTo>
                                <a:lnTo>
                                  <a:pt x="359" y="665"/>
                                </a:lnTo>
                                <a:lnTo>
                                  <a:pt x="375" y="689"/>
                                </a:lnTo>
                                <a:lnTo>
                                  <a:pt x="404" y="705"/>
                                </a:lnTo>
                                <a:lnTo>
                                  <a:pt x="444" y="710"/>
                                </a:lnTo>
                                <a:lnTo>
                                  <a:pt x="516" y="701"/>
                                </a:lnTo>
                                <a:lnTo>
                                  <a:pt x="587" y="674"/>
                                </a:lnTo>
                                <a:lnTo>
                                  <a:pt x="627" y="646"/>
                                </a:lnTo>
                                <a:lnTo>
                                  <a:pt x="497" y="646"/>
                                </a:lnTo>
                                <a:lnTo>
                                  <a:pt x="505" y="641"/>
                                </a:lnTo>
                                <a:lnTo>
                                  <a:pt x="508" y="637"/>
                                </a:lnTo>
                                <a:lnTo>
                                  <a:pt x="510" y="627"/>
                                </a:lnTo>
                                <a:lnTo>
                                  <a:pt x="509" y="608"/>
                                </a:lnTo>
                                <a:lnTo>
                                  <a:pt x="505" y="585"/>
                                </a:lnTo>
                                <a:lnTo>
                                  <a:pt x="491" y="569"/>
                                </a:lnTo>
                                <a:lnTo>
                                  <a:pt x="470" y="560"/>
                                </a:lnTo>
                                <a:lnTo>
                                  <a:pt x="442" y="557"/>
                                </a:lnTo>
                                <a:close/>
                                <a:moveTo>
                                  <a:pt x="665" y="0"/>
                                </a:moveTo>
                                <a:lnTo>
                                  <a:pt x="406" y="0"/>
                                </a:lnTo>
                                <a:lnTo>
                                  <a:pt x="222" y="179"/>
                                </a:lnTo>
                                <a:lnTo>
                                  <a:pt x="119" y="311"/>
                                </a:lnTo>
                                <a:lnTo>
                                  <a:pt x="57" y="459"/>
                                </a:lnTo>
                                <a:lnTo>
                                  <a:pt x="0" y="689"/>
                                </a:lnTo>
                                <a:lnTo>
                                  <a:pt x="61" y="689"/>
                                </a:lnTo>
                                <a:lnTo>
                                  <a:pt x="114" y="593"/>
                                </a:lnTo>
                                <a:lnTo>
                                  <a:pt x="175" y="519"/>
                                </a:lnTo>
                                <a:lnTo>
                                  <a:pt x="224" y="478"/>
                                </a:lnTo>
                                <a:lnTo>
                                  <a:pt x="139" y="478"/>
                                </a:lnTo>
                                <a:lnTo>
                                  <a:pt x="286" y="277"/>
                                </a:lnTo>
                                <a:lnTo>
                                  <a:pt x="460" y="127"/>
                                </a:lnTo>
                                <a:lnTo>
                                  <a:pt x="605" y="32"/>
                                </a:lnTo>
                                <a:lnTo>
                                  <a:pt x="665" y="0"/>
                                </a:lnTo>
                                <a:close/>
                                <a:moveTo>
                                  <a:pt x="505" y="641"/>
                                </a:moveTo>
                                <a:lnTo>
                                  <a:pt x="497" y="646"/>
                                </a:lnTo>
                                <a:lnTo>
                                  <a:pt x="505" y="642"/>
                                </a:lnTo>
                                <a:lnTo>
                                  <a:pt x="505" y="641"/>
                                </a:lnTo>
                                <a:close/>
                                <a:moveTo>
                                  <a:pt x="669" y="403"/>
                                </a:moveTo>
                                <a:lnTo>
                                  <a:pt x="425" y="403"/>
                                </a:lnTo>
                                <a:lnTo>
                                  <a:pt x="496" y="414"/>
                                </a:lnTo>
                                <a:lnTo>
                                  <a:pt x="543" y="443"/>
                                </a:lnTo>
                                <a:lnTo>
                                  <a:pt x="570" y="483"/>
                                </a:lnTo>
                                <a:lnTo>
                                  <a:pt x="578" y="526"/>
                                </a:lnTo>
                                <a:lnTo>
                                  <a:pt x="566" y="581"/>
                                </a:lnTo>
                                <a:lnTo>
                                  <a:pt x="538" y="618"/>
                                </a:lnTo>
                                <a:lnTo>
                                  <a:pt x="510" y="639"/>
                                </a:lnTo>
                                <a:lnTo>
                                  <a:pt x="505" y="641"/>
                                </a:lnTo>
                                <a:lnTo>
                                  <a:pt x="505" y="642"/>
                                </a:lnTo>
                                <a:lnTo>
                                  <a:pt x="497" y="646"/>
                                </a:lnTo>
                                <a:lnTo>
                                  <a:pt x="627" y="646"/>
                                </a:lnTo>
                                <a:lnTo>
                                  <a:pt x="648" y="631"/>
                                </a:lnTo>
                                <a:lnTo>
                                  <a:pt x="691" y="575"/>
                                </a:lnTo>
                                <a:lnTo>
                                  <a:pt x="707" y="507"/>
                                </a:lnTo>
                                <a:lnTo>
                                  <a:pt x="690" y="431"/>
                                </a:lnTo>
                                <a:lnTo>
                                  <a:pt x="669" y="403"/>
                                </a:lnTo>
                                <a:close/>
                                <a:moveTo>
                                  <a:pt x="497" y="317"/>
                                </a:moveTo>
                                <a:lnTo>
                                  <a:pt x="347" y="338"/>
                                </a:lnTo>
                                <a:lnTo>
                                  <a:pt x="235" y="394"/>
                                </a:lnTo>
                                <a:lnTo>
                                  <a:pt x="163" y="451"/>
                                </a:lnTo>
                                <a:lnTo>
                                  <a:pt x="139" y="478"/>
                                </a:lnTo>
                                <a:lnTo>
                                  <a:pt x="224" y="478"/>
                                </a:lnTo>
                                <a:lnTo>
                                  <a:pt x="239" y="465"/>
                                </a:lnTo>
                                <a:lnTo>
                                  <a:pt x="304" y="429"/>
                                </a:lnTo>
                                <a:lnTo>
                                  <a:pt x="367" y="409"/>
                                </a:lnTo>
                                <a:lnTo>
                                  <a:pt x="425" y="403"/>
                                </a:lnTo>
                                <a:lnTo>
                                  <a:pt x="669" y="403"/>
                                </a:lnTo>
                                <a:lnTo>
                                  <a:pt x="645" y="372"/>
                                </a:lnTo>
                                <a:lnTo>
                                  <a:pt x="579" y="333"/>
                                </a:lnTo>
                                <a:lnTo>
                                  <a:pt x="497" y="317"/>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1BEF5" id="Group 195" o:spid="_x0000_s1026" style="position:absolute;margin-left:382.75pt;margin-top:-36.1pt;width:127.5pt;height:51.35pt;z-index:251648000;mso-position-horizontal-relative:page" coordorigin="7655,-722" coordsize="2550,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">
                <v:rect id="Rectangle 205" o:spid="_x0000_s1027" style="position:absolute;left:7654;top:-723;width:255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OcEA&#10;AADcAAAADwAAAGRycy9kb3ducmV2LnhtbERPzYrCMBC+L/gOYQQvookKu1KNIsKKexGs+wBjM7al&#10;zaQ02VrffiMI3ubj+531tre16Kj1pWMNs6kCQZw5U3Ku4ffyPVmC8AHZYO2YNDzIw3Yz+FhjYtyd&#10;z9SlIRcxhH2CGooQmkRKnxVk0U9dQxy5m2sthgjbXJoW7zHc1nKu1Ke0WHJsKLChfUFZlf5ZDZfT&#10;45CGn258GH/tTrOrrM5HVWk9Gva7FYhAfXiLX+6jifPVAp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fznBAAAA3AAAAA8AAAAAAAAAAAAAAAAAmAIAAGRycy9kb3du&#10;cmV2LnhtbFBLBQYAAAAABAAEAPUAAACGAwAAAAA=&#10;" fillcolor="#002e6e" stroked="f"/>
                <v:shape id="AutoShape 204" o:spid="_x0000_s1028" style="position:absolute;left:8672;top:-565;width:1085;height:152;visibility:visible;mso-wrap-style:square;v-text-anchor:top" coordsize="10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lrsIA&#10;AADcAAAADwAAAGRycy9kb3ducmV2LnhtbERP32vCMBB+H/g/hBN8m6nihlSjiCAMEYatCL4dzdmU&#10;NpfSZLXur18Gg73dx/fz1tvBNqKnzleOFcymCQjiwumKSwWX/PC6BOEDssbGMSl4koftZvSyxlS7&#10;B5+pz0IpYgj7FBWYENpUSl8YsuinriWO3N11FkOEXSl1h48Ybhs5T5J3abHi2GCwpb2hos6+rILl&#10;51XWJv9uzvLUH99u9X6Rc6bUZDzsViACDeFf/Of+0HF+soD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WWuwgAAANwAAAAPAAAAAAAAAAAAAAAAAJgCAABkcnMvZG93&#10;bnJldi54bWxQSwUGAAAAAAQABAD1AAAAhwMAAAAA&#10;" path="m198,146r-2,-1l192,145r-4,l183,144r-6,-2l175,136r-2,-12l163,51,155,2,154,r-3,l150,2r-2,3l96,114,67,53,44,6,42,1,41,,37,,36,2r,4l16,136r-2,8l6,145r-5,l,146r,3l2,149r8,l19,148r7,l35,149r10,l47,149r,-1l47,146r-1,-1l42,145r-2,l33,144r-2,-2l31,133r,-4l41,53r1,l59,90r3,6l65,104r7,12l79,130r5,9l87,146r2,3l92,149r1,-2l97,138r12,-24l139,51r1,l152,141r-1,2l150,144r-1,l148,145r,2l149,147r5,1l161,148r27,1l195,149r3,-1l198,146t76,l273,146r-5,l264,145r-3,l256,144r-2,-3l254,135r-1,-7l253,118r,-94l253,19r1,-6l255,10r5,-1l263,8r1,l268,8r1,l269,5r-1,l258,5r-11,l236,5r-12,l214,5r-2,l212,8r2,l218,8r2,l222,9r5,1l228,13r1,6l229,24r,94l229,128r-1,7l228,141r-1,3l223,145r-2,l219,146r-5,l213,146r,2l214,149r10,l236,148r10,l258,149r15,l274,148r,-2m455,5r-2,l441,5r-7,l428,5r-9,l406,5r-2,l404,7r1,1l414,8r3,1l422,11r1,4l424,28r2,84l425,112r-7,-6l394,80,383,69,362,48r-5,-5l343,28,330,14,320,4,318,1r-4,l314,4r-2,117l312,136r,2l311,143r-5,2l304,145r-4,l296,145r-1,1l295,149r1,l309,149r9,-1l323,148r8,1l346,149r1,l347,148r,-2l346,145r-5,l337,145r-7,-2l328,138,326,43r16,17l356,75r16,16l417,136r13,13l432,151r4,l437,149r,-13l437,112r2,-97l439,14r2,-4l446,9r2,-1l454,8r1,-1l455,5t89,141l543,146r-5,l534,145r-3,l525,144r-1,-3l523,135r,-7l523,118r,-94l523,19r,-6l525,10r5,-1l532,8r2,l538,8r1,l539,5r-2,l528,5r-12,l506,5r-12,l484,5r-2,l482,8r1,l488,8r2,l492,9r4,1l498,13r1,6l499,24r,94l499,128r-1,7l497,141r-1,3l493,145r-2,l488,146r-5,l483,148r1,1l494,149r12,-1l516,148r12,1l542,149r2,-1l544,146m652,122r,-12l651,98,645,86,636,74,621,62,600,46r-5,-7l595,19r9,-8l631,11r5,5l639,20r4,5l644,31r,4l645,36r2,l648,35r,-20l649,11r,-5l648,6,646,5,641,4,633,2r-12,l603,5r-14,7l580,23r-3,15l578,49r5,11l591,71r14,12l614,90r15,12l632,111r,20l624,142r-29,l584,137r-6,-17l578,116r-1,-6l574,110r,2l572,130r,14l573,145r11,5l593,152r21,l625,150r11,-8l648,135r4,-13m800,5l799,4r,-1l796,3r-4,2l698,5r-8,l685,4r-5,l678,2r-2,l675,3r-1,3l674,7r-4,17l670,30r1,1l673,31r1,-1l675,27r1,-3l680,17r5,-1l724,15r,102l724,127r-1,7l723,140r-1,4l718,145r-2,l714,146r-5,l708,146r,2l709,149r10,l732,148r9,l753,149r15,l770,148r,-2l769,146r-5,l759,145r-2,l751,144r-1,-4l749,134r,-7l748,117r,-102l789,16r6,6l795,27r,2l795,31r1,1l798,32r1,-1l799,24r,-9l800,5m967,146r,l964,146r-2,-1l957,144r-8,-1l938,132r-8,-10l920,110,903,89r-6,-7l898,80,909,70r8,-10l921,49r1,-10l922,26,914,16r-4,-2l900,6r,42l900,64r-6,9l885,80r-3,l870,80r-6,l860,78r-1,l859,77r,-62l862,14r4,l870,14r10,1l889,21r8,11l900,48r,-42l899,6,892,5r-6,l868,5r-14,l843,5r-12,l818,5r-1,l817,8r1,l823,8r3,l827,9r7,1l835,13r1,8l836,117r,10l835,134r-1,6l833,144r-4,1l828,145r-3,1l820,146r,2l821,149r10,l843,148r7,l864,149r13,l879,148r,-2l878,146r-4,l870,145r-9,-1l860,140r-1,-6l859,127r,-10l859,90r,-1l860,89r17,1l878,90r1,l883,94r8,13l910,132r7,9l930,148r5,1l966,149r1,l967,146m1085,5r-2,l1078,5r-13,l1055,5r-6,l1041,5r-1,l1040,7r3,1l1046,9r1,1l1047,16r-1,3l1045,23r-6,10l1021,66r-5,9l999,47,989,29,983,18r-1,-3l981,13r,-3l982,9r2,-1l987,8r1,-1l988,5r-1,l976,5r-7,l958,5r-14,l938,5r-1,l937,8r1,l942,8r3,1l948,10r3,3l956,17r5,7l969,37r11,17l990,71r5,8l997,85r2,4l999,126r-1,14l996,144r-3,1l991,145r-2,l984,145r-1,1l983,149r1,l994,149r12,-1l1016,148r12,1l1043,149r1,-1l1044,146r-1,-1l1038,145r-4,l1026,144r-2,-4l1023,126r,-39l1026,80r3,-5l1032,68r11,-18l1055,31r7,-11l1067,14r2,-2l1073,10r3,-1l1079,8r4,l1085,7r,-2e" stroked="f">
                  <v:path arrowok="t" o:connecttype="custom" o:connectlocs="163,-514;42,-564;1,-420;47,-416;31,-436;87,-419;151,-422;195,-416;254,-424;263,-557;236,-560;227,-555;223,-420;246,-417;428,-560;423,-550;343,-537;311,-422;318,-417;337,-420;430,-416;446,-556;534,-420;523,-552;537,-560;488,-557;498,-430;484,-416;652,-455;631,-554;648,-550;589,-553;632,-454;574,-453;648,-430;685,-561;671,-534;724,-438;708,-417;769,-419;748,-550;799,-534;949,-422;921,-516;885,-485;862,-551;892,-560;818,-557;835,-431;821,-416;874,-419;860,-476;935,-416;1049,-560;1045,-542;981,-555;958,-560;951,-552;999,-439;984,-416;1038,-420;1043,-515;1085,-558"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9" type="#_x0000_t75" style="position:absolute;left:9816;top:-564;width:273;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bGMrAAAAA3AAAAA8AAABkcnMvZG93bnJldi54bWxET0uLwjAQvgv+hzCCN01dULQaRYRdVvZk&#10;fZyHZvrQZlKaaOu/3wiCt/n4nrPadKYSD2pcaVnBZByBIE6tLjlXcDp+j+YgnEfWWFkmBU9ysFn3&#10;eyuMtW35QI/E5yKEsItRQeF9HUvp0oIMurGtiQOX2cagD7DJpW6wDeGmkl9RNJMGSw4NBda0Kyi9&#10;JXejYLHvKj7X2f3n74rZdnFJpq1+KjUcdNslCE+d/4jf7l8d5kdTeD0TL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xsYysAAAADcAAAADwAAAAAAAAAAAAAAAACfAgAA&#10;ZHJzL2Rvd25yZXYueG1sUEsFBgAAAAAEAAQA9wAAAIwDAAAAAA==&#10;">
                  <v:imagedata r:id="rId14" o:title=""/>
                </v:shape>
                <v:shape id="Picture 202" o:spid="_x0000_s1030" type="#_x0000_t75" style="position:absolute;left:8672;top:-316;width:27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f2TCAAAA3AAAAA8AAABkcnMvZG93bnJldi54bWxET01rAjEQvRf8D2EEbzXRotTVKFJa0d6q&#10;q+Bt2Ex3l24mSxLd7b9vCoXe5vE+Z7XpbSPu5EPtWMNkrEAQF87UXGrIT2+PzyBCRDbYOCYN3xRg&#10;sx48rDAzruMPuh9jKVIIhww1VDG2mZShqMhiGLuWOHGfzluMCfpSGo9dCreNnCo1lxZrTg0VtvRS&#10;UfF1vFkNbiov/vXQqadDMPn7bHc954uZ1qNhv12CiNTHf/Gfe2/SfDWH32fS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xH9kwgAAANwAAAAPAAAAAAAAAAAAAAAAAJ8C&#10;AABkcnMvZG93bnJldi54bWxQSwUGAAAAAAQABAD3AAAAjgMAAAAA&#10;">
                  <v:imagedata r:id="rId15" o:title=""/>
                </v:shape>
                <v:shape id="AutoShape 201" o:spid="_x0000_s1031" style="position:absolute;left:8979;top:-323;width:812;height:247;visibility:visible;mso-wrap-style:square;v-text-anchor:top" coordsize="81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TncEA&#10;AADcAAAADwAAAGRycy9kb3ducmV2LnhtbERPzYrCMBC+C/sOYRa8iKYKVq1GWZStXtf1AcZmbMs2&#10;k9JEW/fpjSB4m4/vd1abzlTiRo0rLSsYjyIQxJnVJecKTr/fwzkI55E1VpZJwZ0cbNYfvRUm2rb8&#10;Q7ejz0UIYZeggsL7OpHSZQUZdCNbEwfuYhuDPsAml7rBNoSbSk6iKJYGSw4NBda0LSj7O16NgnYR&#10;D9LdPq1iTnf36YRml388K9X/7L6WIDx1/i1+uQ86zI9m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2U53BAAAA3AAAAA8AAAAAAAAAAAAAAAAAmAIAAGRycy9kb3du&#10;cmV2LnhtbFBLBQYAAAAABAAEAPUAAACGAwAAAAA=&#10;" path="m159,198r-5,l154,199r-1,4l151,215r-4,7l131,230r-22,l90,228,79,224r-6,-8l72,203r,-76l72,126r11,l110,127r8,l130,128r4,5l136,139r1,5l137,148r,3l137,152r1,2l143,154r,-10l143,133r1,-7l145,110r2,-5l147,102r-1,-1l143,101r-1,2l139,105r-3,3l132,109r-8,1l114,110r-40,l72,110r,-85l72,24r11,l110,25r8,l134,27r3,4l140,37r1,3l141,45r1,6l142,52r5,l147,51r,-2l148,45r1,-14l149,28r,-4l150,14r2,-4l152,8,151,6r,-1l148,5r-2,1l145,6r-3,1l137,7r-6,1l118,8,52,8r-8,l20,8,7,7,2,7,,8r,4l2,13r8,l15,13r3,1l28,16r3,5l31,32r1,8l32,193r-1,16l30,221r-1,9l27,237r-6,2l18,239r-4,1l6,240r-1,1l5,245r2,1l24,246r19,-1l51,245r15,l107,246r31,1l153,247r,-2l155,238r2,-6l157,230r2,-19l159,198t266,42l423,240r-6,l412,240r-5,-1l402,237r-6,-5l388,221r-8,-17l363,163r-3,-7l357,148,324,65,316,46r,101l316,148r-61,l255,147r,-2l284,68r,-1l285,65r2,l287,67r,1l316,147r,-101l314,41,302,11,298,3,296,r-6,l289,4r-4,9l199,227r-6,10l176,240r-4,l167,240r-2,1l165,245r2,1l188,246r17,-1l218,245r14,1l245,246r2,-1l247,241r-1,-1l228,240r-3,-4l225,226r2,-7l230,211r17,-45l248,164r,-1l322,163r1,1l323,166r25,66l350,236r-2,3l346,240r-4,l341,241r,4l345,245r6,l369,245r41,1l422,246r3,-1l425,240m599,198r,-2l594,196r,2l593,207r-4,9l577,229r-12,l524,229r-9,-2l510,222r-4,-7l504,201r,-20l504,40r,-8l505,21r2,-5l516,14r4,-1l525,13r7,l534,12r,-4l532,7r-5,l516,8r-32,l476,8r-23,l441,7r-5,l434,8r,4l436,13r8,l447,13r3,1l460,16r3,5l463,32r1,8l464,194r-1,15l463,221r-2,9l460,237r-7,2l451,239r-4,1l438,240r-1,1l437,245r2,1l456,246r20,-1l483,245r19,l545,246r30,1l591,247r2,-2l595,237r2,-8l599,207r,-9m812,8l811,6r,-1l807,5r-8,3l644,8r-12,l623,7,615,6,612,3r-5,l606,5r-1,6l599,40r,9l599,50r4,l604,49r2,-5l607,40r3,-5l615,28r8,-1l688,25r,169l687,209r-1,13l685,230r-2,7l677,239r-3,l670,240r-8,l661,241r,4l663,246r17,l699,245r8,l741,245r15,1l760,246r2,-1l762,241r-1,-1l752,240r-7,-1l732,237r-2,-7l729,221r-1,-12l727,194r,-169l767,26r17,2l796,32r6,5l804,44r,3l805,52r,1l810,53r,-2l811,50r,-10l811,25r1,-7l812,8e" stroked="f">
                  <v:path arrowok="t" o:connecttype="custom" o:connectlocs="147,-101;72,-120;130,-195;137,-171;145,-213;139,-218;72,-213;118,-298;142,-272;149,-292;151,-317;137,-316;7,-316;15,-310;32,-130;18,-84;24,-77;153,-76;159,-125;402,-86;357,-175;255,-176;287,-256;298,-320;193,-86;167,-77;247,-78;225,-97;322,-160;346,-83;369,-78;599,-127;565,-94;504,-142;520,-310;532,-316;441,-316;447,-310;464,-129;451,-84;456,-77;591,-76;599,-125;644,-315;606,-318;604,-274;688,-298;677,-84;663,-77;760,-77;732,-86;767,-297;805,-271;811,-298" o:connectangles="0,0,0,0,0,0,0,0,0,0,0,0,0,0,0,0,0,0,0,0,0,0,0,0,0,0,0,0,0,0,0,0,0,0,0,0,0,0,0,0,0,0,0,0,0,0,0,0,0,0,0,0,0,0"/>
                </v:shape>
                <v:shape id="Picture 200" o:spid="_x0000_s1032" type="#_x0000_t75" style="position:absolute;left:9823;top:-316;width:27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mSDEAAAA3AAAAA8AAABkcnMvZG93bnJldi54bWxEjzFvwkAMhXek/oeTK3WDSzsgFHIgRIvK&#10;0gHIwGhyJgnN+ULuCOm/rwckNlvv+b3P2XJwjeqpC7VnA++TBBRx4W3NpYH8sBnPQIWIbLHxTAb+&#10;KMBy8TLKMLX+zjvq97FUEsIhRQNVjG2qdSgqchgmviUW7ew7h1HWrtS2w7uEu0Z/JMlUO6xZGips&#10;aV1R8bu/OQOz6dftSnl/+RzWJ6u/8+PW/Xhj3l6H1RxUpCE+zY/rrRX8RGjlGZlA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zmSDEAAAA3AAAAA8AAAAAAAAAAAAAAAAA&#10;nwIAAGRycy9kb3ducmV2LnhtbFBLBQYAAAAABAAEAPcAAACQAwAAAAA=&#10;">
                  <v:imagedata r:id="rId16" o:title=""/>
                </v:shape>
                <v:shape id="Picture 199" o:spid="_x0000_s1033" type="#_x0000_t75" style="position:absolute;left:8671;top:198;width:67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65UHEAAAA3AAAAA8AAABkcnMvZG93bnJldi54bWxEj0+LwjAQxe+C3yGMsDdN9LC4XaPIgiiK&#10;4L/F69iMbdlmUpqo1U9vhAVvM7w37/dmNGlsKa5U+8Kxhn5PgSBOnSk403DYz7pDED4gGywdk4Y7&#10;eZiM260RJsbdeEvXXchEDGGfoIY8hCqR0qc5WfQ9VxFH7exqiyGudSZNjbcYbks5UOpTWiw4EnKs&#10;6Cen9G93sRESHmn/OPjF9WWTqeF8eyrvy5XWH51m+g0iUBPe5v/rhYn11Re8nokTyPE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65UHEAAAA3AAAAA8AAAAAAAAAAAAAAAAA&#10;nwIAAGRycy9kb3ducmV2LnhtbFBLBQYAAAAABAAEAPcAAACQAwAAAAA=&#10;">
                  <v:imagedata r:id="rId17" o:title=""/>
                </v:shape>
                <v:shape id="Picture 198" o:spid="_x0000_s1034" type="#_x0000_t75" style="position:absolute;left:9409;top:198;width:680;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MtPDAAAA3AAAAA8AAABkcnMvZG93bnJldi54bWxEj0FvwjAMhe+T+A+RkXYbKTtsqBAQIJC4&#10;ApMQN6sxbaFxSpJB4dfPB6TdbL3n9z5PZp1r1I1CrD0bGA4yUMSFtzWXBn72648RqJiQLTaeycCD&#10;IsymvbcJ5tbfeUu3XSqVhHDM0UCVUptrHYuKHMaBb4lFO/ngMMkaSm0D3iXcNfozy760w5qlocKW&#10;lhUVl92vMzDvcBXO7ZKf31yOrqvF4pgOW2Pe+918DCpRl/7Nr+uNFfyh4MszMoG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Iy08MAAADcAAAADwAAAAAAAAAAAAAAAACf&#10;AgAAZHJzL2Rvd25yZXYueG1sUEsFBgAAAAAEAAQA9wAAAI8DAAAAAA==&#10;">
                  <v:imagedata r:id="rId18" o:title=""/>
                </v:shape>
                <v:shape id="Freeform 197" o:spid="_x0000_s1035" style="position:absolute;left:9267;top:163;width:55;height:7;visibility:visible;mso-wrap-style:square;v-text-anchor:top" coordsize="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q8QA&#10;AADcAAAADwAAAGRycy9kb3ducmV2LnhtbERP22rCQBB9L/gPywh9q5ukpWh0FS21FOoFb/g6ZMck&#10;NDsbdrea/n23UOjbHM51JrPONOJKzteWFaSDBARxYXXNpYLjYfkwBOEDssbGMin4Jg+zae9ugrm2&#10;N97RdR9KEUPY56igCqHNpfRFRQb9wLbEkbtYZzBE6EqpHd5iuGlkliTP0mDNsaHCll4qKj73X0bB&#10;40e5eFs02WkTnlbL1/N25LLDWqn7fjcfgwjUhX/xn/tdx/lpCr/PxAv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f6vEAAAA3AAAAA8AAAAAAAAAAAAAAAAAmAIAAGRycy9k&#10;b3ducmV2LnhtbFBLBQYAAAAABAAEAPUAAACJAwAAAAA=&#10;" path="m54,l3,,2,1r,1l,7r1,l52,7r1,l54,2,55,1,54,xe" fillcolor="#002e6e" stroked="f">
                  <v:path arrowok="t" o:connecttype="custom" o:connectlocs="54,163;3,163;2,164;2,165;0,170;1,170;52,170;52,170;53,170;54,165;55,164;54,163" o:connectangles="0,0,0,0,0,0,0,0,0,0,0,0"/>
                </v:shape>
                <v:shape id="AutoShape 196" o:spid="_x0000_s1036" style="position:absolute;left:7768;top:-723;width:707;height:711;visibility:visible;mso-wrap-style:square;v-text-anchor:top" coordsize="70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2Fr8A&#10;AADcAAAADwAAAGRycy9kb3ducmV2LnhtbERPzYrCMBC+L/gOYQRva1oVd+kaRRYFr9Y+wNiMbdlm&#10;UpJsW9/eCIK3+fh+Z7MbTSt6cr6xrCCdJyCIS6sbrhQUl+PnNwgfkDW2lknBnTzstpOPDWbaDnym&#10;Pg+ViCHsM1RQh9BlUvqyJoN+bjviyN2sMxgidJXUDocYblq5SJK1NNhwbKixo9+ayr/83yhYhaE/&#10;XahIV3ta5l8Hf71dD06p2XTc/4AINIa3+OU+6Tg/XcD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BnYWvwAAANwAAAAPAAAAAAAAAAAAAAAAAJgCAABkcnMvZG93bnJl&#10;di54bWxQSwUGAAAAAAQABAD1AAAAhAMAAAAA&#10;" path="m442,557r-30,6l383,579r-22,24l353,634r6,31l375,689r29,16l444,710r72,-9l587,674r40,-28l497,646r8,-5l508,637r2,-10l509,608r-4,-23l491,569r-21,-9l442,557xm665,l406,,222,179,119,311,57,459,,689r61,l114,593r61,-74l224,478r-85,l286,277,460,127,605,32,665,xm505,641r-8,5l505,642r,-1xm669,403r-244,l496,414r47,29l570,483r8,43l566,581r-28,37l510,639r-5,2l505,642r-8,4l627,646r21,-15l691,575r16,-68l690,431,669,403xm497,317l347,338,235,394r-72,57l139,478r85,l239,465r65,-36l367,409r58,-6l669,403,645,372,579,333,497,317xe" fillcolor="#f7941e" stroked="f">
                  <v:path arrowok="t" o:connecttype="custom" o:connectlocs="412,-159;361,-119;359,-57;375,-33;444,-12;587,-48;497,-76;508,-85;509,-114;491,-153;442,-165;406,-722;119,-411;0,-33;114,-129;224,-244;286,-445;605,-690;505,-81;505,-80;669,-319;496,-308;570,-239;566,-141;510,-83;505,-80;627,-76;691,-147;690,-291;497,-405;235,-328;139,-244;239,-257;367,-313;669,-319;579,-389" o:connectangles="0,0,0,0,0,0,0,0,0,0,0,0,0,0,0,0,0,0,0,0,0,0,0,0,0,0,0,0,0,0,0,0,0,0,0,0"/>
                </v:shape>
                <w10:wrap anchorx="page"/>
              </v:group>
            </w:pict>
          </mc:Fallback>
        </mc:AlternateContent>
      </w:r>
      <w:r w:rsidR="000B49EF">
        <w:rPr>
          <w:rFonts w:ascii="Z@R5FC4.tmp"/>
          <w:b/>
          <w:color w:val="712C86"/>
        </w:rPr>
        <w:t>Released 2019</w:t>
      </w:r>
    </w:p>
    <w:p w:rsidR="002829CD" w:rsidRDefault="002829CD">
      <w:pPr>
        <w:rPr>
          <w:rFonts w:ascii="Z@R5FC4.tmp"/>
        </w:rPr>
        <w:sectPr w:rsidR="002829CD">
          <w:type w:val="continuous"/>
          <w:pgSz w:w="11910" w:h="16840"/>
          <w:pgMar w:top="1580" w:right="720" w:bottom="280" w:left="1540" w:header="720" w:footer="720" w:gutter="0"/>
          <w:cols w:space="720"/>
        </w:sect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rPr>
          <w:rFonts w:ascii="Z@R5FC4.tmp"/>
          <w:b/>
          <w:sz w:val="20"/>
        </w:rPr>
      </w:pPr>
    </w:p>
    <w:p w:rsidR="002829CD" w:rsidRDefault="002829CD">
      <w:pPr>
        <w:pStyle w:val="BodyText"/>
        <w:spacing w:before="7"/>
        <w:rPr>
          <w:rFonts w:ascii="Z@R5FC4.tmp"/>
          <w:b/>
          <w:sz w:val="19"/>
        </w:rPr>
      </w:pPr>
    </w:p>
    <w:p w:rsidR="002829CD" w:rsidRDefault="000B49EF">
      <w:pPr>
        <w:spacing w:line="235" w:lineRule="auto"/>
        <w:ind w:left="110" w:right="736"/>
        <w:rPr>
          <w:sz w:val="21"/>
        </w:rPr>
      </w:pPr>
      <w:r>
        <w:rPr>
          <w:sz w:val="21"/>
        </w:rPr>
        <w:t xml:space="preserve">Citation: Ministry of Health. 2019. </w:t>
      </w:r>
      <w:r>
        <w:rPr>
          <w:rFonts w:ascii="Z@R6025.tmp"/>
          <w:i/>
          <w:sz w:val="21"/>
        </w:rPr>
        <w:t>Household Food Insecurity Among Children: New Zealand Health Survey: Summary of findings</w:t>
      </w:r>
      <w:r>
        <w:rPr>
          <w:sz w:val="21"/>
        </w:rPr>
        <w:t>. Wellington: Ministry of Health.</w:t>
      </w:r>
    </w:p>
    <w:p w:rsidR="002829CD" w:rsidRDefault="000B49EF">
      <w:pPr>
        <w:pStyle w:val="BodyText"/>
        <w:spacing w:before="226" w:line="235" w:lineRule="auto"/>
        <w:ind w:left="110" w:right="3777"/>
      </w:pPr>
      <w:r>
        <w:t xml:space="preserve">Published in </w:t>
      </w:r>
      <w:r w:rsidR="00800381">
        <w:t>June</w:t>
      </w:r>
      <w:r>
        <w:t xml:space="preserve"> 2019 by the Ministry of Health PO Box 5013, Wellington 6145, New Zealand</w:t>
      </w:r>
    </w:p>
    <w:p w:rsidR="002829CD" w:rsidRDefault="000B49EF">
      <w:pPr>
        <w:pStyle w:val="BodyText"/>
        <w:spacing w:before="220" w:line="283" w:lineRule="exact"/>
        <w:ind w:left="110"/>
      </w:pPr>
      <w:r>
        <w:t>ISBN 978-1-98-856862-1 (online)</w:t>
      </w:r>
    </w:p>
    <w:p w:rsidR="002829CD" w:rsidRDefault="000B49EF">
      <w:pPr>
        <w:pStyle w:val="BodyText"/>
        <w:spacing w:line="283" w:lineRule="exact"/>
        <w:ind w:left="110"/>
      </w:pPr>
      <w:r>
        <w:t>HP 7052</w:t>
      </w:r>
    </w:p>
    <w:p w:rsidR="002829CD" w:rsidRDefault="000B49EF">
      <w:pPr>
        <w:pStyle w:val="BodyText"/>
        <w:spacing w:before="221"/>
        <w:ind w:left="110"/>
      </w:pPr>
      <w:r>
        <w:t>This document is available at: health.govt.nz</w:t>
      </w:r>
    </w:p>
    <w:p w:rsidR="002829CD" w:rsidRDefault="002829CD">
      <w:pPr>
        <w:pStyle w:val="BodyText"/>
        <w:rPr>
          <w:sz w:val="20"/>
        </w:rPr>
      </w:pPr>
    </w:p>
    <w:p w:rsidR="002829CD" w:rsidRDefault="003603DD">
      <w:pPr>
        <w:pStyle w:val="BodyText"/>
        <w:spacing w:before="10"/>
        <w:rPr>
          <w:sz w:val="18"/>
        </w:rPr>
      </w:pPr>
      <w:r>
        <w:rPr>
          <w:noProof/>
          <w:lang w:val="en-NZ" w:eastAsia="en-NZ"/>
        </w:rPr>
        <mc:AlternateContent>
          <mc:Choice Requires="wpg">
            <w:drawing>
              <wp:anchor distT="0" distB="0" distL="0" distR="0" simplePos="0" relativeHeight="251649024" behindDoc="0" locked="0" layoutInCell="1" allowOverlap="1">
                <wp:simplePos x="0" y="0"/>
                <wp:positionH relativeFrom="page">
                  <wp:posOffset>1090930</wp:posOffset>
                </wp:positionH>
                <wp:positionV relativeFrom="paragraph">
                  <wp:posOffset>186690</wp:posOffset>
                </wp:positionV>
                <wp:extent cx="1494790" cy="601980"/>
                <wp:effectExtent l="0" t="8890" r="0" b="0"/>
                <wp:wrapTopAndBottom/>
                <wp:docPr id="8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01980"/>
                          <a:chOff x="1718" y="294"/>
                          <a:chExt cx="2354" cy="948"/>
                        </a:xfrm>
                      </wpg:grpSpPr>
                      <wps:wsp>
                        <wps:cNvPr id="88" name="Rectangle 194"/>
                        <wps:cNvSpPr>
                          <a:spLocks noChangeArrowheads="1"/>
                        </wps:cNvSpPr>
                        <wps:spPr bwMode="auto">
                          <a:xfrm>
                            <a:off x="1718" y="294"/>
                            <a:ext cx="2354" cy="759"/>
                          </a:xfrm>
                          <a:prstGeom prst="rect">
                            <a:avLst/>
                          </a:prstGeom>
                          <a:solidFill>
                            <a:srgbClr val="002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AutoShape 193"/>
                        <wps:cNvSpPr>
                          <a:spLocks/>
                        </wps:cNvSpPr>
                        <wps:spPr bwMode="auto">
                          <a:xfrm>
                            <a:off x="2657" y="440"/>
                            <a:ext cx="183" cy="138"/>
                          </a:xfrm>
                          <a:custGeom>
                            <a:avLst/>
                            <a:gdLst>
                              <a:gd name="T0" fmla="+- 0 2658 2657"/>
                              <a:gd name="T1" fmla="*/ T0 w 183"/>
                              <a:gd name="T2" fmla="+- 0 574 440"/>
                              <a:gd name="T3" fmla="*/ 574 h 138"/>
                              <a:gd name="T4" fmla="+- 0 2657 2657"/>
                              <a:gd name="T5" fmla="*/ T4 w 183"/>
                              <a:gd name="T6" fmla="+- 0 577 440"/>
                              <a:gd name="T7" fmla="*/ 577 h 138"/>
                              <a:gd name="T8" fmla="+- 0 2666 2657"/>
                              <a:gd name="T9" fmla="*/ T8 w 183"/>
                              <a:gd name="T10" fmla="+- 0 577 440"/>
                              <a:gd name="T11" fmla="*/ 577 h 138"/>
                              <a:gd name="T12" fmla="+- 0 2701 2657"/>
                              <a:gd name="T13" fmla="*/ T12 w 183"/>
                              <a:gd name="T14" fmla="+- 0 577 440"/>
                              <a:gd name="T15" fmla="*/ 577 h 138"/>
                              <a:gd name="T16" fmla="+- 0 2699 2657"/>
                              <a:gd name="T17" fmla="*/ T16 w 183"/>
                              <a:gd name="T18" fmla="+- 0 574 440"/>
                              <a:gd name="T19" fmla="*/ 574 h 138"/>
                              <a:gd name="T20" fmla="+- 0 2681 2657"/>
                              <a:gd name="T21" fmla="*/ T20 w 183"/>
                              <a:gd name="T22" fmla="+- 0 577 440"/>
                              <a:gd name="T23" fmla="*/ 577 h 138"/>
                              <a:gd name="T24" fmla="+- 0 2699 2657"/>
                              <a:gd name="T25" fmla="*/ T24 w 183"/>
                              <a:gd name="T26" fmla="+- 0 577 440"/>
                              <a:gd name="T27" fmla="*/ 577 h 138"/>
                              <a:gd name="T28" fmla="+- 0 2701 2657"/>
                              <a:gd name="T29" fmla="*/ T28 w 183"/>
                              <a:gd name="T30" fmla="+- 0 577 440"/>
                              <a:gd name="T31" fmla="*/ 577 h 138"/>
                              <a:gd name="T32" fmla="+- 0 2786 2657"/>
                              <a:gd name="T33" fmla="*/ T32 w 183"/>
                              <a:gd name="T34" fmla="+- 0 487 440"/>
                              <a:gd name="T35" fmla="*/ 487 h 138"/>
                              <a:gd name="T36" fmla="+- 0 2797 2657"/>
                              <a:gd name="T37" fmla="*/ T36 w 183"/>
                              <a:gd name="T38" fmla="+- 0 572 440"/>
                              <a:gd name="T39" fmla="*/ 572 h 138"/>
                              <a:gd name="T40" fmla="+- 0 2795 2657"/>
                              <a:gd name="T41" fmla="*/ T40 w 183"/>
                              <a:gd name="T42" fmla="+- 0 573 440"/>
                              <a:gd name="T43" fmla="*/ 573 h 138"/>
                              <a:gd name="T44" fmla="+- 0 2794 2657"/>
                              <a:gd name="T45" fmla="*/ T44 w 183"/>
                              <a:gd name="T46" fmla="+- 0 575 440"/>
                              <a:gd name="T47" fmla="*/ 575 h 138"/>
                              <a:gd name="T48" fmla="+- 0 2799 2657"/>
                              <a:gd name="T49" fmla="*/ T48 w 183"/>
                              <a:gd name="T50" fmla="+- 0 576 440"/>
                              <a:gd name="T51" fmla="*/ 576 h 138"/>
                              <a:gd name="T52" fmla="+- 0 2830 2657"/>
                              <a:gd name="T53" fmla="*/ T52 w 183"/>
                              <a:gd name="T54" fmla="+- 0 577 440"/>
                              <a:gd name="T55" fmla="*/ 577 h 138"/>
                              <a:gd name="T56" fmla="+- 0 2839 2657"/>
                              <a:gd name="T57" fmla="*/ T56 w 183"/>
                              <a:gd name="T58" fmla="+- 0 577 440"/>
                              <a:gd name="T59" fmla="*/ 577 h 138"/>
                              <a:gd name="T60" fmla="+- 0 2838 2657"/>
                              <a:gd name="T61" fmla="*/ T60 w 183"/>
                              <a:gd name="T62" fmla="+- 0 574 440"/>
                              <a:gd name="T63" fmla="*/ 574 h 138"/>
                              <a:gd name="T64" fmla="+- 0 2831 2657"/>
                              <a:gd name="T65" fmla="*/ T64 w 183"/>
                              <a:gd name="T66" fmla="+- 0 574 440"/>
                              <a:gd name="T67" fmla="*/ 574 h 138"/>
                              <a:gd name="T68" fmla="+- 0 2819 2657"/>
                              <a:gd name="T69" fmla="*/ T68 w 183"/>
                              <a:gd name="T70" fmla="+- 0 566 440"/>
                              <a:gd name="T71" fmla="*/ 566 h 138"/>
                              <a:gd name="T72" fmla="+- 0 2807 2657"/>
                              <a:gd name="T73" fmla="*/ T72 w 183"/>
                              <a:gd name="T74" fmla="+- 0 487 440"/>
                              <a:gd name="T75" fmla="*/ 487 h 138"/>
                              <a:gd name="T76" fmla="+- 0 2696 2657"/>
                              <a:gd name="T77" fmla="*/ T76 w 183"/>
                              <a:gd name="T78" fmla="+- 0 489 440"/>
                              <a:gd name="T79" fmla="*/ 489 h 138"/>
                              <a:gd name="T80" fmla="+- 0 2714 2657"/>
                              <a:gd name="T81" fmla="*/ T80 w 183"/>
                              <a:gd name="T82" fmla="+- 0 528 440"/>
                              <a:gd name="T83" fmla="*/ 528 h 138"/>
                              <a:gd name="T84" fmla="+- 0 2723 2657"/>
                              <a:gd name="T85" fmla="*/ T84 w 183"/>
                              <a:gd name="T86" fmla="+- 0 547 440"/>
                              <a:gd name="T87" fmla="*/ 547 h 138"/>
                              <a:gd name="T88" fmla="+- 0 2739 2657"/>
                              <a:gd name="T89" fmla="*/ T88 w 183"/>
                              <a:gd name="T90" fmla="+- 0 577 440"/>
                              <a:gd name="T91" fmla="*/ 577 h 138"/>
                              <a:gd name="T92" fmla="+- 0 2743 2657"/>
                              <a:gd name="T93" fmla="*/ T92 w 183"/>
                              <a:gd name="T94" fmla="+- 0 575 440"/>
                              <a:gd name="T95" fmla="*/ 575 h 138"/>
                              <a:gd name="T96" fmla="+- 0 2758 2657"/>
                              <a:gd name="T97" fmla="*/ T96 w 183"/>
                              <a:gd name="T98" fmla="+- 0 545 440"/>
                              <a:gd name="T99" fmla="*/ 545 h 138"/>
                              <a:gd name="T100" fmla="+- 0 2719 2657"/>
                              <a:gd name="T101" fmla="*/ T100 w 183"/>
                              <a:gd name="T102" fmla="+- 0 489 440"/>
                              <a:gd name="T103" fmla="*/ 489 h 138"/>
                              <a:gd name="T104" fmla="+- 0 2692 2657"/>
                              <a:gd name="T105" fmla="*/ T104 w 183"/>
                              <a:gd name="T106" fmla="+- 0 440 440"/>
                              <a:gd name="T107" fmla="*/ 440 h 138"/>
                              <a:gd name="T108" fmla="+- 0 2691 2657"/>
                              <a:gd name="T109" fmla="*/ T108 w 183"/>
                              <a:gd name="T110" fmla="+- 0 442 440"/>
                              <a:gd name="T111" fmla="*/ 442 h 138"/>
                              <a:gd name="T112" fmla="+- 0 2673 2657"/>
                              <a:gd name="T113" fmla="*/ T112 w 183"/>
                              <a:gd name="T114" fmla="+- 0 560 440"/>
                              <a:gd name="T115" fmla="*/ 560 h 138"/>
                              <a:gd name="T116" fmla="+- 0 2670 2657"/>
                              <a:gd name="T117" fmla="*/ T116 w 183"/>
                              <a:gd name="T118" fmla="+- 0 572 440"/>
                              <a:gd name="T119" fmla="*/ 572 h 138"/>
                              <a:gd name="T120" fmla="+- 0 2663 2657"/>
                              <a:gd name="T121" fmla="*/ T120 w 183"/>
                              <a:gd name="T122" fmla="+- 0 574 440"/>
                              <a:gd name="T123" fmla="*/ 574 h 138"/>
                              <a:gd name="T124" fmla="+- 0 2694 2657"/>
                              <a:gd name="T125" fmla="*/ T124 w 183"/>
                              <a:gd name="T126" fmla="+- 0 574 440"/>
                              <a:gd name="T127" fmla="*/ 574 h 138"/>
                              <a:gd name="T128" fmla="+- 0 2688 2657"/>
                              <a:gd name="T129" fmla="*/ T128 w 183"/>
                              <a:gd name="T130" fmla="+- 0 572 440"/>
                              <a:gd name="T131" fmla="*/ 572 h 138"/>
                              <a:gd name="T132" fmla="+- 0 2685 2657"/>
                              <a:gd name="T133" fmla="*/ T132 w 183"/>
                              <a:gd name="T134" fmla="+- 0 562 440"/>
                              <a:gd name="T135" fmla="*/ 562 h 138"/>
                              <a:gd name="T136" fmla="+- 0 2695 2657"/>
                              <a:gd name="T137" fmla="*/ T136 w 183"/>
                              <a:gd name="T138" fmla="+- 0 489 440"/>
                              <a:gd name="T139" fmla="*/ 489 h 138"/>
                              <a:gd name="T140" fmla="+- 0 2697 2657"/>
                              <a:gd name="T141" fmla="*/ T140 w 183"/>
                              <a:gd name="T142" fmla="+- 0 444 440"/>
                              <a:gd name="T143" fmla="*/ 444 h 138"/>
                              <a:gd name="T144" fmla="+- 0 2694 2657"/>
                              <a:gd name="T145" fmla="*/ T144 w 183"/>
                              <a:gd name="T146" fmla="+- 0 440 440"/>
                              <a:gd name="T147" fmla="*/ 440 h 138"/>
                              <a:gd name="T148" fmla="+- 0 2796 2657"/>
                              <a:gd name="T149" fmla="*/ T148 w 183"/>
                              <a:gd name="T150" fmla="+- 0 440 440"/>
                              <a:gd name="T151" fmla="*/ 440 h 138"/>
                              <a:gd name="T152" fmla="+- 0 2794 2657"/>
                              <a:gd name="T153" fmla="*/ T152 w 183"/>
                              <a:gd name="T154" fmla="+- 0 445 440"/>
                              <a:gd name="T155" fmla="*/ 445 h 138"/>
                              <a:gd name="T156" fmla="+- 0 2758 2657"/>
                              <a:gd name="T157" fmla="*/ T156 w 183"/>
                              <a:gd name="T158" fmla="+- 0 545 440"/>
                              <a:gd name="T159" fmla="*/ 545 h 138"/>
                              <a:gd name="T160" fmla="+- 0 2807 2657"/>
                              <a:gd name="T161" fmla="*/ T160 w 183"/>
                              <a:gd name="T162" fmla="+- 0 487 440"/>
                              <a:gd name="T163" fmla="*/ 487 h 138"/>
                              <a:gd name="T164" fmla="+- 0 2799 2657"/>
                              <a:gd name="T165" fmla="*/ T164 w 183"/>
                              <a:gd name="T166" fmla="+- 0 440 440"/>
                              <a:gd name="T167" fmla="*/ 44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3" h="138">
                                <a:moveTo>
                                  <a:pt x="42" y="134"/>
                                </a:moveTo>
                                <a:lnTo>
                                  <a:pt x="1" y="134"/>
                                </a:lnTo>
                                <a:lnTo>
                                  <a:pt x="0" y="134"/>
                                </a:lnTo>
                                <a:lnTo>
                                  <a:pt x="0" y="137"/>
                                </a:lnTo>
                                <a:lnTo>
                                  <a:pt x="2" y="137"/>
                                </a:lnTo>
                                <a:lnTo>
                                  <a:pt x="9" y="137"/>
                                </a:lnTo>
                                <a:lnTo>
                                  <a:pt x="18" y="137"/>
                                </a:lnTo>
                                <a:lnTo>
                                  <a:pt x="44" y="137"/>
                                </a:lnTo>
                                <a:lnTo>
                                  <a:pt x="44" y="134"/>
                                </a:lnTo>
                                <a:lnTo>
                                  <a:pt x="42" y="134"/>
                                </a:lnTo>
                                <a:close/>
                                <a:moveTo>
                                  <a:pt x="44" y="137"/>
                                </a:moveTo>
                                <a:lnTo>
                                  <a:pt x="24" y="137"/>
                                </a:lnTo>
                                <a:lnTo>
                                  <a:pt x="32" y="137"/>
                                </a:lnTo>
                                <a:lnTo>
                                  <a:pt x="42" y="137"/>
                                </a:lnTo>
                                <a:lnTo>
                                  <a:pt x="44" y="137"/>
                                </a:lnTo>
                                <a:close/>
                                <a:moveTo>
                                  <a:pt x="150" y="47"/>
                                </a:moveTo>
                                <a:lnTo>
                                  <a:pt x="129" y="47"/>
                                </a:lnTo>
                                <a:lnTo>
                                  <a:pt x="140" y="130"/>
                                </a:lnTo>
                                <a:lnTo>
                                  <a:pt x="140" y="132"/>
                                </a:lnTo>
                                <a:lnTo>
                                  <a:pt x="139" y="132"/>
                                </a:lnTo>
                                <a:lnTo>
                                  <a:pt x="138" y="133"/>
                                </a:lnTo>
                                <a:lnTo>
                                  <a:pt x="137" y="133"/>
                                </a:lnTo>
                                <a:lnTo>
                                  <a:pt x="137" y="135"/>
                                </a:lnTo>
                                <a:lnTo>
                                  <a:pt x="138" y="136"/>
                                </a:lnTo>
                                <a:lnTo>
                                  <a:pt x="142" y="136"/>
                                </a:lnTo>
                                <a:lnTo>
                                  <a:pt x="149" y="137"/>
                                </a:lnTo>
                                <a:lnTo>
                                  <a:pt x="173" y="137"/>
                                </a:lnTo>
                                <a:lnTo>
                                  <a:pt x="180" y="137"/>
                                </a:lnTo>
                                <a:lnTo>
                                  <a:pt x="182" y="137"/>
                                </a:lnTo>
                                <a:lnTo>
                                  <a:pt x="182" y="134"/>
                                </a:lnTo>
                                <a:lnTo>
                                  <a:pt x="181" y="134"/>
                                </a:lnTo>
                                <a:lnTo>
                                  <a:pt x="177" y="134"/>
                                </a:lnTo>
                                <a:lnTo>
                                  <a:pt x="174" y="134"/>
                                </a:lnTo>
                                <a:lnTo>
                                  <a:pt x="163" y="131"/>
                                </a:lnTo>
                                <a:lnTo>
                                  <a:pt x="162" y="126"/>
                                </a:lnTo>
                                <a:lnTo>
                                  <a:pt x="160" y="114"/>
                                </a:lnTo>
                                <a:lnTo>
                                  <a:pt x="150" y="47"/>
                                </a:lnTo>
                                <a:close/>
                                <a:moveTo>
                                  <a:pt x="62" y="49"/>
                                </a:moveTo>
                                <a:lnTo>
                                  <a:pt x="39" y="49"/>
                                </a:lnTo>
                                <a:lnTo>
                                  <a:pt x="54" y="82"/>
                                </a:lnTo>
                                <a:lnTo>
                                  <a:pt x="57" y="88"/>
                                </a:lnTo>
                                <a:lnTo>
                                  <a:pt x="61" y="95"/>
                                </a:lnTo>
                                <a:lnTo>
                                  <a:pt x="66" y="107"/>
                                </a:lnTo>
                                <a:lnTo>
                                  <a:pt x="73" y="120"/>
                                </a:lnTo>
                                <a:lnTo>
                                  <a:pt x="82" y="137"/>
                                </a:lnTo>
                                <a:lnTo>
                                  <a:pt x="85" y="137"/>
                                </a:lnTo>
                                <a:lnTo>
                                  <a:pt x="86" y="135"/>
                                </a:lnTo>
                                <a:lnTo>
                                  <a:pt x="90" y="127"/>
                                </a:lnTo>
                                <a:lnTo>
                                  <a:pt x="101" y="105"/>
                                </a:lnTo>
                                <a:lnTo>
                                  <a:pt x="89" y="105"/>
                                </a:lnTo>
                                <a:lnTo>
                                  <a:pt x="62" y="49"/>
                                </a:lnTo>
                                <a:close/>
                                <a:moveTo>
                                  <a:pt x="37" y="0"/>
                                </a:moveTo>
                                <a:lnTo>
                                  <a:pt x="35" y="0"/>
                                </a:lnTo>
                                <a:lnTo>
                                  <a:pt x="34" y="1"/>
                                </a:lnTo>
                                <a:lnTo>
                                  <a:pt x="34" y="2"/>
                                </a:lnTo>
                                <a:lnTo>
                                  <a:pt x="33" y="5"/>
                                </a:lnTo>
                                <a:lnTo>
                                  <a:pt x="16" y="120"/>
                                </a:lnTo>
                                <a:lnTo>
                                  <a:pt x="15" y="126"/>
                                </a:lnTo>
                                <a:lnTo>
                                  <a:pt x="13" y="132"/>
                                </a:lnTo>
                                <a:lnTo>
                                  <a:pt x="8" y="133"/>
                                </a:lnTo>
                                <a:lnTo>
                                  <a:pt x="6" y="134"/>
                                </a:lnTo>
                                <a:lnTo>
                                  <a:pt x="39" y="134"/>
                                </a:lnTo>
                                <a:lnTo>
                                  <a:pt x="37" y="134"/>
                                </a:lnTo>
                                <a:lnTo>
                                  <a:pt x="34" y="133"/>
                                </a:lnTo>
                                <a:lnTo>
                                  <a:pt x="31" y="132"/>
                                </a:lnTo>
                                <a:lnTo>
                                  <a:pt x="28" y="131"/>
                                </a:lnTo>
                                <a:lnTo>
                                  <a:pt x="28" y="122"/>
                                </a:lnTo>
                                <a:lnTo>
                                  <a:pt x="29" y="119"/>
                                </a:lnTo>
                                <a:lnTo>
                                  <a:pt x="38" y="49"/>
                                </a:lnTo>
                                <a:lnTo>
                                  <a:pt x="62" y="49"/>
                                </a:lnTo>
                                <a:lnTo>
                                  <a:pt x="40" y="4"/>
                                </a:lnTo>
                                <a:lnTo>
                                  <a:pt x="39" y="1"/>
                                </a:lnTo>
                                <a:lnTo>
                                  <a:pt x="37" y="0"/>
                                </a:lnTo>
                                <a:close/>
                                <a:moveTo>
                                  <a:pt x="142" y="0"/>
                                </a:moveTo>
                                <a:lnTo>
                                  <a:pt x="139" y="0"/>
                                </a:lnTo>
                                <a:lnTo>
                                  <a:pt x="138" y="1"/>
                                </a:lnTo>
                                <a:lnTo>
                                  <a:pt x="137" y="5"/>
                                </a:lnTo>
                                <a:lnTo>
                                  <a:pt x="89" y="105"/>
                                </a:lnTo>
                                <a:lnTo>
                                  <a:pt x="101" y="105"/>
                                </a:lnTo>
                                <a:lnTo>
                                  <a:pt x="128" y="47"/>
                                </a:lnTo>
                                <a:lnTo>
                                  <a:pt x="150" y="47"/>
                                </a:lnTo>
                                <a:lnTo>
                                  <a:pt x="143" y="2"/>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92"/>
                        <wps:cNvSpPr>
                          <a:spLocks/>
                        </wps:cNvSpPr>
                        <wps:spPr bwMode="auto">
                          <a:xfrm>
                            <a:off x="2853" y="443"/>
                            <a:ext cx="57" cy="134"/>
                          </a:xfrm>
                          <a:custGeom>
                            <a:avLst/>
                            <a:gdLst>
                              <a:gd name="T0" fmla="+- 0 2909 2853"/>
                              <a:gd name="T1" fmla="*/ T0 w 57"/>
                              <a:gd name="T2" fmla="+- 0 574 444"/>
                              <a:gd name="T3" fmla="*/ 574 h 134"/>
                              <a:gd name="T4" fmla="+- 0 2854 2853"/>
                              <a:gd name="T5" fmla="*/ T4 w 57"/>
                              <a:gd name="T6" fmla="+- 0 574 444"/>
                              <a:gd name="T7" fmla="*/ 574 h 134"/>
                              <a:gd name="T8" fmla="+- 0 2853 2853"/>
                              <a:gd name="T9" fmla="*/ T8 w 57"/>
                              <a:gd name="T10" fmla="+- 0 575 444"/>
                              <a:gd name="T11" fmla="*/ 575 h 134"/>
                              <a:gd name="T12" fmla="+- 0 2853 2853"/>
                              <a:gd name="T13" fmla="*/ T12 w 57"/>
                              <a:gd name="T14" fmla="+- 0 577 444"/>
                              <a:gd name="T15" fmla="*/ 577 h 134"/>
                              <a:gd name="T16" fmla="+- 0 2855 2853"/>
                              <a:gd name="T17" fmla="*/ T16 w 57"/>
                              <a:gd name="T18" fmla="+- 0 577 444"/>
                              <a:gd name="T19" fmla="*/ 577 h 134"/>
                              <a:gd name="T20" fmla="+- 0 2864 2853"/>
                              <a:gd name="T21" fmla="*/ T20 w 57"/>
                              <a:gd name="T22" fmla="+- 0 577 444"/>
                              <a:gd name="T23" fmla="*/ 577 h 134"/>
                              <a:gd name="T24" fmla="+- 0 2875 2853"/>
                              <a:gd name="T25" fmla="*/ T24 w 57"/>
                              <a:gd name="T26" fmla="+- 0 577 444"/>
                              <a:gd name="T27" fmla="*/ 577 h 134"/>
                              <a:gd name="T28" fmla="+- 0 2910 2853"/>
                              <a:gd name="T29" fmla="*/ T28 w 57"/>
                              <a:gd name="T30" fmla="+- 0 577 444"/>
                              <a:gd name="T31" fmla="*/ 577 h 134"/>
                              <a:gd name="T32" fmla="+- 0 2910 2853"/>
                              <a:gd name="T33" fmla="*/ T32 w 57"/>
                              <a:gd name="T34" fmla="+- 0 575 444"/>
                              <a:gd name="T35" fmla="*/ 575 h 134"/>
                              <a:gd name="T36" fmla="+- 0 2909 2853"/>
                              <a:gd name="T37" fmla="*/ T36 w 57"/>
                              <a:gd name="T38" fmla="+- 0 574 444"/>
                              <a:gd name="T39" fmla="*/ 574 h 134"/>
                              <a:gd name="T40" fmla="+- 0 2910 2853"/>
                              <a:gd name="T41" fmla="*/ T40 w 57"/>
                              <a:gd name="T42" fmla="+- 0 577 444"/>
                              <a:gd name="T43" fmla="*/ 577 h 134"/>
                              <a:gd name="T44" fmla="+- 0 2884 2853"/>
                              <a:gd name="T45" fmla="*/ T44 w 57"/>
                              <a:gd name="T46" fmla="+- 0 577 444"/>
                              <a:gd name="T47" fmla="*/ 577 h 134"/>
                              <a:gd name="T48" fmla="+- 0 2895 2853"/>
                              <a:gd name="T49" fmla="*/ T48 w 57"/>
                              <a:gd name="T50" fmla="+- 0 577 444"/>
                              <a:gd name="T51" fmla="*/ 577 h 134"/>
                              <a:gd name="T52" fmla="+- 0 2909 2853"/>
                              <a:gd name="T53" fmla="*/ T52 w 57"/>
                              <a:gd name="T54" fmla="+- 0 577 444"/>
                              <a:gd name="T55" fmla="*/ 577 h 134"/>
                              <a:gd name="T56" fmla="+- 0 2910 2853"/>
                              <a:gd name="T57" fmla="*/ T56 w 57"/>
                              <a:gd name="T58" fmla="+- 0 577 444"/>
                              <a:gd name="T59" fmla="*/ 577 h 134"/>
                              <a:gd name="T60" fmla="+- 0 2901 2853"/>
                              <a:gd name="T61" fmla="*/ T60 w 57"/>
                              <a:gd name="T62" fmla="+- 0 447 444"/>
                              <a:gd name="T63" fmla="*/ 447 h 134"/>
                              <a:gd name="T64" fmla="+- 0 2858 2853"/>
                              <a:gd name="T65" fmla="*/ T64 w 57"/>
                              <a:gd name="T66" fmla="+- 0 447 444"/>
                              <a:gd name="T67" fmla="*/ 447 h 134"/>
                              <a:gd name="T68" fmla="+- 0 2860 2853"/>
                              <a:gd name="T69" fmla="*/ T68 w 57"/>
                              <a:gd name="T70" fmla="+- 0 447 444"/>
                              <a:gd name="T71" fmla="*/ 447 h 134"/>
                              <a:gd name="T72" fmla="+- 0 2862 2853"/>
                              <a:gd name="T73" fmla="*/ T72 w 57"/>
                              <a:gd name="T74" fmla="+- 0 448 444"/>
                              <a:gd name="T75" fmla="*/ 448 h 134"/>
                              <a:gd name="T76" fmla="+- 0 2866 2853"/>
                              <a:gd name="T77" fmla="*/ T76 w 57"/>
                              <a:gd name="T78" fmla="+- 0 449 444"/>
                              <a:gd name="T79" fmla="*/ 449 h 134"/>
                              <a:gd name="T80" fmla="+- 0 2868 2853"/>
                              <a:gd name="T81" fmla="*/ T80 w 57"/>
                              <a:gd name="T82" fmla="+- 0 452 444"/>
                              <a:gd name="T83" fmla="*/ 452 h 134"/>
                              <a:gd name="T84" fmla="+- 0 2868 2853"/>
                              <a:gd name="T85" fmla="*/ T84 w 57"/>
                              <a:gd name="T86" fmla="+- 0 458 444"/>
                              <a:gd name="T87" fmla="*/ 458 h 134"/>
                              <a:gd name="T88" fmla="+- 0 2869 2853"/>
                              <a:gd name="T89" fmla="*/ T88 w 57"/>
                              <a:gd name="T90" fmla="+- 0 463 444"/>
                              <a:gd name="T91" fmla="*/ 463 h 134"/>
                              <a:gd name="T92" fmla="+- 0 2869 2853"/>
                              <a:gd name="T93" fmla="*/ T92 w 57"/>
                              <a:gd name="T94" fmla="+- 0 557 444"/>
                              <a:gd name="T95" fmla="*/ 557 h 134"/>
                              <a:gd name="T96" fmla="+- 0 2868 2853"/>
                              <a:gd name="T97" fmla="*/ T96 w 57"/>
                              <a:gd name="T98" fmla="+- 0 565 444"/>
                              <a:gd name="T99" fmla="*/ 565 h 134"/>
                              <a:gd name="T100" fmla="+- 0 2867 2853"/>
                              <a:gd name="T101" fmla="*/ T100 w 57"/>
                              <a:gd name="T102" fmla="+- 0 570 444"/>
                              <a:gd name="T103" fmla="*/ 570 h 134"/>
                              <a:gd name="T104" fmla="+- 0 2866 2853"/>
                              <a:gd name="T105" fmla="*/ T104 w 57"/>
                              <a:gd name="T106" fmla="+- 0 573 444"/>
                              <a:gd name="T107" fmla="*/ 573 h 134"/>
                              <a:gd name="T108" fmla="+- 0 2863 2853"/>
                              <a:gd name="T109" fmla="*/ T108 w 57"/>
                              <a:gd name="T110" fmla="+- 0 573 444"/>
                              <a:gd name="T111" fmla="*/ 573 h 134"/>
                              <a:gd name="T112" fmla="+- 0 2861 2853"/>
                              <a:gd name="T113" fmla="*/ T112 w 57"/>
                              <a:gd name="T114" fmla="+- 0 574 444"/>
                              <a:gd name="T115" fmla="*/ 574 h 134"/>
                              <a:gd name="T116" fmla="+- 0 2859 2853"/>
                              <a:gd name="T117" fmla="*/ T116 w 57"/>
                              <a:gd name="T118" fmla="+- 0 574 444"/>
                              <a:gd name="T119" fmla="*/ 574 h 134"/>
                              <a:gd name="T120" fmla="+- 0 2905 2853"/>
                              <a:gd name="T121" fmla="*/ T120 w 57"/>
                              <a:gd name="T122" fmla="+- 0 574 444"/>
                              <a:gd name="T123" fmla="*/ 574 h 134"/>
                              <a:gd name="T124" fmla="+- 0 2901 2853"/>
                              <a:gd name="T125" fmla="*/ T124 w 57"/>
                              <a:gd name="T126" fmla="+- 0 574 444"/>
                              <a:gd name="T127" fmla="*/ 574 h 134"/>
                              <a:gd name="T128" fmla="+- 0 2898 2853"/>
                              <a:gd name="T129" fmla="*/ T128 w 57"/>
                              <a:gd name="T130" fmla="+- 0 573 444"/>
                              <a:gd name="T131" fmla="*/ 573 h 134"/>
                              <a:gd name="T132" fmla="+- 0 2893 2853"/>
                              <a:gd name="T133" fmla="*/ T132 w 57"/>
                              <a:gd name="T134" fmla="+- 0 573 444"/>
                              <a:gd name="T135" fmla="*/ 573 h 134"/>
                              <a:gd name="T136" fmla="+- 0 2892 2853"/>
                              <a:gd name="T137" fmla="*/ T136 w 57"/>
                              <a:gd name="T138" fmla="+- 0 569 444"/>
                              <a:gd name="T139" fmla="*/ 569 h 134"/>
                              <a:gd name="T140" fmla="+- 0 2891 2853"/>
                              <a:gd name="T141" fmla="*/ T140 w 57"/>
                              <a:gd name="T142" fmla="+- 0 564 444"/>
                              <a:gd name="T143" fmla="*/ 564 h 134"/>
                              <a:gd name="T144" fmla="+- 0 2891 2853"/>
                              <a:gd name="T145" fmla="*/ T144 w 57"/>
                              <a:gd name="T146" fmla="+- 0 557 444"/>
                              <a:gd name="T147" fmla="*/ 557 h 134"/>
                              <a:gd name="T148" fmla="+- 0 2891 2853"/>
                              <a:gd name="T149" fmla="*/ T148 w 57"/>
                              <a:gd name="T150" fmla="+- 0 463 444"/>
                              <a:gd name="T151" fmla="*/ 463 h 134"/>
                              <a:gd name="T152" fmla="+- 0 2891 2853"/>
                              <a:gd name="T153" fmla="*/ T152 w 57"/>
                              <a:gd name="T154" fmla="+- 0 458 444"/>
                              <a:gd name="T155" fmla="*/ 458 h 134"/>
                              <a:gd name="T156" fmla="+- 0 2891 2853"/>
                              <a:gd name="T157" fmla="*/ T156 w 57"/>
                              <a:gd name="T158" fmla="+- 0 451 444"/>
                              <a:gd name="T159" fmla="*/ 451 h 134"/>
                              <a:gd name="T160" fmla="+- 0 2893 2853"/>
                              <a:gd name="T161" fmla="*/ T160 w 57"/>
                              <a:gd name="T162" fmla="+- 0 448 444"/>
                              <a:gd name="T163" fmla="*/ 448 h 134"/>
                              <a:gd name="T164" fmla="+- 0 2897 2853"/>
                              <a:gd name="T165" fmla="*/ T164 w 57"/>
                              <a:gd name="T166" fmla="+- 0 448 444"/>
                              <a:gd name="T167" fmla="*/ 448 h 134"/>
                              <a:gd name="T168" fmla="+- 0 2900 2853"/>
                              <a:gd name="T169" fmla="*/ T168 w 57"/>
                              <a:gd name="T170" fmla="+- 0 447 444"/>
                              <a:gd name="T171" fmla="*/ 447 h 134"/>
                              <a:gd name="T172" fmla="+- 0 2901 2853"/>
                              <a:gd name="T173" fmla="*/ T172 w 57"/>
                              <a:gd name="T174" fmla="+- 0 447 444"/>
                              <a:gd name="T175" fmla="*/ 447 h 134"/>
                              <a:gd name="T176" fmla="+- 0 2864 2853"/>
                              <a:gd name="T177" fmla="*/ T176 w 57"/>
                              <a:gd name="T178" fmla="+- 0 444 444"/>
                              <a:gd name="T179" fmla="*/ 444 h 134"/>
                              <a:gd name="T180" fmla="+- 0 2855 2853"/>
                              <a:gd name="T181" fmla="*/ T180 w 57"/>
                              <a:gd name="T182" fmla="+- 0 444 444"/>
                              <a:gd name="T183" fmla="*/ 444 h 134"/>
                              <a:gd name="T184" fmla="+- 0 2853 2853"/>
                              <a:gd name="T185" fmla="*/ T184 w 57"/>
                              <a:gd name="T186" fmla="+- 0 444 444"/>
                              <a:gd name="T187" fmla="*/ 444 h 134"/>
                              <a:gd name="T188" fmla="+- 0 2853 2853"/>
                              <a:gd name="T189" fmla="*/ T188 w 57"/>
                              <a:gd name="T190" fmla="+- 0 447 444"/>
                              <a:gd name="T191" fmla="*/ 447 h 134"/>
                              <a:gd name="T192" fmla="+- 0 2854 2853"/>
                              <a:gd name="T193" fmla="*/ T192 w 57"/>
                              <a:gd name="T194" fmla="+- 0 447 444"/>
                              <a:gd name="T195" fmla="*/ 447 h 134"/>
                              <a:gd name="T196" fmla="+- 0 2904 2853"/>
                              <a:gd name="T197" fmla="*/ T196 w 57"/>
                              <a:gd name="T198" fmla="+- 0 447 444"/>
                              <a:gd name="T199" fmla="*/ 447 h 134"/>
                              <a:gd name="T200" fmla="+- 0 2905 2853"/>
                              <a:gd name="T201" fmla="*/ T200 w 57"/>
                              <a:gd name="T202" fmla="+- 0 447 444"/>
                              <a:gd name="T203" fmla="*/ 447 h 134"/>
                              <a:gd name="T204" fmla="+- 0 2905 2853"/>
                              <a:gd name="T205" fmla="*/ T204 w 57"/>
                              <a:gd name="T206" fmla="+- 0 444 444"/>
                              <a:gd name="T207" fmla="*/ 444 h 134"/>
                              <a:gd name="T208" fmla="+- 0 2875 2853"/>
                              <a:gd name="T209" fmla="*/ T208 w 57"/>
                              <a:gd name="T210" fmla="+- 0 444 444"/>
                              <a:gd name="T211" fmla="*/ 444 h 134"/>
                              <a:gd name="T212" fmla="+- 0 2864 2853"/>
                              <a:gd name="T213" fmla="*/ T212 w 57"/>
                              <a:gd name="T214" fmla="+- 0 444 444"/>
                              <a:gd name="T215" fmla="*/ 444 h 134"/>
                              <a:gd name="T216" fmla="+- 0 2904 2853"/>
                              <a:gd name="T217" fmla="*/ T216 w 57"/>
                              <a:gd name="T218" fmla="+- 0 444 444"/>
                              <a:gd name="T219" fmla="*/ 444 h 134"/>
                              <a:gd name="T220" fmla="+- 0 2895 2853"/>
                              <a:gd name="T221" fmla="*/ T220 w 57"/>
                              <a:gd name="T222" fmla="+- 0 444 444"/>
                              <a:gd name="T223" fmla="*/ 444 h 134"/>
                              <a:gd name="T224" fmla="+- 0 2885 2853"/>
                              <a:gd name="T225" fmla="*/ T224 w 57"/>
                              <a:gd name="T226" fmla="+- 0 444 444"/>
                              <a:gd name="T227" fmla="*/ 444 h 134"/>
                              <a:gd name="T228" fmla="+- 0 2905 2853"/>
                              <a:gd name="T229" fmla="*/ T228 w 57"/>
                              <a:gd name="T230" fmla="+- 0 444 444"/>
                              <a:gd name="T231" fmla="*/ 444 h 134"/>
                              <a:gd name="T232" fmla="+- 0 2905 2853"/>
                              <a:gd name="T233" fmla="*/ T232 w 57"/>
                              <a:gd name="T234" fmla="+- 0 444 444"/>
                              <a:gd name="T235" fmla="*/ 444 h 134"/>
                              <a:gd name="T236" fmla="+- 0 2904 2853"/>
                              <a:gd name="T237" fmla="*/ T236 w 57"/>
                              <a:gd name="T238" fmla="+- 0 444 444"/>
                              <a:gd name="T239" fmla="*/ 44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 h="134">
                                <a:moveTo>
                                  <a:pt x="56" y="130"/>
                                </a:moveTo>
                                <a:lnTo>
                                  <a:pt x="1" y="130"/>
                                </a:lnTo>
                                <a:lnTo>
                                  <a:pt x="0" y="131"/>
                                </a:lnTo>
                                <a:lnTo>
                                  <a:pt x="0" y="133"/>
                                </a:lnTo>
                                <a:lnTo>
                                  <a:pt x="2" y="133"/>
                                </a:lnTo>
                                <a:lnTo>
                                  <a:pt x="11" y="133"/>
                                </a:lnTo>
                                <a:lnTo>
                                  <a:pt x="22" y="133"/>
                                </a:lnTo>
                                <a:lnTo>
                                  <a:pt x="57" y="133"/>
                                </a:lnTo>
                                <a:lnTo>
                                  <a:pt x="57" y="131"/>
                                </a:lnTo>
                                <a:lnTo>
                                  <a:pt x="56" y="130"/>
                                </a:lnTo>
                                <a:close/>
                                <a:moveTo>
                                  <a:pt x="57" y="133"/>
                                </a:moveTo>
                                <a:lnTo>
                                  <a:pt x="31" y="133"/>
                                </a:lnTo>
                                <a:lnTo>
                                  <a:pt x="42" y="133"/>
                                </a:lnTo>
                                <a:lnTo>
                                  <a:pt x="56" y="133"/>
                                </a:lnTo>
                                <a:lnTo>
                                  <a:pt x="57" y="133"/>
                                </a:lnTo>
                                <a:close/>
                                <a:moveTo>
                                  <a:pt x="48" y="3"/>
                                </a:moveTo>
                                <a:lnTo>
                                  <a:pt x="5" y="3"/>
                                </a:lnTo>
                                <a:lnTo>
                                  <a:pt x="7" y="3"/>
                                </a:lnTo>
                                <a:lnTo>
                                  <a:pt x="9" y="4"/>
                                </a:lnTo>
                                <a:lnTo>
                                  <a:pt x="13" y="5"/>
                                </a:lnTo>
                                <a:lnTo>
                                  <a:pt x="15" y="8"/>
                                </a:lnTo>
                                <a:lnTo>
                                  <a:pt x="15" y="14"/>
                                </a:lnTo>
                                <a:lnTo>
                                  <a:pt x="16" y="19"/>
                                </a:lnTo>
                                <a:lnTo>
                                  <a:pt x="16" y="113"/>
                                </a:lnTo>
                                <a:lnTo>
                                  <a:pt x="15" y="121"/>
                                </a:lnTo>
                                <a:lnTo>
                                  <a:pt x="14" y="126"/>
                                </a:lnTo>
                                <a:lnTo>
                                  <a:pt x="13" y="129"/>
                                </a:lnTo>
                                <a:lnTo>
                                  <a:pt x="10" y="129"/>
                                </a:lnTo>
                                <a:lnTo>
                                  <a:pt x="8" y="130"/>
                                </a:lnTo>
                                <a:lnTo>
                                  <a:pt x="6" y="130"/>
                                </a:lnTo>
                                <a:lnTo>
                                  <a:pt x="52" y="130"/>
                                </a:lnTo>
                                <a:lnTo>
                                  <a:pt x="48" y="130"/>
                                </a:lnTo>
                                <a:lnTo>
                                  <a:pt x="45" y="129"/>
                                </a:lnTo>
                                <a:lnTo>
                                  <a:pt x="40" y="129"/>
                                </a:lnTo>
                                <a:lnTo>
                                  <a:pt x="39" y="125"/>
                                </a:lnTo>
                                <a:lnTo>
                                  <a:pt x="38" y="120"/>
                                </a:lnTo>
                                <a:lnTo>
                                  <a:pt x="38" y="113"/>
                                </a:lnTo>
                                <a:lnTo>
                                  <a:pt x="38" y="19"/>
                                </a:lnTo>
                                <a:lnTo>
                                  <a:pt x="38" y="14"/>
                                </a:lnTo>
                                <a:lnTo>
                                  <a:pt x="38" y="7"/>
                                </a:lnTo>
                                <a:lnTo>
                                  <a:pt x="40" y="4"/>
                                </a:lnTo>
                                <a:lnTo>
                                  <a:pt x="44" y="4"/>
                                </a:lnTo>
                                <a:lnTo>
                                  <a:pt x="47" y="3"/>
                                </a:lnTo>
                                <a:lnTo>
                                  <a:pt x="48" y="3"/>
                                </a:lnTo>
                                <a:close/>
                                <a:moveTo>
                                  <a:pt x="11" y="0"/>
                                </a:moveTo>
                                <a:lnTo>
                                  <a:pt x="2" y="0"/>
                                </a:lnTo>
                                <a:lnTo>
                                  <a:pt x="0" y="0"/>
                                </a:lnTo>
                                <a:lnTo>
                                  <a:pt x="0" y="3"/>
                                </a:lnTo>
                                <a:lnTo>
                                  <a:pt x="1" y="3"/>
                                </a:lnTo>
                                <a:lnTo>
                                  <a:pt x="51" y="3"/>
                                </a:lnTo>
                                <a:lnTo>
                                  <a:pt x="52" y="3"/>
                                </a:lnTo>
                                <a:lnTo>
                                  <a:pt x="52" y="0"/>
                                </a:lnTo>
                                <a:lnTo>
                                  <a:pt x="22" y="0"/>
                                </a:lnTo>
                                <a:lnTo>
                                  <a:pt x="11" y="0"/>
                                </a:lnTo>
                                <a:close/>
                                <a:moveTo>
                                  <a:pt x="51" y="0"/>
                                </a:moveTo>
                                <a:lnTo>
                                  <a:pt x="42" y="0"/>
                                </a:lnTo>
                                <a:lnTo>
                                  <a:pt x="32" y="0"/>
                                </a:lnTo>
                                <a:lnTo>
                                  <a:pt x="52" y="0"/>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91"/>
                        <wps:cNvSpPr>
                          <a:spLocks/>
                        </wps:cNvSpPr>
                        <wps:spPr bwMode="auto">
                          <a:xfrm>
                            <a:off x="2928" y="440"/>
                            <a:ext cx="149" cy="139"/>
                          </a:xfrm>
                          <a:custGeom>
                            <a:avLst/>
                            <a:gdLst>
                              <a:gd name="T0" fmla="+- 0 2958 2929"/>
                              <a:gd name="T1" fmla="*/ T0 w 149"/>
                              <a:gd name="T2" fmla="+- 0 479 441"/>
                              <a:gd name="T3" fmla="*/ 479 h 139"/>
                              <a:gd name="T4" fmla="+- 0 2986 2929"/>
                              <a:gd name="T5" fmla="*/ T4 w 149"/>
                              <a:gd name="T6" fmla="+- 0 509 441"/>
                              <a:gd name="T7" fmla="*/ 509 h 139"/>
                              <a:gd name="T8" fmla="+- 0 3042 2929"/>
                              <a:gd name="T9" fmla="*/ T8 w 149"/>
                              <a:gd name="T10" fmla="+- 0 565 441"/>
                              <a:gd name="T11" fmla="*/ 565 h 139"/>
                              <a:gd name="T12" fmla="+- 0 3056 2929"/>
                              <a:gd name="T13" fmla="*/ T12 w 149"/>
                              <a:gd name="T14" fmla="+- 0 579 441"/>
                              <a:gd name="T15" fmla="*/ 579 h 139"/>
                              <a:gd name="T16" fmla="+- 0 3060 2929"/>
                              <a:gd name="T17" fmla="*/ T16 w 149"/>
                              <a:gd name="T18" fmla="+- 0 578 441"/>
                              <a:gd name="T19" fmla="*/ 578 h 139"/>
                              <a:gd name="T20" fmla="+- 0 3061 2929"/>
                              <a:gd name="T21" fmla="*/ T20 w 149"/>
                              <a:gd name="T22" fmla="+- 0 543 441"/>
                              <a:gd name="T23" fmla="*/ 543 h 139"/>
                              <a:gd name="T24" fmla="+- 0 3043 2929"/>
                              <a:gd name="T25" fmla="*/ T24 w 149"/>
                              <a:gd name="T26" fmla="+- 0 537 441"/>
                              <a:gd name="T27" fmla="*/ 537 h 139"/>
                              <a:gd name="T28" fmla="+- 0 3010 2929"/>
                              <a:gd name="T29" fmla="*/ T28 w 149"/>
                              <a:gd name="T30" fmla="+- 0 503 441"/>
                              <a:gd name="T31" fmla="*/ 503 h 139"/>
                              <a:gd name="T32" fmla="+- 0 2987 2929"/>
                              <a:gd name="T33" fmla="*/ T32 w 149"/>
                              <a:gd name="T34" fmla="+- 0 479 441"/>
                              <a:gd name="T35" fmla="*/ 479 h 139"/>
                              <a:gd name="T36" fmla="+- 0 2930 2929"/>
                              <a:gd name="T37" fmla="*/ T36 w 149"/>
                              <a:gd name="T38" fmla="+- 0 574 441"/>
                              <a:gd name="T39" fmla="*/ 574 h 139"/>
                              <a:gd name="T40" fmla="+- 0 2929 2929"/>
                              <a:gd name="T41" fmla="*/ T40 w 149"/>
                              <a:gd name="T42" fmla="+- 0 577 441"/>
                              <a:gd name="T43" fmla="*/ 577 h 139"/>
                              <a:gd name="T44" fmla="+- 0 2942 2929"/>
                              <a:gd name="T45" fmla="*/ T44 w 149"/>
                              <a:gd name="T46" fmla="+- 0 577 441"/>
                              <a:gd name="T47" fmla="*/ 577 h 139"/>
                              <a:gd name="T48" fmla="+- 0 2978 2929"/>
                              <a:gd name="T49" fmla="*/ T48 w 149"/>
                              <a:gd name="T50" fmla="+- 0 577 441"/>
                              <a:gd name="T51" fmla="*/ 577 h 139"/>
                              <a:gd name="T52" fmla="+- 0 2977 2929"/>
                              <a:gd name="T53" fmla="*/ T52 w 149"/>
                              <a:gd name="T54" fmla="+- 0 574 441"/>
                              <a:gd name="T55" fmla="*/ 574 h 139"/>
                              <a:gd name="T56" fmla="+- 0 2955 2929"/>
                              <a:gd name="T57" fmla="*/ T56 w 149"/>
                              <a:gd name="T58" fmla="+- 0 577 441"/>
                              <a:gd name="T59" fmla="*/ 577 h 139"/>
                              <a:gd name="T60" fmla="+- 0 2976 2929"/>
                              <a:gd name="T61" fmla="*/ T60 w 149"/>
                              <a:gd name="T62" fmla="+- 0 577 441"/>
                              <a:gd name="T63" fmla="*/ 577 h 139"/>
                              <a:gd name="T64" fmla="+- 0 2978 2929"/>
                              <a:gd name="T65" fmla="*/ T64 w 149"/>
                              <a:gd name="T66" fmla="+- 0 577 441"/>
                              <a:gd name="T67" fmla="*/ 577 h 139"/>
                              <a:gd name="T68" fmla="+- 0 2947 2929"/>
                              <a:gd name="T69" fmla="*/ T68 w 149"/>
                              <a:gd name="T70" fmla="+- 0 441 441"/>
                              <a:gd name="T71" fmla="*/ 441 h 139"/>
                              <a:gd name="T72" fmla="+- 0 2945 2929"/>
                              <a:gd name="T73" fmla="*/ T72 w 149"/>
                              <a:gd name="T74" fmla="+- 0 551 441"/>
                              <a:gd name="T75" fmla="*/ 551 h 139"/>
                              <a:gd name="T76" fmla="+- 0 2945 2929"/>
                              <a:gd name="T77" fmla="*/ T76 w 149"/>
                              <a:gd name="T78" fmla="+- 0 567 441"/>
                              <a:gd name="T79" fmla="*/ 567 h 139"/>
                              <a:gd name="T80" fmla="+- 0 2940 2929"/>
                              <a:gd name="T81" fmla="*/ T80 w 149"/>
                              <a:gd name="T82" fmla="+- 0 573 441"/>
                              <a:gd name="T83" fmla="*/ 573 h 139"/>
                              <a:gd name="T84" fmla="+- 0 2934 2929"/>
                              <a:gd name="T85" fmla="*/ T84 w 149"/>
                              <a:gd name="T86" fmla="+- 0 574 441"/>
                              <a:gd name="T87" fmla="*/ 574 h 139"/>
                              <a:gd name="T88" fmla="+- 0 2969 2929"/>
                              <a:gd name="T89" fmla="*/ T88 w 149"/>
                              <a:gd name="T90" fmla="+- 0 574 441"/>
                              <a:gd name="T91" fmla="*/ 574 h 139"/>
                              <a:gd name="T92" fmla="+- 0 2960 2929"/>
                              <a:gd name="T93" fmla="*/ T92 w 149"/>
                              <a:gd name="T94" fmla="+- 0 567 441"/>
                              <a:gd name="T95" fmla="*/ 567 h 139"/>
                              <a:gd name="T96" fmla="+- 0 2987 2929"/>
                              <a:gd name="T97" fmla="*/ T96 w 149"/>
                              <a:gd name="T98" fmla="+- 0 479 441"/>
                              <a:gd name="T99" fmla="*/ 479 h 139"/>
                              <a:gd name="T100" fmla="+- 0 2961 2929"/>
                              <a:gd name="T101" fmla="*/ T100 w 149"/>
                              <a:gd name="T102" fmla="+- 0 453 441"/>
                              <a:gd name="T103" fmla="*/ 453 h 139"/>
                              <a:gd name="T104" fmla="+- 0 2951 2929"/>
                              <a:gd name="T105" fmla="*/ T104 w 149"/>
                              <a:gd name="T106" fmla="+- 0 441 441"/>
                              <a:gd name="T107" fmla="*/ 441 h 139"/>
                              <a:gd name="T108" fmla="+- 0 3039 2929"/>
                              <a:gd name="T109" fmla="*/ T108 w 149"/>
                              <a:gd name="T110" fmla="+- 0 447 441"/>
                              <a:gd name="T111" fmla="*/ 447 h 139"/>
                              <a:gd name="T112" fmla="+- 0 3048 2929"/>
                              <a:gd name="T113" fmla="*/ T112 w 149"/>
                              <a:gd name="T114" fmla="+- 0 453 441"/>
                              <a:gd name="T115" fmla="*/ 453 h 139"/>
                              <a:gd name="T116" fmla="+- 0 3050 2929"/>
                              <a:gd name="T117" fmla="*/ T116 w 149"/>
                              <a:gd name="T118" fmla="+- 0 543 441"/>
                              <a:gd name="T119" fmla="*/ 543 h 139"/>
                              <a:gd name="T120" fmla="+- 0 3062 2929"/>
                              <a:gd name="T121" fmla="*/ T120 w 149"/>
                              <a:gd name="T122" fmla="+- 0 453 441"/>
                              <a:gd name="T123" fmla="*/ 453 h 139"/>
                              <a:gd name="T124" fmla="+- 0 3069 2929"/>
                              <a:gd name="T125" fmla="*/ T124 w 149"/>
                              <a:gd name="T126" fmla="+- 0 448 441"/>
                              <a:gd name="T127" fmla="*/ 448 h 139"/>
                              <a:gd name="T128" fmla="+- 0 3044 2929"/>
                              <a:gd name="T129" fmla="*/ T128 w 149"/>
                              <a:gd name="T130" fmla="+- 0 444 441"/>
                              <a:gd name="T131" fmla="*/ 444 h 139"/>
                              <a:gd name="T132" fmla="+- 0 3030 2929"/>
                              <a:gd name="T133" fmla="*/ T132 w 149"/>
                              <a:gd name="T134" fmla="+- 0 444 441"/>
                              <a:gd name="T135" fmla="*/ 444 h 139"/>
                              <a:gd name="T136" fmla="+- 0 3031 2929"/>
                              <a:gd name="T137" fmla="*/ T136 w 149"/>
                              <a:gd name="T138" fmla="+- 0 447 441"/>
                              <a:gd name="T139" fmla="*/ 447 h 139"/>
                              <a:gd name="T140" fmla="+- 0 3077 2929"/>
                              <a:gd name="T141" fmla="*/ T140 w 149"/>
                              <a:gd name="T142" fmla="+- 0 447 441"/>
                              <a:gd name="T143" fmla="*/ 447 h 139"/>
                              <a:gd name="T144" fmla="+- 0 3052 2929"/>
                              <a:gd name="T145" fmla="*/ T144 w 149"/>
                              <a:gd name="T146" fmla="+- 0 444 441"/>
                              <a:gd name="T147" fmla="*/ 444 h 139"/>
                              <a:gd name="T148" fmla="+- 0 3075 2929"/>
                              <a:gd name="T149" fmla="*/ T148 w 149"/>
                              <a:gd name="T150" fmla="+- 0 444 441"/>
                              <a:gd name="T151" fmla="*/ 444 h 139"/>
                              <a:gd name="T152" fmla="+- 0 3058 2929"/>
                              <a:gd name="T153" fmla="*/ T152 w 149"/>
                              <a:gd name="T154" fmla="+- 0 444 441"/>
                              <a:gd name="T155" fmla="*/ 444 h 139"/>
                              <a:gd name="T156" fmla="+- 0 3077 2929"/>
                              <a:gd name="T157" fmla="*/ T156 w 149"/>
                              <a:gd name="T158" fmla="+- 0 444 441"/>
                              <a:gd name="T159" fmla="*/ 44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39">
                                <a:moveTo>
                                  <a:pt x="58" y="38"/>
                                </a:moveTo>
                                <a:lnTo>
                                  <a:pt x="29" y="38"/>
                                </a:lnTo>
                                <a:lnTo>
                                  <a:pt x="44" y="54"/>
                                </a:lnTo>
                                <a:lnTo>
                                  <a:pt x="57" y="68"/>
                                </a:lnTo>
                                <a:lnTo>
                                  <a:pt x="71" y="83"/>
                                </a:lnTo>
                                <a:lnTo>
                                  <a:pt x="113" y="124"/>
                                </a:lnTo>
                                <a:lnTo>
                                  <a:pt x="125" y="136"/>
                                </a:lnTo>
                                <a:lnTo>
                                  <a:pt x="127" y="138"/>
                                </a:lnTo>
                                <a:lnTo>
                                  <a:pt x="131" y="138"/>
                                </a:lnTo>
                                <a:lnTo>
                                  <a:pt x="131" y="137"/>
                                </a:lnTo>
                                <a:lnTo>
                                  <a:pt x="131" y="124"/>
                                </a:lnTo>
                                <a:lnTo>
                                  <a:pt x="132" y="102"/>
                                </a:lnTo>
                                <a:lnTo>
                                  <a:pt x="120" y="102"/>
                                </a:lnTo>
                                <a:lnTo>
                                  <a:pt x="114" y="96"/>
                                </a:lnTo>
                                <a:lnTo>
                                  <a:pt x="92" y="73"/>
                                </a:lnTo>
                                <a:lnTo>
                                  <a:pt x="81" y="62"/>
                                </a:lnTo>
                                <a:lnTo>
                                  <a:pt x="62" y="43"/>
                                </a:lnTo>
                                <a:lnTo>
                                  <a:pt x="58" y="38"/>
                                </a:lnTo>
                                <a:close/>
                                <a:moveTo>
                                  <a:pt x="48" y="133"/>
                                </a:moveTo>
                                <a:lnTo>
                                  <a:pt x="1" y="133"/>
                                </a:lnTo>
                                <a:lnTo>
                                  <a:pt x="0" y="133"/>
                                </a:lnTo>
                                <a:lnTo>
                                  <a:pt x="0" y="136"/>
                                </a:lnTo>
                                <a:lnTo>
                                  <a:pt x="2" y="136"/>
                                </a:lnTo>
                                <a:lnTo>
                                  <a:pt x="13" y="136"/>
                                </a:lnTo>
                                <a:lnTo>
                                  <a:pt x="21" y="136"/>
                                </a:lnTo>
                                <a:lnTo>
                                  <a:pt x="49" y="136"/>
                                </a:lnTo>
                                <a:lnTo>
                                  <a:pt x="49" y="133"/>
                                </a:lnTo>
                                <a:lnTo>
                                  <a:pt x="48" y="133"/>
                                </a:lnTo>
                                <a:close/>
                                <a:moveTo>
                                  <a:pt x="49" y="136"/>
                                </a:moveTo>
                                <a:lnTo>
                                  <a:pt x="26" y="136"/>
                                </a:lnTo>
                                <a:lnTo>
                                  <a:pt x="33" y="136"/>
                                </a:lnTo>
                                <a:lnTo>
                                  <a:pt x="47" y="136"/>
                                </a:lnTo>
                                <a:lnTo>
                                  <a:pt x="49" y="136"/>
                                </a:lnTo>
                                <a:close/>
                                <a:moveTo>
                                  <a:pt x="22" y="0"/>
                                </a:moveTo>
                                <a:lnTo>
                                  <a:pt x="18" y="0"/>
                                </a:lnTo>
                                <a:lnTo>
                                  <a:pt x="18" y="2"/>
                                </a:lnTo>
                                <a:lnTo>
                                  <a:pt x="16" y="110"/>
                                </a:lnTo>
                                <a:lnTo>
                                  <a:pt x="16" y="124"/>
                                </a:lnTo>
                                <a:lnTo>
                                  <a:pt x="16" y="126"/>
                                </a:lnTo>
                                <a:lnTo>
                                  <a:pt x="15" y="131"/>
                                </a:lnTo>
                                <a:lnTo>
                                  <a:pt x="11" y="132"/>
                                </a:lnTo>
                                <a:lnTo>
                                  <a:pt x="8" y="133"/>
                                </a:lnTo>
                                <a:lnTo>
                                  <a:pt x="5" y="133"/>
                                </a:lnTo>
                                <a:lnTo>
                                  <a:pt x="43" y="133"/>
                                </a:lnTo>
                                <a:lnTo>
                                  <a:pt x="40" y="133"/>
                                </a:lnTo>
                                <a:lnTo>
                                  <a:pt x="33" y="131"/>
                                </a:lnTo>
                                <a:lnTo>
                                  <a:pt x="31" y="126"/>
                                </a:lnTo>
                                <a:lnTo>
                                  <a:pt x="29" y="38"/>
                                </a:lnTo>
                                <a:lnTo>
                                  <a:pt x="58" y="38"/>
                                </a:lnTo>
                                <a:lnTo>
                                  <a:pt x="45" y="25"/>
                                </a:lnTo>
                                <a:lnTo>
                                  <a:pt x="32" y="12"/>
                                </a:lnTo>
                                <a:lnTo>
                                  <a:pt x="24" y="2"/>
                                </a:lnTo>
                                <a:lnTo>
                                  <a:pt x="22" y="0"/>
                                </a:lnTo>
                                <a:close/>
                                <a:moveTo>
                                  <a:pt x="142" y="6"/>
                                </a:moveTo>
                                <a:lnTo>
                                  <a:pt x="110" y="6"/>
                                </a:lnTo>
                                <a:lnTo>
                                  <a:pt x="117" y="9"/>
                                </a:lnTo>
                                <a:lnTo>
                                  <a:pt x="119" y="12"/>
                                </a:lnTo>
                                <a:lnTo>
                                  <a:pt x="119" y="25"/>
                                </a:lnTo>
                                <a:lnTo>
                                  <a:pt x="121" y="102"/>
                                </a:lnTo>
                                <a:lnTo>
                                  <a:pt x="132" y="102"/>
                                </a:lnTo>
                                <a:lnTo>
                                  <a:pt x="133" y="12"/>
                                </a:lnTo>
                                <a:lnTo>
                                  <a:pt x="135" y="8"/>
                                </a:lnTo>
                                <a:lnTo>
                                  <a:pt x="140" y="7"/>
                                </a:lnTo>
                                <a:lnTo>
                                  <a:pt x="142" y="6"/>
                                </a:lnTo>
                                <a:close/>
                                <a:moveTo>
                                  <a:pt x="115" y="3"/>
                                </a:moveTo>
                                <a:lnTo>
                                  <a:pt x="103" y="3"/>
                                </a:lnTo>
                                <a:lnTo>
                                  <a:pt x="101" y="3"/>
                                </a:lnTo>
                                <a:lnTo>
                                  <a:pt x="101" y="6"/>
                                </a:lnTo>
                                <a:lnTo>
                                  <a:pt x="102" y="6"/>
                                </a:lnTo>
                                <a:lnTo>
                                  <a:pt x="147" y="6"/>
                                </a:lnTo>
                                <a:lnTo>
                                  <a:pt x="148" y="6"/>
                                </a:lnTo>
                                <a:lnTo>
                                  <a:pt x="148" y="3"/>
                                </a:lnTo>
                                <a:lnTo>
                                  <a:pt x="123" y="3"/>
                                </a:lnTo>
                                <a:lnTo>
                                  <a:pt x="115" y="3"/>
                                </a:lnTo>
                                <a:close/>
                                <a:moveTo>
                                  <a:pt x="146" y="3"/>
                                </a:moveTo>
                                <a:lnTo>
                                  <a:pt x="135" y="3"/>
                                </a:lnTo>
                                <a:lnTo>
                                  <a:pt x="129" y="3"/>
                                </a:lnTo>
                                <a:lnTo>
                                  <a:pt x="148" y="3"/>
                                </a:lnTo>
                                <a:lnTo>
                                  <a:pt x="14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90"/>
                        <wps:cNvSpPr>
                          <a:spLocks/>
                        </wps:cNvSpPr>
                        <wps:spPr bwMode="auto">
                          <a:xfrm>
                            <a:off x="3102" y="443"/>
                            <a:ext cx="57" cy="134"/>
                          </a:xfrm>
                          <a:custGeom>
                            <a:avLst/>
                            <a:gdLst>
                              <a:gd name="T0" fmla="+- 0 3158 3102"/>
                              <a:gd name="T1" fmla="*/ T0 w 57"/>
                              <a:gd name="T2" fmla="+- 0 574 444"/>
                              <a:gd name="T3" fmla="*/ 574 h 134"/>
                              <a:gd name="T4" fmla="+- 0 3103 3102"/>
                              <a:gd name="T5" fmla="*/ T4 w 57"/>
                              <a:gd name="T6" fmla="+- 0 574 444"/>
                              <a:gd name="T7" fmla="*/ 574 h 134"/>
                              <a:gd name="T8" fmla="+- 0 3103 3102"/>
                              <a:gd name="T9" fmla="*/ T8 w 57"/>
                              <a:gd name="T10" fmla="+- 0 575 444"/>
                              <a:gd name="T11" fmla="*/ 575 h 134"/>
                              <a:gd name="T12" fmla="+- 0 3103 3102"/>
                              <a:gd name="T13" fmla="*/ T12 w 57"/>
                              <a:gd name="T14" fmla="+- 0 577 444"/>
                              <a:gd name="T15" fmla="*/ 577 h 134"/>
                              <a:gd name="T16" fmla="+- 0 3104 3102"/>
                              <a:gd name="T17" fmla="*/ T16 w 57"/>
                              <a:gd name="T18" fmla="+- 0 577 444"/>
                              <a:gd name="T19" fmla="*/ 577 h 134"/>
                              <a:gd name="T20" fmla="+- 0 3113 3102"/>
                              <a:gd name="T21" fmla="*/ T20 w 57"/>
                              <a:gd name="T22" fmla="+- 0 577 444"/>
                              <a:gd name="T23" fmla="*/ 577 h 134"/>
                              <a:gd name="T24" fmla="+- 0 3124 3102"/>
                              <a:gd name="T25" fmla="*/ T24 w 57"/>
                              <a:gd name="T26" fmla="+- 0 577 444"/>
                              <a:gd name="T27" fmla="*/ 577 h 134"/>
                              <a:gd name="T28" fmla="+- 0 3159 3102"/>
                              <a:gd name="T29" fmla="*/ T28 w 57"/>
                              <a:gd name="T30" fmla="+- 0 577 444"/>
                              <a:gd name="T31" fmla="*/ 577 h 134"/>
                              <a:gd name="T32" fmla="+- 0 3159 3102"/>
                              <a:gd name="T33" fmla="*/ T32 w 57"/>
                              <a:gd name="T34" fmla="+- 0 575 444"/>
                              <a:gd name="T35" fmla="*/ 575 h 134"/>
                              <a:gd name="T36" fmla="+- 0 3158 3102"/>
                              <a:gd name="T37" fmla="*/ T36 w 57"/>
                              <a:gd name="T38" fmla="+- 0 574 444"/>
                              <a:gd name="T39" fmla="*/ 574 h 134"/>
                              <a:gd name="T40" fmla="+- 0 3159 3102"/>
                              <a:gd name="T41" fmla="*/ T40 w 57"/>
                              <a:gd name="T42" fmla="+- 0 577 444"/>
                              <a:gd name="T43" fmla="*/ 577 h 134"/>
                              <a:gd name="T44" fmla="+- 0 3133 3102"/>
                              <a:gd name="T45" fmla="*/ T44 w 57"/>
                              <a:gd name="T46" fmla="+- 0 577 444"/>
                              <a:gd name="T47" fmla="*/ 577 h 134"/>
                              <a:gd name="T48" fmla="+- 0 3144 3102"/>
                              <a:gd name="T49" fmla="*/ T48 w 57"/>
                              <a:gd name="T50" fmla="+- 0 577 444"/>
                              <a:gd name="T51" fmla="*/ 577 h 134"/>
                              <a:gd name="T52" fmla="+- 0 3158 3102"/>
                              <a:gd name="T53" fmla="*/ T52 w 57"/>
                              <a:gd name="T54" fmla="+- 0 577 444"/>
                              <a:gd name="T55" fmla="*/ 577 h 134"/>
                              <a:gd name="T56" fmla="+- 0 3159 3102"/>
                              <a:gd name="T57" fmla="*/ T56 w 57"/>
                              <a:gd name="T58" fmla="+- 0 577 444"/>
                              <a:gd name="T59" fmla="*/ 577 h 134"/>
                              <a:gd name="T60" fmla="+- 0 3150 3102"/>
                              <a:gd name="T61" fmla="*/ T60 w 57"/>
                              <a:gd name="T62" fmla="+- 0 447 444"/>
                              <a:gd name="T63" fmla="*/ 447 h 134"/>
                              <a:gd name="T64" fmla="+- 0 3107 3102"/>
                              <a:gd name="T65" fmla="*/ T64 w 57"/>
                              <a:gd name="T66" fmla="+- 0 447 444"/>
                              <a:gd name="T67" fmla="*/ 447 h 134"/>
                              <a:gd name="T68" fmla="+- 0 3109 3102"/>
                              <a:gd name="T69" fmla="*/ T68 w 57"/>
                              <a:gd name="T70" fmla="+- 0 447 444"/>
                              <a:gd name="T71" fmla="*/ 447 h 134"/>
                              <a:gd name="T72" fmla="+- 0 3111 3102"/>
                              <a:gd name="T73" fmla="*/ T72 w 57"/>
                              <a:gd name="T74" fmla="+- 0 448 444"/>
                              <a:gd name="T75" fmla="*/ 448 h 134"/>
                              <a:gd name="T76" fmla="+- 0 3115 3102"/>
                              <a:gd name="T77" fmla="*/ T76 w 57"/>
                              <a:gd name="T78" fmla="+- 0 449 444"/>
                              <a:gd name="T79" fmla="*/ 449 h 134"/>
                              <a:gd name="T80" fmla="+- 0 3117 3102"/>
                              <a:gd name="T81" fmla="*/ T80 w 57"/>
                              <a:gd name="T82" fmla="+- 0 452 444"/>
                              <a:gd name="T83" fmla="*/ 452 h 134"/>
                              <a:gd name="T84" fmla="+- 0 3118 3102"/>
                              <a:gd name="T85" fmla="*/ T84 w 57"/>
                              <a:gd name="T86" fmla="+- 0 463 444"/>
                              <a:gd name="T87" fmla="*/ 463 h 134"/>
                              <a:gd name="T88" fmla="+- 0 3118 3102"/>
                              <a:gd name="T89" fmla="*/ T88 w 57"/>
                              <a:gd name="T90" fmla="+- 0 557 444"/>
                              <a:gd name="T91" fmla="*/ 557 h 134"/>
                              <a:gd name="T92" fmla="+- 0 3117 3102"/>
                              <a:gd name="T93" fmla="*/ T92 w 57"/>
                              <a:gd name="T94" fmla="+- 0 565 444"/>
                              <a:gd name="T95" fmla="*/ 565 h 134"/>
                              <a:gd name="T96" fmla="+- 0 3116 3102"/>
                              <a:gd name="T97" fmla="*/ T96 w 57"/>
                              <a:gd name="T98" fmla="+- 0 570 444"/>
                              <a:gd name="T99" fmla="*/ 570 h 134"/>
                              <a:gd name="T100" fmla="+- 0 3115 3102"/>
                              <a:gd name="T101" fmla="*/ T100 w 57"/>
                              <a:gd name="T102" fmla="+- 0 573 444"/>
                              <a:gd name="T103" fmla="*/ 573 h 134"/>
                              <a:gd name="T104" fmla="+- 0 3112 3102"/>
                              <a:gd name="T105" fmla="*/ T104 w 57"/>
                              <a:gd name="T106" fmla="+- 0 573 444"/>
                              <a:gd name="T107" fmla="*/ 573 h 134"/>
                              <a:gd name="T108" fmla="+- 0 3110 3102"/>
                              <a:gd name="T109" fmla="*/ T108 w 57"/>
                              <a:gd name="T110" fmla="+- 0 574 444"/>
                              <a:gd name="T111" fmla="*/ 574 h 134"/>
                              <a:gd name="T112" fmla="+- 0 3108 3102"/>
                              <a:gd name="T113" fmla="*/ T112 w 57"/>
                              <a:gd name="T114" fmla="+- 0 574 444"/>
                              <a:gd name="T115" fmla="*/ 574 h 134"/>
                              <a:gd name="T116" fmla="+- 0 3154 3102"/>
                              <a:gd name="T117" fmla="*/ T116 w 57"/>
                              <a:gd name="T118" fmla="+- 0 574 444"/>
                              <a:gd name="T119" fmla="*/ 574 h 134"/>
                              <a:gd name="T120" fmla="+- 0 3150 3102"/>
                              <a:gd name="T121" fmla="*/ T120 w 57"/>
                              <a:gd name="T122" fmla="+- 0 574 444"/>
                              <a:gd name="T123" fmla="*/ 574 h 134"/>
                              <a:gd name="T124" fmla="+- 0 3147 3102"/>
                              <a:gd name="T125" fmla="*/ T124 w 57"/>
                              <a:gd name="T126" fmla="+- 0 573 444"/>
                              <a:gd name="T127" fmla="*/ 573 h 134"/>
                              <a:gd name="T128" fmla="+- 0 3142 3102"/>
                              <a:gd name="T129" fmla="*/ T128 w 57"/>
                              <a:gd name="T130" fmla="+- 0 573 444"/>
                              <a:gd name="T131" fmla="*/ 573 h 134"/>
                              <a:gd name="T132" fmla="+- 0 3141 3102"/>
                              <a:gd name="T133" fmla="*/ T132 w 57"/>
                              <a:gd name="T134" fmla="+- 0 569 444"/>
                              <a:gd name="T135" fmla="*/ 569 h 134"/>
                              <a:gd name="T136" fmla="+- 0 3140 3102"/>
                              <a:gd name="T137" fmla="*/ T136 w 57"/>
                              <a:gd name="T138" fmla="+- 0 564 444"/>
                              <a:gd name="T139" fmla="*/ 564 h 134"/>
                              <a:gd name="T140" fmla="+- 0 3140 3102"/>
                              <a:gd name="T141" fmla="*/ T140 w 57"/>
                              <a:gd name="T142" fmla="+- 0 557 444"/>
                              <a:gd name="T143" fmla="*/ 557 h 134"/>
                              <a:gd name="T144" fmla="+- 0 3140 3102"/>
                              <a:gd name="T145" fmla="*/ T144 w 57"/>
                              <a:gd name="T146" fmla="+- 0 463 444"/>
                              <a:gd name="T147" fmla="*/ 463 h 134"/>
                              <a:gd name="T148" fmla="+- 0 3140 3102"/>
                              <a:gd name="T149" fmla="*/ T148 w 57"/>
                              <a:gd name="T150" fmla="+- 0 451 444"/>
                              <a:gd name="T151" fmla="*/ 451 h 134"/>
                              <a:gd name="T152" fmla="+- 0 3142 3102"/>
                              <a:gd name="T153" fmla="*/ T152 w 57"/>
                              <a:gd name="T154" fmla="+- 0 448 444"/>
                              <a:gd name="T155" fmla="*/ 448 h 134"/>
                              <a:gd name="T156" fmla="+- 0 3146 3102"/>
                              <a:gd name="T157" fmla="*/ T156 w 57"/>
                              <a:gd name="T158" fmla="+- 0 448 444"/>
                              <a:gd name="T159" fmla="*/ 448 h 134"/>
                              <a:gd name="T160" fmla="+- 0 3149 3102"/>
                              <a:gd name="T161" fmla="*/ T160 w 57"/>
                              <a:gd name="T162" fmla="+- 0 447 444"/>
                              <a:gd name="T163" fmla="*/ 447 h 134"/>
                              <a:gd name="T164" fmla="+- 0 3150 3102"/>
                              <a:gd name="T165" fmla="*/ T164 w 57"/>
                              <a:gd name="T166" fmla="+- 0 447 444"/>
                              <a:gd name="T167" fmla="*/ 447 h 134"/>
                              <a:gd name="T168" fmla="+- 0 3113 3102"/>
                              <a:gd name="T169" fmla="*/ T168 w 57"/>
                              <a:gd name="T170" fmla="+- 0 444 444"/>
                              <a:gd name="T171" fmla="*/ 444 h 134"/>
                              <a:gd name="T172" fmla="+- 0 3104 3102"/>
                              <a:gd name="T173" fmla="*/ T172 w 57"/>
                              <a:gd name="T174" fmla="+- 0 444 444"/>
                              <a:gd name="T175" fmla="*/ 444 h 134"/>
                              <a:gd name="T176" fmla="+- 0 3102 3102"/>
                              <a:gd name="T177" fmla="*/ T176 w 57"/>
                              <a:gd name="T178" fmla="+- 0 444 444"/>
                              <a:gd name="T179" fmla="*/ 444 h 134"/>
                              <a:gd name="T180" fmla="+- 0 3102 3102"/>
                              <a:gd name="T181" fmla="*/ T180 w 57"/>
                              <a:gd name="T182" fmla="+- 0 447 444"/>
                              <a:gd name="T183" fmla="*/ 447 h 134"/>
                              <a:gd name="T184" fmla="+- 0 3103 3102"/>
                              <a:gd name="T185" fmla="*/ T184 w 57"/>
                              <a:gd name="T186" fmla="+- 0 447 444"/>
                              <a:gd name="T187" fmla="*/ 447 h 134"/>
                              <a:gd name="T188" fmla="+- 0 3153 3102"/>
                              <a:gd name="T189" fmla="*/ T188 w 57"/>
                              <a:gd name="T190" fmla="+- 0 447 444"/>
                              <a:gd name="T191" fmla="*/ 447 h 134"/>
                              <a:gd name="T192" fmla="+- 0 3155 3102"/>
                              <a:gd name="T193" fmla="*/ T192 w 57"/>
                              <a:gd name="T194" fmla="+- 0 447 444"/>
                              <a:gd name="T195" fmla="*/ 447 h 134"/>
                              <a:gd name="T196" fmla="+- 0 3155 3102"/>
                              <a:gd name="T197" fmla="*/ T196 w 57"/>
                              <a:gd name="T198" fmla="+- 0 444 444"/>
                              <a:gd name="T199" fmla="*/ 444 h 134"/>
                              <a:gd name="T200" fmla="+- 0 3124 3102"/>
                              <a:gd name="T201" fmla="*/ T200 w 57"/>
                              <a:gd name="T202" fmla="+- 0 444 444"/>
                              <a:gd name="T203" fmla="*/ 444 h 134"/>
                              <a:gd name="T204" fmla="+- 0 3113 3102"/>
                              <a:gd name="T205" fmla="*/ T204 w 57"/>
                              <a:gd name="T206" fmla="+- 0 444 444"/>
                              <a:gd name="T207" fmla="*/ 444 h 134"/>
                              <a:gd name="T208" fmla="+- 0 3153 3102"/>
                              <a:gd name="T209" fmla="*/ T208 w 57"/>
                              <a:gd name="T210" fmla="+- 0 444 444"/>
                              <a:gd name="T211" fmla="*/ 444 h 134"/>
                              <a:gd name="T212" fmla="+- 0 3144 3102"/>
                              <a:gd name="T213" fmla="*/ T212 w 57"/>
                              <a:gd name="T214" fmla="+- 0 444 444"/>
                              <a:gd name="T215" fmla="*/ 444 h 134"/>
                              <a:gd name="T216" fmla="+- 0 3134 3102"/>
                              <a:gd name="T217" fmla="*/ T216 w 57"/>
                              <a:gd name="T218" fmla="+- 0 444 444"/>
                              <a:gd name="T219" fmla="*/ 444 h 134"/>
                              <a:gd name="T220" fmla="+- 0 3155 3102"/>
                              <a:gd name="T221" fmla="*/ T220 w 57"/>
                              <a:gd name="T222" fmla="+- 0 444 444"/>
                              <a:gd name="T223" fmla="*/ 444 h 134"/>
                              <a:gd name="T224" fmla="+- 0 3155 3102"/>
                              <a:gd name="T225" fmla="*/ T224 w 57"/>
                              <a:gd name="T226" fmla="+- 0 444 444"/>
                              <a:gd name="T227" fmla="*/ 444 h 134"/>
                              <a:gd name="T228" fmla="+- 0 3153 3102"/>
                              <a:gd name="T229" fmla="*/ T228 w 57"/>
                              <a:gd name="T230" fmla="+- 0 444 444"/>
                              <a:gd name="T231" fmla="*/ 44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 h="134">
                                <a:moveTo>
                                  <a:pt x="56" y="130"/>
                                </a:moveTo>
                                <a:lnTo>
                                  <a:pt x="1" y="130"/>
                                </a:lnTo>
                                <a:lnTo>
                                  <a:pt x="1" y="131"/>
                                </a:lnTo>
                                <a:lnTo>
                                  <a:pt x="1" y="133"/>
                                </a:lnTo>
                                <a:lnTo>
                                  <a:pt x="2" y="133"/>
                                </a:lnTo>
                                <a:lnTo>
                                  <a:pt x="11" y="133"/>
                                </a:lnTo>
                                <a:lnTo>
                                  <a:pt x="22" y="133"/>
                                </a:lnTo>
                                <a:lnTo>
                                  <a:pt x="57" y="133"/>
                                </a:lnTo>
                                <a:lnTo>
                                  <a:pt x="57" y="131"/>
                                </a:lnTo>
                                <a:lnTo>
                                  <a:pt x="56" y="130"/>
                                </a:lnTo>
                                <a:close/>
                                <a:moveTo>
                                  <a:pt x="57" y="133"/>
                                </a:moveTo>
                                <a:lnTo>
                                  <a:pt x="31" y="133"/>
                                </a:lnTo>
                                <a:lnTo>
                                  <a:pt x="42" y="133"/>
                                </a:lnTo>
                                <a:lnTo>
                                  <a:pt x="56" y="133"/>
                                </a:lnTo>
                                <a:lnTo>
                                  <a:pt x="57" y="133"/>
                                </a:lnTo>
                                <a:close/>
                                <a:moveTo>
                                  <a:pt x="48" y="3"/>
                                </a:moveTo>
                                <a:lnTo>
                                  <a:pt x="5" y="3"/>
                                </a:lnTo>
                                <a:lnTo>
                                  <a:pt x="7" y="3"/>
                                </a:lnTo>
                                <a:lnTo>
                                  <a:pt x="9" y="4"/>
                                </a:lnTo>
                                <a:lnTo>
                                  <a:pt x="13" y="5"/>
                                </a:lnTo>
                                <a:lnTo>
                                  <a:pt x="15" y="8"/>
                                </a:lnTo>
                                <a:lnTo>
                                  <a:pt x="16" y="19"/>
                                </a:lnTo>
                                <a:lnTo>
                                  <a:pt x="16" y="113"/>
                                </a:lnTo>
                                <a:lnTo>
                                  <a:pt x="15" y="121"/>
                                </a:lnTo>
                                <a:lnTo>
                                  <a:pt x="14" y="126"/>
                                </a:lnTo>
                                <a:lnTo>
                                  <a:pt x="13" y="129"/>
                                </a:lnTo>
                                <a:lnTo>
                                  <a:pt x="10" y="129"/>
                                </a:lnTo>
                                <a:lnTo>
                                  <a:pt x="8" y="130"/>
                                </a:lnTo>
                                <a:lnTo>
                                  <a:pt x="6" y="130"/>
                                </a:lnTo>
                                <a:lnTo>
                                  <a:pt x="52" y="130"/>
                                </a:lnTo>
                                <a:lnTo>
                                  <a:pt x="48" y="130"/>
                                </a:lnTo>
                                <a:lnTo>
                                  <a:pt x="45" y="129"/>
                                </a:lnTo>
                                <a:lnTo>
                                  <a:pt x="40" y="129"/>
                                </a:lnTo>
                                <a:lnTo>
                                  <a:pt x="39" y="125"/>
                                </a:lnTo>
                                <a:lnTo>
                                  <a:pt x="38" y="120"/>
                                </a:lnTo>
                                <a:lnTo>
                                  <a:pt x="38" y="113"/>
                                </a:lnTo>
                                <a:lnTo>
                                  <a:pt x="38" y="19"/>
                                </a:lnTo>
                                <a:lnTo>
                                  <a:pt x="38" y="7"/>
                                </a:lnTo>
                                <a:lnTo>
                                  <a:pt x="40" y="4"/>
                                </a:lnTo>
                                <a:lnTo>
                                  <a:pt x="44" y="4"/>
                                </a:lnTo>
                                <a:lnTo>
                                  <a:pt x="47" y="3"/>
                                </a:lnTo>
                                <a:lnTo>
                                  <a:pt x="48" y="3"/>
                                </a:lnTo>
                                <a:close/>
                                <a:moveTo>
                                  <a:pt x="11" y="0"/>
                                </a:moveTo>
                                <a:lnTo>
                                  <a:pt x="2" y="0"/>
                                </a:lnTo>
                                <a:lnTo>
                                  <a:pt x="0" y="0"/>
                                </a:lnTo>
                                <a:lnTo>
                                  <a:pt x="0" y="3"/>
                                </a:lnTo>
                                <a:lnTo>
                                  <a:pt x="1" y="3"/>
                                </a:lnTo>
                                <a:lnTo>
                                  <a:pt x="51" y="3"/>
                                </a:lnTo>
                                <a:lnTo>
                                  <a:pt x="53" y="3"/>
                                </a:lnTo>
                                <a:lnTo>
                                  <a:pt x="53" y="0"/>
                                </a:lnTo>
                                <a:lnTo>
                                  <a:pt x="22" y="0"/>
                                </a:lnTo>
                                <a:lnTo>
                                  <a:pt x="11" y="0"/>
                                </a:lnTo>
                                <a:close/>
                                <a:moveTo>
                                  <a:pt x="51" y="0"/>
                                </a:moveTo>
                                <a:lnTo>
                                  <a:pt x="42" y="0"/>
                                </a:lnTo>
                                <a:lnTo>
                                  <a:pt x="32" y="0"/>
                                </a:lnTo>
                                <a:lnTo>
                                  <a:pt x="53" y="0"/>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189"/>
                        <wps:cNvSpPr>
                          <a:spLocks/>
                        </wps:cNvSpPr>
                        <wps:spPr bwMode="auto">
                          <a:xfrm>
                            <a:off x="3185" y="441"/>
                            <a:ext cx="74" cy="139"/>
                          </a:xfrm>
                          <a:custGeom>
                            <a:avLst/>
                            <a:gdLst>
                              <a:gd name="T0" fmla="+- 0 3190 3186"/>
                              <a:gd name="T1" fmla="*/ T0 w 74"/>
                              <a:gd name="T2" fmla="+- 0 541 441"/>
                              <a:gd name="T3" fmla="*/ 541 h 139"/>
                              <a:gd name="T4" fmla="+- 0 3187 3186"/>
                              <a:gd name="T5" fmla="*/ T4 w 74"/>
                              <a:gd name="T6" fmla="+- 0 541 441"/>
                              <a:gd name="T7" fmla="*/ 541 h 139"/>
                              <a:gd name="T8" fmla="+- 0 3187 3186"/>
                              <a:gd name="T9" fmla="*/ T8 w 74"/>
                              <a:gd name="T10" fmla="+- 0 543 441"/>
                              <a:gd name="T11" fmla="*/ 543 h 139"/>
                              <a:gd name="T12" fmla="+- 0 3186 3186"/>
                              <a:gd name="T13" fmla="*/ T12 w 74"/>
                              <a:gd name="T14" fmla="+- 0 559 441"/>
                              <a:gd name="T15" fmla="*/ 559 h 139"/>
                              <a:gd name="T16" fmla="+- 0 3186 3186"/>
                              <a:gd name="T17" fmla="*/ T16 w 74"/>
                              <a:gd name="T18" fmla="+- 0 573 441"/>
                              <a:gd name="T19" fmla="*/ 573 h 139"/>
                              <a:gd name="T20" fmla="+- 0 3186 3186"/>
                              <a:gd name="T21" fmla="*/ T20 w 74"/>
                              <a:gd name="T22" fmla="+- 0 574 441"/>
                              <a:gd name="T23" fmla="*/ 574 h 139"/>
                              <a:gd name="T24" fmla="+- 0 3196 3186"/>
                              <a:gd name="T25" fmla="*/ T24 w 74"/>
                              <a:gd name="T26" fmla="+- 0 578 441"/>
                              <a:gd name="T27" fmla="*/ 578 h 139"/>
                              <a:gd name="T28" fmla="+- 0 3204 3186"/>
                              <a:gd name="T29" fmla="*/ T28 w 74"/>
                              <a:gd name="T30" fmla="+- 0 580 441"/>
                              <a:gd name="T31" fmla="*/ 580 h 139"/>
                              <a:gd name="T32" fmla="+- 0 3224 3186"/>
                              <a:gd name="T33" fmla="*/ T32 w 74"/>
                              <a:gd name="T34" fmla="+- 0 580 441"/>
                              <a:gd name="T35" fmla="*/ 580 h 139"/>
                              <a:gd name="T36" fmla="+- 0 3234 3186"/>
                              <a:gd name="T37" fmla="*/ T36 w 74"/>
                              <a:gd name="T38" fmla="+- 0 578 441"/>
                              <a:gd name="T39" fmla="*/ 578 h 139"/>
                              <a:gd name="T40" fmla="+- 0 3245 3186"/>
                              <a:gd name="T41" fmla="*/ T40 w 74"/>
                              <a:gd name="T42" fmla="+- 0 571 441"/>
                              <a:gd name="T43" fmla="*/ 571 h 139"/>
                              <a:gd name="T44" fmla="+- 0 3206 3186"/>
                              <a:gd name="T45" fmla="*/ T44 w 74"/>
                              <a:gd name="T46" fmla="+- 0 571 441"/>
                              <a:gd name="T47" fmla="*/ 571 h 139"/>
                              <a:gd name="T48" fmla="+- 0 3196 3186"/>
                              <a:gd name="T49" fmla="*/ T48 w 74"/>
                              <a:gd name="T50" fmla="+- 0 566 441"/>
                              <a:gd name="T51" fmla="*/ 566 h 139"/>
                              <a:gd name="T52" fmla="+- 0 3191 3186"/>
                              <a:gd name="T53" fmla="*/ T52 w 74"/>
                              <a:gd name="T54" fmla="+- 0 550 441"/>
                              <a:gd name="T55" fmla="*/ 550 h 139"/>
                              <a:gd name="T56" fmla="+- 0 3190 3186"/>
                              <a:gd name="T57" fmla="*/ T56 w 74"/>
                              <a:gd name="T58" fmla="+- 0 547 441"/>
                              <a:gd name="T59" fmla="*/ 547 h 139"/>
                              <a:gd name="T60" fmla="+- 0 3190 3186"/>
                              <a:gd name="T61" fmla="*/ T60 w 74"/>
                              <a:gd name="T62" fmla="+- 0 541 441"/>
                              <a:gd name="T63" fmla="*/ 541 h 139"/>
                              <a:gd name="T64" fmla="+- 0 3241 3186"/>
                              <a:gd name="T65" fmla="*/ T64 w 74"/>
                              <a:gd name="T66" fmla="+- 0 441 441"/>
                              <a:gd name="T67" fmla="*/ 441 h 139"/>
                              <a:gd name="T68" fmla="+- 0 3230 3186"/>
                              <a:gd name="T69" fmla="*/ T68 w 74"/>
                              <a:gd name="T70" fmla="+- 0 441 441"/>
                              <a:gd name="T71" fmla="*/ 441 h 139"/>
                              <a:gd name="T72" fmla="+- 0 3213 3186"/>
                              <a:gd name="T73" fmla="*/ T72 w 74"/>
                              <a:gd name="T74" fmla="+- 0 444 441"/>
                              <a:gd name="T75" fmla="*/ 444 h 139"/>
                              <a:gd name="T76" fmla="+- 0 3200 3186"/>
                              <a:gd name="T77" fmla="*/ T76 w 74"/>
                              <a:gd name="T78" fmla="+- 0 451 441"/>
                              <a:gd name="T79" fmla="*/ 451 h 139"/>
                              <a:gd name="T80" fmla="+- 0 3192 3186"/>
                              <a:gd name="T81" fmla="*/ T80 w 74"/>
                              <a:gd name="T82" fmla="+- 0 461 441"/>
                              <a:gd name="T83" fmla="*/ 461 h 139"/>
                              <a:gd name="T84" fmla="+- 0 3189 3186"/>
                              <a:gd name="T85" fmla="*/ T84 w 74"/>
                              <a:gd name="T86" fmla="+- 0 475 441"/>
                              <a:gd name="T87" fmla="*/ 475 h 139"/>
                              <a:gd name="T88" fmla="+- 0 3191 3186"/>
                              <a:gd name="T89" fmla="*/ T88 w 74"/>
                              <a:gd name="T90" fmla="+- 0 485 441"/>
                              <a:gd name="T91" fmla="*/ 485 h 139"/>
                              <a:gd name="T92" fmla="+- 0 3195 3186"/>
                              <a:gd name="T93" fmla="*/ T92 w 74"/>
                              <a:gd name="T94" fmla="+- 0 495 441"/>
                              <a:gd name="T95" fmla="*/ 495 h 139"/>
                              <a:gd name="T96" fmla="+- 0 3203 3186"/>
                              <a:gd name="T97" fmla="*/ T96 w 74"/>
                              <a:gd name="T98" fmla="+- 0 506 441"/>
                              <a:gd name="T99" fmla="*/ 506 h 139"/>
                              <a:gd name="T100" fmla="+- 0 3215 3186"/>
                              <a:gd name="T101" fmla="*/ T100 w 74"/>
                              <a:gd name="T102" fmla="+- 0 517 441"/>
                              <a:gd name="T103" fmla="*/ 517 h 139"/>
                              <a:gd name="T104" fmla="+- 0 3223 3186"/>
                              <a:gd name="T105" fmla="*/ T104 w 74"/>
                              <a:gd name="T106" fmla="+- 0 523 441"/>
                              <a:gd name="T107" fmla="*/ 523 h 139"/>
                              <a:gd name="T108" fmla="+- 0 3238 3186"/>
                              <a:gd name="T109" fmla="*/ T108 w 74"/>
                              <a:gd name="T110" fmla="+- 0 534 441"/>
                              <a:gd name="T111" fmla="*/ 534 h 139"/>
                              <a:gd name="T112" fmla="+- 0 3241 3186"/>
                              <a:gd name="T113" fmla="*/ T112 w 74"/>
                              <a:gd name="T114" fmla="+- 0 542 441"/>
                              <a:gd name="T115" fmla="*/ 542 h 139"/>
                              <a:gd name="T116" fmla="+- 0 3241 3186"/>
                              <a:gd name="T117" fmla="*/ T116 w 74"/>
                              <a:gd name="T118" fmla="+- 0 560 441"/>
                              <a:gd name="T119" fmla="*/ 560 h 139"/>
                              <a:gd name="T120" fmla="+- 0 3233 3186"/>
                              <a:gd name="T121" fmla="*/ T120 w 74"/>
                              <a:gd name="T122" fmla="+- 0 571 441"/>
                              <a:gd name="T123" fmla="*/ 571 h 139"/>
                              <a:gd name="T124" fmla="+- 0 3245 3186"/>
                              <a:gd name="T125" fmla="*/ T124 w 74"/>
                              <a:gd name="T126" fmla="+- 0 571 441"/>
                              <a:gd name="T127" fmla="*/ 571 h 139"/>
                              <a:gd name="T128" fmla="+- 0 3255 3186"/>
                              <a:gd name="T129" fmla="*/ T128 w 74"/>
                              <a:gd name="T130" fmla="+- 0 564 441"/>
                              <a:gd name="T131" fmla="*/ 564 h 139"/>
                              <a:gd name="T132" fmla="+- 0 3259 3186"/>
                              <a:gd name="T133" fmla="*/ T132 w 74"/>
                              <a:gd name="T134" fmla="+- 0 552 441"/>
                              <a:gd name="T135" fmla="*/ 552 h 139"/>
                              <a:gd name="T136" fmla="+- 0 3259 3186"/>
                              <a:gd name="T137" fmla="*/ T136 w 74"/>
                              <a:gd name="T138" fmla="+- 0 541 441"/>
                              <a:gd name="T139" fmla="*/ 541 h 139"/>
                              <a:gd name="T140" fmla="+- 0 3258 3186"/>
                              <a:gd name="T141" fmla="*/ T140 w 74"/>
                              <a:gd name="T142" fmla="+- 0 530 441"/>
                              <a:gd name="T143" fmla="*/ 530 h 139"/>
                              <a:gd name="T144" fmla="+- 0 3253 3186"/>
                              <a:gd name="T145" fmla="*/ T144 w 74"/>
                              <a:gd name="T146" fmla="+- 0 519 441"/>
                              <a:gd name="T147" fmla="*/ 519 h 139"/>
                              <a:gd name="T148" fmla="+- 0 3244 3186"/>
                              <a:gd name="T149" fmla="*/ T148 w 74"/>
                              <a:gd name="T150" fmla="+- 0 508 441"/>
                              <a:gd name="T151" fmla="*/ 508 h 139"/>
                              <a:gd name="T152" fmla="+- 0 3230 3186"/>
                              <a:gd name="T153" fmla="*/ T152 w 74"/>
                              <a:gd name="T154" fmla="+- 0 497 441"/>
                              <a:gd name="T155" fmla="*/ 497 h 139"/>
                              <a:gd name="T156" fmla="+- 0 3211 3186"/>
                              <a:gd name="T157" fmla="*/ T156 w 74"/>
                              <a:gd name="T158" fmla="+- 0 482 441"/>
                              <a:gd name="T159" fmla="*/ 482 h 139"/>
                              <a:gd name="T160" fmla="+- 0 3207 3186"/>
                              <a:gd name="T161" fmla="*/ T160 w 74"/>
                              <a:gd name="T162" fmla="+- 0 476 441"/>
                              <a:gd name="T163" fmla="*/ 476 h 139"/>
                              <a:gd name="T164" fmla="+- 0 3207 3186"/>
                              <a:gd name="T165" fmla="*/ T164 w 74"/>
                              <a:gd name="T166" fmla="+- 0 457 441"/>
                              <a:gd name="T167" fmla="*/ 457 h 139"/>
                              <a:gd name="T168" fmla="+- 0 3215 3186"/>
                              <a:gd name="T169" fmla="*/ T168 w 74"/>
                              <a:gd name="T170" fmla="+- 0 450 441"/>
                              <a:gd name="T171" fmla="*/ 450 h 139"/>
                              <a:gd name="T172" fmla="+- 0 3256 3186"/>
                              <a:gd name="T173" fmla="*/ T172 w 74"/>
                              <a:gd name="T174" fmla="+- 0 450 441"/>
                              <a:gd name="T175" fmla="*/ 450 h 139"/>
                              <a:gd name="T176" fmla="+- 0 3256 3186"/>
                              <a:gd name="T177" fmla="*/ T176 w 74"/>
                              <a:gd name="T178" fmla="+- 0 445 441"/>
                              <a:gd name="T179" fmla="*/ 445 h 139"/>
                              <a:gd name="T180" fmla="+- 0 3255 3186"/>
                              <a:gd name="T181" fmla="*/ T180 w 74"/>
                              <a:gd name="T182" fmla="+- 0 445 441"/>
                              <a:gd name="T183" fmla="*/ 445 h 139"/>
                              <a:gd name="T184" fmla="+- 0 3253 3186"/>
                              <a:gd name="T185" fmla="*/ T184 w 74"/>
                              <a:gd name="T186" fmla="+- 0 444 441"/>
                              <a:gd name="T187" fmla="*/ 444 h 139"/>
                              <a:gd name="T188" fmla="+- 0 3249 3186"/>
                              <a:gd name="T189" fmla="*/ T188 w 74"/>
                              <a:gd name="T190" fmla="+- 0 443 441"/>
                              <a:gd name="T191" fmla="*/ 443 h 139"/>
                              <a:gd name="T192" fmla="+- 0 3241 3186"/>
                              <a:gd name="T193" fmla="*/ T192 w 74"/>
                              <a:gd name="T194" fmla="+- 0 441 441"/>
                              <a:gd name="T195" fmla="*/ 441 h 139"/>
                              <a:gd name="T196" fmla="+- 0 3256 3186"/>
                              <a:gd name="T197" fmla="*/ T196 w 74"/>
                              <a:gd name="T198" fmla="+- 0 450 441"/>
                              <a:gd name="T199" fmla="*/ 450 h 139"/>
                              <a:gd name="T200" fmla="+- 0 3239 3186"/>
                              <a:gd name="T201" fmla="*/ T200 w 74"/>
                              <a:gd name="T202" fmla="+- 0 450 441"/>
                              <a:gd name="T203" fmla="*/ 450 h 139"/>
                              <a:gd name="T204" fmla="+- 0 3244 3186"/>
                              <a:gd name="T205" fmla="*/ T204 w 74"/>
                              <a:gd name="T206" fmla="+- 0 455 441"/>
                              <a:gd name="T207" fmla="*/ 455 h 139"/>
                              <a:gd name="T208" fmla="+- 0 3247 3186"/>
                              <a:gd name="T209" fmla="*/ T208 w 74"/>
                              <a:gd name="T210" fmla="+- 0 458 441"/>
                              <a:gd name="T211" fmla="*/ 458 h 139"/>
                              <a:gd name="T212" fmla="+- 0 3251 3186"/>
                              <a:gd name="T213" fmla="*/ T212 w 74"/>
                              <a:gd name="T214" fmla="+- 0 463 441"/>
                              <a:gd name="T215" fmla="*/ 463 h 139"/>
                              <a:gd name="T216" fmla="+- 0 3251 3186"/>
                              <a:gd name="T217" fmla="*/ T216 w 74"/>
                              <a:gd name="T218" fmla="+- 0 468 441"/>
                              <a:gd name="T219" fmla="*/ 468 h 139"/>
                              <a:gd name="T220" fmla="+- 0 3251 3186"/>
                              <a:gd name="T221" fmla="*/ T220 w 74"/>
                              <a:gd name="T222" fmla="+- 0 472 441"/>
                              <a:gd name="T223" fmla="*/ 472 h 139"/>
                              <a:gd name="T224" fmla="+- 0 3252 3186"/>
                              <a:gd name="T225" fmla="*/ T224 w 74"/>
                              <a:gd name="T226" fmla="+- 0 473 441"/>
                              <a:gd name="T227" fmla="*/ 473 h 139"/>
                              <a:gd name="T228" fmla="+- 0 3255 3186"/>
                              <a:gd name="T229" fmla="*/ T228 w 74"/>
                              <a:gd name="T230" fmla="+- 0 473 441"/>
                              <a:gd name="T231" fmla="*/ 473 h 139"/>
                              <a:gd name="T232" fmla="+- 0 3255 3186"/>
                              <a:gd name="T233" fmla="*/ T232 w 74"/>
                              <a:gd name="T234" fmla="+- 0 472 441"/>
                              <a:gd name="T235" fmla="*/ 472 h 139"/>
                              <a:gd name="T236" fmla="+- 0 3255 3186"/>
                              <a:gd name="T237" fmla="*/ T236 w 74"/>
                              <a:gd name="T238" fmla="+- 0 454 441"/>
                              <a:gd name="T239" fmla="*/ 454 h 139"/>
                              <a:gd name="T240" fmla="+- 0 3256 3186"/>
                              <a:gd name="T241" fmla="*/ T240 w 74"/>
                              <a:gd name="T242" fmla="+- 0 450 441"/>
                              <a:gd name="T243" fmla="*/ 45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 h="139">
                                <a:moveTo>
                                  <a:pt x="4" y="100"/>
                                </a:moveTo>
                                <a:lnTo>
                                  <a:pt x="1" y="100"/>
                                </a:lnTo>
                                <a:lnTo>
                                  <a:pt x="1" y="102"/>
                                </a:lnTo>
                                <a:lnTo>
                                  <a:pt x="0" y="118"/>
                                </a:lnTo>
                                <a:lnTo>
                                  <a:pt x="0" y="132"/>
                                </a:lnTo>
                                <a:lnTo>
                                  <a:pt x="0" y="133"/>
                                </a:lnTo>
                                <a:lnTo>
                                  <a:pt x="10" y="137"/>
                                </a:lnTo>
                                <a:lnTo>
                                  <a:pt x="18" y="139"/>
                                </a:lnTo>
                                <a:lnTo>
                                  <a:pt x="38" y="139"/>
                                </a:lnTo>
                                <a:lnTo>
                                  <a:pt x="48" y="137"/>
                                </a:lnTo>
                                <a:lnTo>
                                  <a:pt x="59" y="130"/>
                                </a:lnTo>
                                <a:lnTo>
                                  <a:pt x="20" y="130"/>
                                </a:lnTo>
                                <a:lnTo>
                                  <a:pt x="10" y="125"/>
                                </a:lnTo>
                                <a:lnTo>
                                  <a:pt x="5" y="109"/>
                                </a:lnTo>
                                <a:lnTo>
                                  <a:pt x="4" y="106"/>
                                </a:lnTo>
                                <a:lnTo>
                                  <a:pt x="4" y="100"/>
                                </a:lnTo>
                                <a:close/>
                                <a:moveTo>
                                  <a:pt x="55" y="0"/>
                                </a:moveTo>
                                <a:lnTo>
                                  <a:pt x="44" y="0"/>
                                </a:lnTo>
                                <a:lnTo>
                                  <a:pt x="27" y="3"/>
                                </a:lnTo>
                                <a:lnTo>
                                  <a:pt x="14" y="10"/>
                                </a:lnTo>
                                <a:lnTo>
                                  <a:pt x="6" y="20"/>
                                </a:lnTo>
                                <a:lnTo>
                                  <a:pt x="3" y="34"/>
                                </a:lnTo>
                                <a:lnTo>
                                  <a:pt x="5" y="44"/>
                                </a:lnTo>
                                <a:lnTo>
                                  <a:pt x="9" y="54"/>
                                </a:lnTo>
                                <a:lnTo>
                                  <a:pt x="17" y="65"/>
                                </a:lnTo>
                                <a:lnTo>
                                  <a:pt x="29" y="76"/>
                                </a:lnTo>
                                <a:lnTo>
                                  <a:pt x="37" y="82"/>
                                </a:lnTo>
                                <a:lnTo>
                                  <a:pt x="52" y="93"/>
                                </a:lnTo>
                                <a:lnTo>
                                  <a:pt x="55" y="101"/>
                                </a:lnTo>
                                <a:lnTo>
                                  <a:pt x="55" y="119"/>
                                </a:lnTo>
                                <a:lnTo>
                                  <a:pt x="47" y="130"/>
                                </a:lnTo>
                                <a:lnTo>
                                  <a:pt x="59" y="130"/>
                                </a:lnTo>
                                <a:lnTo>
                                  <a:pt x="69" y="123"/>
                                </a:lnTo>
                                <a:lnTo>
                                  <a:pt x="73" y="111"/>
                                </a:lnTo>
                                <a:lnTo>
                                  <a:pt x="73" y="100"/>
                                </a:lnTo>
                                <a:lnTo>
                                  <a:pt x="72" y="89"/>
                                </a:lnTo>
                                <a:lnTo>
                                  <a:pt x="67" y="78"/>
                                </a:lnTo>
                                <a:lnTo>
                                  <a:pt x="58" y="67"/>
                                </a:lnTo>
                                <a:lnTo>
                                  <a:pt x="44" y="56"/>
                                </a:lnTo>
                                <a:lnTo>
                                  <a:pt x="25" y="41"/>
                                </a:lnTo>
                                <a:lnTo>
                                  <a:pt x="21" y="35"/>
                                </a:lnTo>
                                <a:lnTo>
                                  <a:pt x="21" y="16"/>
                                </a:lnTo>
                                <a:lnTo>
                                  <a:pt x="29" y="9"/>
                                </a:lnTo>
                                <a:lnTo>
                                  <a:pt x="70" y="9"/>
                                </a:lnTo>
                                <a:lnTo>
                                  <a:pt x="70" y="4"/>
                                </a:lnTo>
                                <a:lnTo>
                                  <a:pt x="69" y="4"/>
                                </a:lnTo>
                                <a:lnTo>
                                  <a:pt x="67" y="3"/>
                                </a:lnTo>
                                <a:lnTo>
                                  <a:pt x="63" y="2"/>
                                </a:lnTo>
                                <a:lnTo>
                                  <a:pt x="55" y="0"/>
                                </a:lnTo>
                                <a:close/>
                                <a:moveTo>
                                  <a:pt x="70" y="9"/>
                                </a:moveTo>
                                <a:lnTo>
                                  <a:pt x="53" y="9"/>
                                </a:lnTo>
                                <a:lnTo>
                                  <a:pt x="58" y="14"/>
                                </a:lnTo>
                                <a:lnTo>
                                  <a:pt x="61" y="17"/>
                                </a:lnTo>
                                <a:lnTo>
                                  <a:pt x="65" y="22"/>
                                </a:lnTo>
                                <a:lnTo>
                                  <a:pt x="65" y="27"/>
                                </a:lnTo>
                                <a:lnTo>
                                  <a:pt x="65" y="31"/>
                                </a:lnTo>
                                <a:lnTo>
                                  <a:pt x="66" y="32"/>
                                </a:lnTo>
                                <a:lnTo>
                                  <a:pt x="69" y="32"/>
                                </a:lnTo>
                                <a:lnTo>
                                  <a:pt x="69" y="31"/>
                                </a:lnTo>
                                <a:lnTo>
                                  <a:pt x="69" y="13"/>
                                </a:lnTo>
                                <a:lnTo>
                                  <a:pt x="7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188"/>
                        <wps:cNvSpPr>
                          <a:spLocks/>
                        </wps:cNvSpPr>
                        <wps:spPr bwMode="auto">
                          <a:xfrm>
                            <a:off x="3275" y="441"/>
                            <a:ext cx="120" cy="136"/>
                          </a:xfrm>
                          <a:custGeom>
                            <a:avLst/>
                            <a:gdLst>
                              <a:gd name="T0" fmla="+- 0 3311 3276"/>
                              <a:gd name="T1" fmla="*/ T0 w 120"/>
                              <a:gd name="T2" fmla="+- 0 574 441"/>
                              <a:gd name="T3" fmla="*/ 574 h 136"/>
                              <a:gd name="T4" fmla="+- 0 3311 3276"/>
                              <a:gd name="T5" fmla="*/ T4 w 120"/>
                              <a:gd name="T6" fmla="+- 0 577 441"/>
                              <a:gd name="T7" fmla="*/ 577 h 136"/>
                              <a:gd name="T8" fmla="+- 0 3321 3276"/>
                              <a:gd name="T9" fmla="*/ T8 w 120"/>
                              <a:gd name="T10" fmla="+- 0 577 441"/>
                              <a:gd name="T11" fmla="*/ 577 h 136"/>
                              <a:gd name="T12" fmla="+- 0 3367 3276"/>
                              <a:gd name="T13" fmla="*/ T12 w 120"/>
                              <a:gd name="T14" fmla="+- 0 577 441"/>
                              <a:gd name="T15" fmla="*/ 577 h 136"/>
                              <a:gd name="T16" fmla="+- 0 3367 3276"/>
                              <a:gd name="T17" fmla="*/ T16 w 120"/>
                              <a:gd name="T18" fmla="+- 0 574 441"/>
                              <a:gd name="T19" fmla="*/ 574 h 136"/>
                              <a:gd name="T20" fmla="+- 0 3341 3276"/>
                              <a:gd name="T21" fmla="*/ T20 w 120"/>
                              <a:gd name="T22" fmla="+- 0 577 441"/>
                              <a:gd name="T23" fmla="*/ 577 h 136"/>
                              <a:gd name="T24" fmla="+- 0 3366 3276"/>
                              <a:gd name="T25" fmla="*/ T24 w 120"/>
                              <a:gd name="T26" fmla="+- 0 577 441"/>
                              <a:gd name="T27" fmla="*/ 577 h 136"/>
                              <a:gd name="T28" fmla="+- 0 3348 3276"/>
                              <a:gd name="T29" fmla="*/ T28 w 120"/>
                              <a:gd name="T30" fmla="+- 0 454 441"/>
                              <a:gd name="T31" fmla="*/ 454 h 136"/>
                              <a:gd name="T32" fmla="+- 0 3326 3276"/>
                              <a:gd name="T33" fmla="*/ T32 w 120"/>
                              <a:gd name="T34" fmla="+- 0 556 441"/>
                              <a:gd name="T35" fmla="*/ 556 h 136"/>
                              <a:gd name="T36" fmla="+- 0 3324 3276"/>
                              <a:gd name="T37" fmla="*/ T36 w 120"/>
                              <a:gd name="T38" fmla="+- 0 569 441"/>
                              <a:gd name="T39" fmla="*/ 569 h 136"/>
                              <a:gd name="T40" fmla="+- 0 3320 3276"/>
                              <a:gd name="T41" fmla="*/ T40 w 120"/>
                              <a:gd name="T42" fmla="+- 0 573 441"/>
                              <a:gd name="T43" fmla="*/ 573 h 136"/>
                              <a:gd name="T44" fmla="+- 0 3316 3276"/>
                              <a:gd name="T45" fmla="*/ T44 w 120"/>
                              <a:gd name="T46" fmla="+- 0 574 441"/>
                              <a:gd name="T47" fmla="*/ 574 h 136"/>
                              <a:gd name="T48" fmla="+- 0 3358 3276"/>
                              <a:gd name="T49" fmla="*/ T48 w 120"/>
                              <a:gd name="T50" fmla="+- 0 574 441"/>
                              <a:gd name="T51" fmla="*/ 574 h 136"/>
                              <a:gd name="T52" fmla="+- 0 3350 3276"/>
                              <a:gd name="T53" fmla="*/ T52 w 120"/>
                              <a:gd name="T54" fmla="+- 0 573 441"/>
                              <a:gd name="T55" fmla="*/ 573 h 136"/>
                              <a:gd name="T56" fmla="+- 0 3348 3276"/>
                              <a:gd name="T57" fmla="*/ T56 w 120"/>
                              <a:gd name="T58" fmla="+- 0 556 441"/>
                              <a:gd name="T59" fmla="*/ 556 h 136"/>
                              <a:gd name="T60" fmla="+- 0 3395 3276"/>
                              <a:gd name="T61" fmla="*/ T60 w 120"/>
                              <a:gd name="T62" fmla="+- 0 454 441"/>
                              <a:gd name="T63" fmla="*/ 454 h 136"/>
                              <a:gd name="T64" fmla="+- 0 3386 3276"/>
                              <a:gd name="T65" fmla="*/ T64 w 120"/>
                              <a:gd name="T66" fmla="+- 0 455 441"/>
                              <a:gd name="T67" fmla="*/ 455 h 136"/>
                              <a:gd name="T68" fmla="+- 0 3391 3276"/>
                              <a:gd name="T69" fmla="*/ T68 w 120"/>
                              <a:gd name="T70" fmla="+- 0 469 441"/>
                              <a:gd name="T71" fmla="*/ 469 h 136"/>
                              <a:gd name="T72" fmla="+- 0 3394 3276"/>
                              <a:gd name="T73" fmla="*/ T72 w 120"/>
                              <a:gd name="T74" fmla="+- 0 470 441"/>
                              <a:gd name="T75" fmla="*/ 470 h 136"/>
                              <a:gd name="T76" fmla="+- 0 3395 3276"/>
                              <a:gd name="T77" fmla="*/ T76 w 120"/>
                              <a:gd name="T78" fmla="+- 0 467 441"/>
                              <a:gd name="T79" fmla="*/ 467 h 136"/>
                              <a:gd name="T80" fmla="+- 0 3395 3276"/>
                              <a:gd name="T81" fmla="*/ T80 w 120"/>
                              <a:gd name="T82" fmla="+- 0 454 441"/>
                              <a:gd name="T83" fmla="*/ 454 h 136"/>
                              <a:gd name="T84" fmla="+- 0 3281 3276"/>
                              <a:gd name="T85" fmla="*/ T84 w 120"/>
                              <a:gd name="T86" fmla="+- 0 441 441"/>
                              <a:gd name="T87" fmla="*/ 441 h 136"/>
                              <a:gd name="T88" fmla="+- 0 3279 3276"/>
                              <a:gd name="T89" fmla="*/ T88 w 120"/>
                              <a:gd name="T90" fmla="+- 0 446 441"/>
                              <a:gd name="T91" fmla="*/ 446 h 136"/>
                              <a:gd name="T92" fmla="+- 0 3276 3276"/>
                              <a:gd name="T93" fmla="*/ T92 w 120"/>
                              <a:gd name="T94" fmla="+- 0 467 441"/>
                              <a:gd name="T95" fmla="*/ 467 h 136"/>
                              <a:gd name="T96" fmla="+- 0 3279 3276"/>
                              <a:gd name="T97" fmla="*/ T96 w 120"/>
                              <a:gd name="T98" fmla="+- 0 468 441"/>
                              <a:gd name="T99" fmla="*/ 468 h 136"/>
                              <a:gd name="T100" fmla="+- 0 3279 3276"/>
                              <a:gd name="T101" fmla="*/ T100 w 120"/>
                              <a:gd name="T102" fmla="+- 0 466 441"/>
                              <a:gd name="T103" fmla="*/ 466 h 136"/>
                              <a:gd name="T104" fmla="+- 0 3281 3276"/>
                              <a:gd name="T105" fmla="*/ T104 w 120"/>
                              <a:gd name="T106" fmla="+- 0 462 441"/>
                              <a:gd name="T107" fmla="*/ 462 h 136"/>
                              <a:gd name="T108" fmla="+- 0 3285 3276"/>
                              <a:gd name="T109" fmla="*/ T108 w 120"/>
                              <a:gd name="T110" fmla="+- 0 456 441"/>
                              <a:gd name="T111" fmla="*/ 456 h 136"/>
                              <a:gd name="T112" fmla="+- 0 3326 3276"/>
                              <a:gd name="T113" fmla="*/ T112 w 120"/>
                              <a:gd name="T114" fmla="+- 0 454 441"/>
                              <a:gd name="T115" fmla="*/ 454 h 136"/>
                              <a:gd name="T116" fmla="+- 0 3395 3276"/>
                              <a:gd name="T117" fmla="*/ T116 w 120"/>
                              <a:gd name="T118" fmla="+- 0 444 441"/>
                              <a:gd name="T119" fmla="*/ 444 h 136"/>
                              <a:gd name="T120" fmla="+- 0 3294 3276"/>
                              <a:gd name="T121" fmla="*/ T120 w 120"/>
                              <a:gd name="T122" fmla="+- 0 444 441"/>
                              <a:gd name="T123" fmla="*/ 444 h 136"/>
                              <a:gd name="T124" fmla="+- 0 3285 3276"/>
                              <a:gd name="T125" fmla="*/ T124 w 120"/>
                              <a:gd name="T126" fmla="+- 0 443 441"/>
                              <a:gd name="T127" fmla="*/ 443 h 136"/>
                              <a:gd name="T128" fmla="+- 0 3395 3276"/>
                              <a:gd name="T129" fmla="*/ T128 w 120"/>
                              <a:gd name="T130" fmla="+- 0 443 441"/>
                              <a:gd name="T131" fmla="*/ 443 h 136"/>
                              <a:gd name="T132" fmla="+- 0 3388 3276"/>
                              <a:gd name="T133" fmla="*/ T132 w 120"/>
                              <a:gd name="T134" fmla="+- 0 444 441"/>
                              <a:gd name="T135" fmla="*/ 444 h 136"/>
                              <a:gd name="T136" fmla="+- 0 3395 3276"/>
                              <a:gd name="T137" fmla="*/ T136 w 120"/>
                              <a:gd name="T138" fmla="+- 0 443 441"/>
                              <a:gd name="T139" fmla="*/ 44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36">
                                <a:moveTo>
                                  <a:pt x="91" y="133"/>
                                </a:moveTo>
                                <a:lnTo>
                                  <a:pt x="35" y="133"/>
                                </a:lnTo>
                                <a:lnTo>
                                  <a:pt x="35" y="134"/>
                                </a:lnTo>
                                <a:lnTo>
                                  <a:pt x="35" y="136"/>
                                </a:lnTo>
                                <a:lnTo>
                                  <a:pt x="36" y="136"/>
                                </a:lnTo>
                                <a:lnTo>
                                  <a:pt x="45" y="136"/>
                                </a:lnTo>
                                <a:lnTo>
                                  <a:pt x="56" y="136"/>
                                </a:lnTo>
                                <a:lnTo>
                                  <a:pt x="91" y="136"/>
                                </a:lnTo>
                                <a:lnTo>
                                  <a:pt x="91" y="134"/>
                                </a:lnTo>
                                <a:lnTo>
                                  <a:pt x="91" y="133"/>
                                </a:lnTo>
                                <a:close/>
                                <a:moveTo>
                                  <a:pt x="91" y="136"/>
                                </a:moveTo>
                                <a:lnTo>
                                  <a:pt x="65" y="136"/>
                                </a:lnTo>
                                <a:lnTo>
                                  <a:pt x="76" y="136"/>
                                </a:lnTo>
                                <a:lnTo>
                                  <a:pt x="90" y="136"/>
                                </a:lnTo>
                                <a:lnTo>
                                  <a:pt x="91" y="136"/>
                                </a:lnTo>
                                <a:close/>
                                <a:moveTo>
                                  <a:pt x="72" y="13"/>
                                </a:moveTo>
                                <a:lnTo>
                                  <a:pt x="50" y="13"/>
                                </a:lnTo>
                                <a:lnTo>
                                  <a:pt x="50" y="115"/>
                                </a:lnTo>
                                <a:lnTo>
                                  <a:pt x="49" y="123"/>
                                </a:lnTo>
                                <a:lnTo>
                                  <a:pt x="48" y="128"/>
                                </a:lnTo>
                                <a:lnTo>
                                  <a:pt x="47" y="132"/>
                                </a:lnTo>
                                <a:lnTo>
                                  <a:pt x="44" y="132"/>
                                </a:lnTo>
                                <a:lnTo>
                                  <a:pt x="42" y="133"/>
                                </a:lnTo>
                                <a:lnTo>
                                  <a:pt x="40" y="133"/>
                                </a:lnTo>
                                <a:lnTo>
                                  <a:pt x="86" y="133"/>
                                </a:lnTo>
                                <a:lnTo>
                                  <a:pt x="82" y="133"/>
                                </a:lnTo>
                                <a:lnTo>
                                  <a:pt x="80" y="132"/>
                                </a:lnTo>
                                <a:lnTo>
                                  <a:pt x="74" y="132"/>
                                </a:lnTo>
                                <a:lnTo>
                                  <a:pt x="73" y="128"/>
                                </a:lnTo>
                                <a:lnTo>
                                  <a:pt x="72" y="115"/>
                                </a:lnTo>
                                <a:lnTo>
                                  <a:pt x="72" y="13"/>
                                </a:lnTo>
                                <a:close/>
                                <a:moveTo>
                                  <a:pt x="119" y="13"/>
                                </a:moveTo>
                                <a:lnTo>
                                  <a:pt x="72" y="13"/>
                                </a:lnTo>
                                <a:lnTo>
                                  <a:pt x="110" y="14"/>
                                </a:lnTo>
                                <a:lnTo>
                                  <a:pt x="114" y="19"/>
                                </a:lnTo>
                                <a:lnTo>
                                  <a:pt x="115" y="28"/>
                                </a:lnTo>
                                <a:lnTo>
                                  <a:pt x="116" y="29"/>
                                </a:lnTo>
                                <a:lnTo>
                                  <a:pt x="118" y="29"/>
                                </a:lnTo>
                                <a:lnTo>
                                  <a:pt x="118" y="28"/>
                                </a:lnTo>
                                <a:lnTo>
                                  <a:pt x="119" y="26"/>
                                </a:lnTo>
                                <a:lnTo>
                                  <a:pt x="119" y="19"/>
                                </a:lnTo>
                                <a:lnTo>
                                  <a:pt x="119" y="13"/>
                                </a:lnTo>
                                <a:close/>
                                <a:moveTo>
                                  <a:pt x="7" y="0"/>
                                </a:moveTo>
                                <a:lnTo>
                                  <a:pt x="5" y="0"/>
                                </a:lnTo>
                                <a:lnTo>
                                  <a:pt x="4" y="1"/>
                                </a:lnTo>
                                <a:lnTo>
                                  <a:pt x="3" y="5"/>
                                </a:lnTo>
                                <a:lnTo>
                                  <a:pt x="0" y="21"/>
                                </a:lnTo>
                                <a:lnTo>
                                  <a:pt x="0" y="26"/>
                                </a:lnTo>
                                <a:lnTo>
                                  <a:pt x="0" y="27"/>
                                </a:lnTo>
                                <a:lnTo>
                                  <a:pt x="3" y="27"/>
                                </a:lnTo>
                                <a:lnTo>
                                  <a:pt x="3" y="26"/>
                                </a:lnTo>
                                <a:lnTo>
                                  <a:pt x="3" y="25"/>
                                </a:lnTo>
                                <a:lnTo>
                                  <a:pt x="4" y="23"/>
                                </a:lnTo>
                                <a:lnTo>
                                  <a:pt x="5" y="21"/>
                                </a:lnTo>
                                <a:lnTo>
                                  <a:pt x="6" y="19"/>
                                </a:lnTo>
                                <a:lnTo>
                                  <a:pt x="9" y="15"/>
                                </a:lnTo>
                                <a:lnTo>
                                  <a:pt x="13" y="14"/>
                                </a:lnTo>
                                <a:lnTo>
                                  <a:pt x="50" y="13"/>
                                </a:lnTo>
                                <a:lnTo>
                                  <a:pt x="119" y="13"/>
                                </a:lnTo>
                                <a:lnTo>
                                  <a:pt x="119" y="3"/>
                                </a:lnTo>
                                <a:lnTo>
                                  <a:pt x="25" y="3"/>
                                </a:lnTo>
                                <a:lnTo>
                                  <a:pt x="18" y="3"/>
                                </a:lnTo>
                                <a:lnTo>
                                  <a:pt x="13" y="3"/>
                                </a:lnTo>
                                <a:lnTo>
                                  <a:pt x="9" y="2"/>
                                </a:lnTo>
                                <a:lnTo>
                                  <a:pt x="7" y="0"/>
                                </a:lnTo>
                                <a:close/>
                                <a:moveTo>
                                  <a:pt x="119" y="2"/>
                                </a:moveTo>
                                <a:lnTo>
                                  <a:pt x="116" y="2"/>
                                </a:lnTo>
                                <a:lnTo>
                                  <a:pt x="112" y="3"/>
                                </a:lnTo>
                                <a:lnTo>
                                  <a:pt x="119" y="3"/>
                                </a:lnTo>
                                <a:lnTo>
                                  <a:pt x="11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187"/>
                        <wps:cNvSpPr>
                          <a:spLocks/>
                        </wps:cNvSpPr>
                        <wps:spPr bwMode="auto">
                          <a:xfrm>
                            <a:off x="3410" y="443"/>
                            <a:ext cx="140" cy="134"/>
                          </a:xfrm>
                          <a:custGeom>
                            <a:avLst/>
                            <a:gdLst>
                              <a:gd name="T0" fmla="+- 0 3414 3411"/>
                              <a:gd name="T1" fmla="*/ T0 w 140"/>
                              <a:gd name="T2" fmla="+- 0 574 444"/>
                              <a:gd name="T3" fmla="*/ 574 h 134"/>
                              <a:gd name="T4" fmla="+- 0 3414 3411"/>
                              <a:gd name="T5" fmla="*/ T4 w 140"/>
                              <a:gd name="T6" fmla="+- 0 577 444"/>
                              <a:gd name="T7" fmla="*/ 577 h 134"/>
                              <a:gd name="T8" fmla="+- 0 3424 3411"/>
                              <a:gd name="T9" fmla="*/ T8 w 140"/>
                              <a:gd name="T10" fmla="+- 0 577 444"/>
                              <a:gd name="T11" fmla="*/ 577 h 134"/>
                              <a:gd name="T12" fmla="+- 0 3468 3411"/>
                              <a:gd name="T13" fmla="*/ T12 w 140"/>
                              <a:gd name="T14" fmla="+- 0 577 444"/>
                              <a:gd name="T15" fmla="*/ 577 h 134"/>
                              <a:gd name="T16" fmla="+- 0 3467 3411"/>
                              <a:gd name="T17" fmla="*/ T16 w 140"/>
                              <a:gd name="T18" fmla="+- 0 574 444"/>
                              <a:gd name="T19" fmla="*/ 574 h 134"/>
                              <a:gd name="T20" fmla="+- 0 3441 3411"/>
                              <a:gd name="T21" fmla="*/ T20 w 140"/>
                              <a:gd name="T22" fmla="+- 0 577 444"/>
                              <a:gd name="T23" fmla="*/ 577 h 134"/>
                              <a:gd name="T24" fmla="+- 0 3467 3411"/>
                              <a:gd name="T25" fmla="*/ T24 w 140"/>
                              <a:gd name="T26" fmla="+- 0 577 444"/>
                              <a:gd name="T27" fmla="*/ 577 h 134"/>
                              <a:gd name="T28" fmla="+- 0 3490 3411"/>
                              <a:gd name="T29" fmla="*/ T28 w 140"/>
                              <a:gd name="T30" fmla="+- 0 522 444"/>
                              <a:gd name="T31" fmla="*/ 522 h 134"/>
                              <a:gd name="T32" fmla="+- 0 3466 3411"/>
                              <a:gd name="T33" fmla="*/ T32 w 140"/>
                              <a:gd name="T34" fmla="+- 0 522 444"/>
                              <a:gd name="T35" fmla="*/ 522 h 134"/>
                              <a:gd name="T36" fmla="+- 0 3469 3411"/>
                              <a:gd name="T37" fmla="*/ T36 w 140"/>
                              <a:gd name="T38" fmla="+- 0 523 444"/>
                              <a:gd name="T39" fmla="*/ 523 h 134"/>
                              <a:gd name="T40" fmla="+- 0 3472 3411"/>
                              <a:gd name="T41" fmla="*/ T40 w 140"/>
                              <a:gd name="T42" fmla="+- 0 526 444"/>
                              <a:gd name="T43" fmla="*/ 526 h 134"/>
                              <a:gd name="T44" fmla="+- 0 3497 3411"/>
                              <a:gd name="T45" fmla="*/ T44 w 140"/>
                              <a:gd name="T46" fmla="+- 0 561 444"/>
                              <a:gd name="T47" fmla="*/ 561 h 134"/>
                              <a:gd name="T48" fmla="+- 0 3516 3411"/>
                              <a:gd name="T49" fmla="*/ T48 w 140"/>
                              <a:gd name="T50" fmla="+- 0 576 444"/>
                              <a:gd name="T51" fmla="*/ 576 h 134"/>
                              <a:gd name="T52" fmla="+- 0 3549 3411"/>
                              <a:gd name="T53" fmla="*/ T52 w 140"/>
                              <a:gd name="T54" fmla="+- 0 577 444"/>
                              <a:gd name="T55" fmla="*/ 577 h 134"/>
                              <a:gd name="T56" fmla="+- 0 3550 3411"/>
                              <a:gd name="T57" fmla="*/ T56 w 140"/>
                              <a:gd name="T58" fmla="+- 0 575 444"/>
                              <a:gd name="T59" fmla="*/ 575 h 134"/>
                              <a:gd name="T60" fmla="+- 0 3547 3411"/>
                              <a:gd name="T61" fmla="*/ T60 w 140"/>
                              <a:gd name="T62" fmla="+- 0 574 444"/>
                              <a:gd name="T63" fmla="*/ 574 h 134"/>
                              <a:gd name="T64" fmla="+- 0 3540 3411"/>
                              <a:gd name="T65" fmla="*/ T64 w 140"/>
                              <a:gd name="T66" fmla="+- 0 573 444"/>
                              <a:gd name="T67" fmla="*/ 573 h 134"/>
                              <a:gd name="T68" fmla="+- 0 3523 3411"/>
                              <a:gd name="T69" fmla="*/ T68 w 140"/>
                              <a:gd name="T70" fmla="+- 0 561 444"/>
                              <a:gd name="T71" fmla="*/ 561 h 134"/>
                              <a:gd name="T72" fmla="+- 0 3506 3411"/>
                              <a:gd name="T73" fmla="*/ T72 w 140"/>
                              <a:gd name="T74" fmla="+- 0 542 444"/>
                              <a:gd name="T75" fmla="*/ 542 h 134"/>
                              <a:gd name="T76" fmla="+- 0 3424 3411"/>
                              <a:gd name="T77" fmla="*/ T76 w 140"/>
                              <a:gd name="T78" fmla="+- 0 444 444"/>
                              <a:gd name="T79" fmla="*/ 444 h 134"/>
                              <a:gd name="T80" fmla="+- 0 3411 3411"/>
                              <a:gd name="T81" fmla="*/ T80 w 140"/>
                              <a:gd name="T82" fmla="+- 0 444 444"/>
                              <a:gd name="T83" fmla="*/ 444 h 134"/>
                              <a:gd name="T84" fmla="+- 0 3412 3411"/>
                              <a:gd name="T85" fmla="*/ T84 w 140"/>
                              <a:gd name="T86" fmla="+- 0 447 444"/>
                              <a:gd name="T87" fmla="*/ 447 h 134"/>
                              <a:gd name="T88" fmla="+- 0 3419 3411"/>
                              <a:gd name="T89" fmla="*/ T88 w 140"/>
                              <a:gd name="T90" fmla="+- 0 447 444"/>
                              <a:gd name="T91" fmla="*/ 447 h 134"/>
                              <a:gd name="T92" fmla="+- 0 3427 3411"/>
                              <a:gd name="T93" fmla="*/ T92 w 140"/>
                              <a:gd name="T94" fmla="+- 0 449 444"/>
                              <a:gd name="T95" fmla="*/ 449 h 134"/>
                              <a:gd name="T96" fmla="+- 0 3429 3411"/>
                              <a:gd name="T97" fmla="*/ T96 w 140"/>
                              <a:gd name="T98" fmla="+- 0 463 444"/>
                              <a:gd name="T99" fmla="*/ 463 h 134"/>
                              <a:gd name="T100" fmla="+- 0 3428 3411"/>
                              <a:gd name="T101" fmla="*/ T100 w 140"/>
                              <a:gd name="T102" fmla="+- 0 564 444"/>
                              <a:gd name="T103" fmla="*/ 564 h 134"/>
                              <a:gd name="T104" fmla="+- 0 3426 3411"/>
                              <a:gd name="T105" fmla="*/ T104 w 140"/>
                              <a:gd name="T106" fmla="+- 0 573 444"/>
                              <a:gd name="T107" fmla="*/ 573 h 134"/>
                              <a:gd name="T108" fmla="+- 0 3421 3411"/>
                              <a:gd name="T109" fmla="*/ T108 w 140"/>
                              <a:gd name="T110" fmla="+- 0 574 444"/>
                              <a:gd name="T111" fmla="*/ 574 h 134"/>
                              <a:gd name="T112" fmla="+- 0 3464 3411"/>
                              <a:gd name="T113" fmla="*/ T112 w 140"/>
                              <a:gd name="T114" fmla="+- 0 574 444"/>
                              <a:gd name="T115" fmla="*/ 574 h 134"/>
                              <a:gd name="T116" fmla="+- 0 3452 3411"/>
                              <a:gd name="T117" fmla="*/ T116 w 140"/>
                              <a:gd name="T118" fmla="+- 0 573 444"/>
                              <a:gd name="T119" fmla="*/ 573 h 134"/>
                              <a:gd name="T120" fmla="+- 0 3450 3411"/>
                              <a:gd name="T121" fmla="*/ T120 w 140"/>
                              <a:gd name="T122" fmla="+- 0 564 444"/>
                              <a:gd name="T123" fmla="*/ 564 h 134"/>
                              <a:gd name="T124" fmla="+- 0 3450 3411"/>
                              <a:gd name="T125" fmla="*/ T124 w 140"/>
                              <a:gd name="T126" fmla="+- 0 522 444"/>
                              <a:gd name="T127" fmla="*/ 522 h 134"/>
                              <a:gd name="T128" fmla="+- 0 3490 3411"/>
                              <a:gd name="T129" fmla="*/ T128 w 140"/>
                              <a:gd name="T130" fmla="+- 0 522 444"/>
                              <a:gd name="T131" fmla="*/ 522 h 134"/>
                              <a:gd name="T132" fmla="+- 0 3486 3411"/>
                              <a:gd name="T133" fmla="*/ T132 w 140"/>
                              <a:gd name="T134" fmla="+- 0 514 444"/>
                              <a:gd name="T135" fmla="*/ 514 h 134"/>
                              <a:gd name="T136" fmla="+- 0 3455 3411"/>
                              <a:gd name="T137" fmla="*/ T136 w 140"/>
                              <a:gd name="T138" fmla="+- 0 513 444"/>
                              <a:gd name="T139" fmla="*/ 513 h 134"/>
                              <a:gd name="T140" fmla="+- 0 3450 3411"/>
                              <a:gd name="T141" fmla="*/ T140 w 140"/>
                              <a:gd name="T142" fmla="+- 0 512 444"/>
                              <a:gd name="T143" fmla="*/ 512 h 134"/>
                              <a:gd name="T144" fmla="+- 0 3450 3411"/>
                              <a:gd name="T145" fmla="*/ T144 w 140"/>
                              <a:gd name="T146" fmla="+- 0 454 444"/>
                              <a:gd name="T147" fmla="*/ 454 h 134"/>
                              <a:gd name="T148" fmla="+- 0 3451 3411"/>
                              <a:gd name="T149" fmla="*/ T148 w 140"/>
                              <a:gd name="T150" fmla="+- 0 453 444"/>
                              <a:gd name="T151" fmla="*/ 453 h 134"/>
                              <a:gd name="T152" fmla="+- 0 3456 3411"/>
                              <a:gd name="T153" fmla="*/ T152 w 140"/>
                              <a:gd name="T154" fmla="+- 0 452 444"/>
                              <a:gd name="T155" fmla="*/ 452 h 134"/>
                              <a:gd name="T156" fmla="+- 0 3487 3411"/>
                              <a:gd name="T157" fmla="*/ T156 w 140"/>
                              <a:gd name="T158" fmla="+- 0 445 444"/>
                              <a:gd name="T159" fmla="*/ 445 h 134"/>
                              <a:gd name="T160" fmla="+- 0 3435 3411"/>
                              <a:gd name="T161" fmla="*/ T160 w 140"/>
                              <a:gd name="T162" fmla="+- 0 444 444"/>
                              <a:gd name="T163" fmla="*/ 444 h 134"/>
                              <a:gd name="T164" fmla="+- 0 3497 3411"/>
                              <a:gd name="T165" fmla="*/ T164 w 140"/>
                              <a:gd name="T166" fmla="+- 0 452 444"/>
                              <a:gd name="T167" fmla="*/ 452 h 134"/>
                              <a:gd name="T168" fmla="+- 0 3469 3411"/>
                              <a:gd name="T169" fmla="*/ T168 w 140"/>
                              <a:gd name="T170" fmla="+- 0 454 444"/>
                              <a:gd name="T171" fmla="*/ 454 h 134"/>
                              <a:gd name="T172" fmla="+- 0 3485 3411"/>
                              <a:gd name="T173" fmla="*/ T172 w 140"/>
                              <a:gd name="T174" fmla="+- 0 469 444"/>
                              <a:gd name="T175" fmla="*/ 469 h 134"/>
                              <a:gd name="T176" fmla="+- 0 3487 3411"/>
                              <a:gd name="T177" fmla="*/ T176 w 140"/>
                              <a:gd name="T178" fmla="+- 0 499 444"/>
                              <a:gd name="T179" fmla="*/ 499 h 134"/>
                              <a:gd name="T180" fmla="+- 0 3474 3411"/>
                              <a:gd name="T181" fmla="*/ T180 w 140"/>
                              <a:gd name="T182" fmla="+- 0 513 444"/>
                              <a:gd name="T183" fmla="*/ 513 h 134"/>
                              <a:gd name="T184" fmla="+- 0 3486 3411"/>
                              <a:gd name="T185" fmla="*/ T184 w 140"/>
                              <a:gd name="T186" fmla="+- 0 514 444"/>
                              <a:gd name="T187" fmla="*/ 514 h 134"/>
                              <a:gd name="T188" fmla="+- 0 3503 3411"/>
                              <a:gd name="T189" fmla="*/ T188 w 140"/>
                              <a:gd name="T190" fmla="+- 0 495 444"/>
                              <a:gd name="T191" fmla="*/ 495 h 134"/>
                              <a:gd name="T192" fmla="+- 0 3508 3411"/>
                              <a:gd name="T193" fmla="*/ T192 w 140"/>
                              <a:gd name="T194" fmla="+- 0 476 444"/>
                              <a:gd name="T195" fmla="*/ 476 h 134"/>
                              <a:gd name="T196" fmla="+- 0 3501 3411"/>
                              <a:gd name="T197" fmla="*/ T196 w 140"/>
                              <a:gd name="T198" fmla="+- 0 455 444"/>
                              <a:gd name="T199" fmla="*/ 455 h 134"/>
                              <a:gd name="T200" fmla="+- 0 3475 3411"/>
                              <a:gd name="T201" fmla="*/ T200 w 140"/>
                              <a:gd name="T202" fmla="+- 0 444 444"/>
                              <a:gd name="T203" fmla="*/ 444 h 134"/>
                              <a:gd name="T204" fmla="+- 0 3445 3411"/>
                              <a:gd name="T205" fmla="*/ T204 w 140"/>
                              <a:gd name="T206" fmla="+- 0 444 444"/>
                              <a:gd name="T207" fmla="*/ 444 h 134"/>
                              <a:gd name="T208" fmla="+- 0 3475 3411"/>
                              <a:gd name="T209" fmla="*/ T208 w 140"/>
                              <a:gd name="T210" fmla="+- 0 444 444"/>
                              <a:gd name="T211" fmla="*/ 44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 h="134">
                                <a:moveTo>
                                  <a:pt x="56" y="130"/>
                                </a:moveTo>
                                <a:lnTo>
                                  <a:pt x="3" y="130"/>
                                </a:lnTo>
                                <a:lnTo>
                                  <a:pt x="3" y="131"/>
                                </a:lnTo>
                                <a:lnTo>
                                  <a:pt x="3" y="133"/>
                                </a:lnTo>
                                <a:lnTo>
                                  <a:pt x="4" y="133"/>
                                </a:lnTo>
                                <a:lnTo>
                                  <a:pt x="13" y="133"/>
                                </a:lnTo>
                                <a:lnTo>
                                  <a:pt x="24" y="133"/>
                                </a:lnTo>
                                <a:lnTo>
                                  <a:pt x="57" y="133"/>
                                </a:lnTo>
                                <a:lnTo>
                                  <a:pt x="57" y="131"/>
                                </a:lnTo>
                                <a:lnTo>
                                  <a:pt x="56" y="130"/>
                                </a:lnTo>
                                <a:close/>
                                <a:moveTo>
                                  <a:pt x="57" y="133"/>
                                </a:moveTo>
                                <a:lnTo>
                                  <a:pt x="30" y="133"/>
                                </a:lnTo>
                                <a:lnTo>
                                  <a:pt x="43" y="133"/>
                                </a:lnTo>
                                <a:lnTo>
                                  <a:pt x="56" y="133"/>
                                </a:lnTo>
                                <a:lnTo>
                                  <a:pt x="57" y="133"/>
                                </a:lnTo>
                                <a:close/>
                                <a:moveTo>
                                  <a:pt x="79" y="78"/>
                                </a:moveTo>
                                <a:lnTo>
                                  <a:pt x="39" y="78"/>
                                </a:lnTo>
                                <a:lnTo>
                                  <a:pt x="55" y="78"/>
                                </a:lnTo>
                                <a:lnTo>
                                  <a:pt x="57" y="78"/>
                                </a:lnTo>
                                <a:lnTo>
                                  <a:pt x="58" y="79"/>
                                </a:lnTo>
                                <a:lnTo>
                                  <a:pt x="58" y="80"/>
                                </a:lnTo>
                                <a:lnTo>
                                  <a:pt x="61" y="82"/>
                                </a:lnTo>
                                <a:lnTo>
                                  <a:pt x="69" y="94"/>
                                </a:lnTo>
                                <a:lnTo>
                                  <a:pt x="86" y="117"/>
                                </a:lnTo>
                                <a:lnTo>
                                  <a:pt x="92" y="126"/>
                                </a:lnTo>
                                <a:lnTo>
                                  <a:pt x="105" y="132"/>
                                </a:lnTo>
                                <a:lnTo>
                                  <a:pt x="109" y="133"/>
                                </a:lnTo>
                                <a:lnTo>
                                  <a:pt x="138" y="133"/>
                                </a:lnTo>
                                <a:lnTo>
                                  <a:pt x="139" y="133"/>
                                </a:lnTo>
                                <a:lnTo>
                                  <a:pt x="139" y="131"/>
                                </a:lnTo>
                                <a:lnTo>
                                  <a:pt x="138" y="130"/>
                                </a:lnTo>
                                <a:lnTo>
                                  <a:pt x="136" y="130"/>
                                </a:lnTo>
                                <a:lnTo>
                                  <a:pt x="134" y="130"/>
                                </a:lnTo>
                                <a:lnTo>
                                  <a:pt x="129" y="129"/>
                                </a:lnTo>
                                <a:lnTo>
                                  <a:pt x="122" y="128"/>
                                </a:lnTo>
                                <a:lnTo>
                                  <a:pt x="112" y="117"/>
                                </a:lnTo>
                                <a:lnTo>
                                  <a:pt x="104" y="108"/>
                                </a:lnTo>
                                <a:lnTo>
                                  <a:pt x="95" y="98"/>
                                </a:lnTo>
                                <a:lnTo>
                                  <a:pt x="79" y="78"/>
                                </a:lnTo>
                                <a:close/>
                                <a:moveTo>
                                  <a:pt x="13" y="0"/>
                                </a:moveTo>
                                <a:lnTo>
                                  <a:pt x="1" y="0"/>
                                </a:lnTo>
                                <a:lnTo>
                                  <a:pt x="0" y="0"/>
                                </a:lnTo>
                                <a:lnTo>
                                  <a:pt x="0" y="3"/>
                                </a:lnTo>
                                <a:lnTo>
                                  <a:pt x="1" y="3"/>
                                </a:lnTo>
                                <a:lnTo>
                                  <a:pt x="5" y="3"/>
                                </a:lnTo>
                                <a:lnTo>
                                  <a:pt x="8" y="3"/>
                                </a:lnTo>
                                <a:lnTo>
                                  <a:pt x="10" y="4"/>
                                </a:lnTo>
                                <a:lnTo>
                                  <a:pt x="16" y="5"/>
                                </a:lnTo>
                                <a:lnTo>
                                  <a:pt x="17" y="8"/>
                                </a:lnTo>
                                <a:lnTo>
                                  <a:pt x="18" y="19"/>
                                </a:lnTo>
                                <a:lnTo>
                                  <a:pt x="18" y="112"/>
                                </a:lnTo>
                                <a:lnTo>
                                  <a:pt x="17" y="120"/>
                                </a:lnTo>
                                <a:lnTo>
                                  <a:pt x="16" y="125"/>
                                </a:lnTo>
                                <a:lnTo>
                                  <a:pt x="15" y="129"/>
                                </a:lnTo>
                                <a:lnTo>
                                  <a:pt x="12" y="129"/>
                                </a:lnTo>
                                <a:lnTo>
                                  <a:pt x="10" y="130"/>
                                </a:lnTo>
                                <a:lnTo>
                                  <a:pt x="8" y="130"/>
                                </a:lnTo>
                                <a:lnTo>
                                  <a:pt x="53" y="130"/>
                                </a:lnTo>
                                <a:lnTo>
                                  <a:pt x="49" y="130"/>
                                </a:lnTo>
                                <a:lnTo>
                                  <a:pt x="41" y="129"/>
                                </a:lnTo>
                                <a:lnTo>
                                  <a:pt x="40" y="125"/>
                                </a:lnTo>
                                <a:lnTo>
                                  <a:pt x="39" y="120"/>
                                </a:lnTo>
                                <a:lnTo>
                                  <a:pt x="39" y="112"/>
                                </a:lnTo>
                                <a:lnTo>
                                  <a:pt x="39" y="78"/>
                                </a:lnTo>
                                <a:lnTo>
                                  <a:pt x="79" y="78"/>
                                </a:lnTo>
                                <a:lnTo>
                                  <a:pt x="74" y="71"/>
                                </a:lnTo>
                                <a:lnTo>
                                  <a:pt x="75" y="70"/>
                                </a:lnTo>
                                <a:lnTo>
                                  <a:pt x="49" y="70"/>
                                </a:lnTo>
                                <a:lnTo>
                                  <a:pt x="44" y="69"/>
                                </a:lnTo>
                                <a:lnTo>
                                  <a:pt x="40" y="68"/>
                                </a:lnTo>
                                <a:lnTo>
                                  <a:pt x="39" y="68"/>
                                </a:lnTo>
                                <a:lnTo>
                                  <a:pt x="39" y="67"/>
                                </a:lnTo>
                                <a:lnTo>
                                  <a:pt x="39" y="10"/>
                                </a:lnTo>
                                <a:lnTo>
                                  <a:pt x="39" y="9"/>
                                </a:lnTo>
                                <a:lnTo>
                                  <a:pt x="40" y="9"/>
                                </a:lnTo>
                                <a:lnTo>
                                  <a:pt x="42" y="8"/>
                                </a:lnTo>
                                <a:lnTo>
                                  <a:pt x="45" y="8"/>
                                </a:lnTo>
                                <a:lnTo>
                                  <a:pt x="86" y="8"/>
                                </a:lnTo>
                                <a:lnTo>
                                  <a:pt x="76" y="1"/>
                                </a:lnTo>
                                <a:lnTo>
                                  <a:pt x="70" y="0"/>
                                </a:lnTo>
                                <a:lnTo>
                                  <a:pt x="24" y="0"/>
                                </a:lnTo>
                                <a:lnTo>
                                  <a:pt x="13" y="0"/>
                                </a:lnTo>
                                <a:close/>
                                <a:moveTo>
                                  <a:pt x="86" y="8"/>
                                </a:moveTo>
                                <a:lnTo>
                                  <a:pt x="49" y="8"/>
                                </a:lnTo>
                                <a:lnTo>
                                  <a:pt x="58" y="10"/>
                                </a:lnTo>
                                <a:lnTo>
                                  <a:pt x="67" y="15"/>
                                </a:lnTo>
                                <a:lnTo>
                                  <a:pt x="74" y="25"/>
                                </a:lnTo>
                                <a:lnTo>
                                  <a:pt x="76" y="40"/>
                                </a:lnTo>
                                <a:lnTo>
                                  <a:pt x="76" y="55"/>
                                </a:lnTo>
                                <a:lnTo>
                                  <a:pt x="71" y="63"/>
                                </a:lnTo>
                                <a:lnTo>
                                  <a:pt x="63" y="69"/>
                                </a:lnTo>
                                <a:lnTo>
                                  <a:pt x="61" y="70"/>
                                </a:lnTo>
                                <a:lnTo>
                                  <a:pt x="75" y="70"/>
                                </a:lnTo>
                                <a:lnTo>
                                  <a:pt x="85" y="61"/>
                                </a:lnTo>
                                <a:lnTo>
                                  <a:pt x="92" y="51"/>
                                </a:lnTo>
                                <a:lnTo>
                                  <a:pt x="96" y="41"/>
                                </a:lnTo>
                                <a:lnTo>
                                  <a:pt x="97" y="32"/>
                                </a:lnTo>
                                <a:lnTo>
                                  <a:pt x="97" y="20"/>
                                </a:lnTo>
                                <a:lnTo>
                                  <a:pt x="90" y="11"/>
                                </a:lnTo>
                                <a:lnTo>
                                  <a:pt x="86" y="8"/>
                                </a:lnTo>
                                <a:close/>
                                <a:moveTo>
                                  <a:pt x="64" y="0"/>
                                </a:moveTo>
                                <a:lnTo>
                                  <a:pt x="47" y="0"/>
                                </a:lnTo>
                                <a:lnTo>
                                  <a:pt x="34" y="0"/>
                                </a:lnTo>
                                <a:lnTo>
                                  <a:pt x="7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86"/>
                        <wps:cNvSpPr>
                          <a:spLocks/>
                        </wps:cNvSpPr>
                        <wps:spPr bwMode="auto">
                          <a:xfrm>
                            <a:off x="3521" y="443"/>
                            <a:ext cx="137" cy="134"/>
                          </a:xfrm>
                          <a:custGeom>
                            <a:avLst/>
                            <a:gdLst>
                              <a:gd name="T0" fmla="+- 0 3565 3522"/>
                              <a:gd name="T1" fmla="*/ T0 w 137"/>
                              <a:gd name="T2" fmla="+- 0 574 444"/>
                              <a:gd name="T3" fmla="*/ 574 h 134"/>
                              <a:gd name="T4" fmla="+- 0 3564 3522"/>
                              <a:gd name="T5" fmla="*/ T4 w 137"/>
                              <a:gd name="T6" fmla="+- 0 577 444"/>
                              <a:gd name="T7" fmla="*/ 577 h 134"/>
                              <a:gd name="T8" fmla="+- 0 3575 3522"/>
                              <a:gd name="T9" fmla="*/ T8 w 137"/>
                              <a:gd name="T10" fmla="+- 0 577 444"/>
                              <a:gd name="T11" fmla="*/ 577 h 134"/>
                              <a:gd name="T12" fmla="+- 0 3621 3522"/>
                              <a:gd name="T13" fmla="*/ T12 w 137"/>
                              <a:gd name="T14" fmla="+- 0 577 444"/>
                              <a:gd name="T15" fmla="*/ 577 h 134"/>
                              <a:gd name="T16" fmla="+- 0 3620 3522"/>
                              <a:gd name="T17" fmla="*/ T16 w 137"/>
                              <a:gd name="T18" fmla="+- 0 574 444"/>
                              <a:gd name="T19" fmla="*/ 574 h 134"/>
                              <a:gd name="T20" fmla="+- 0 3595 3522"/>
                              <a:gd name="T21" fmla="*/ T20 w 137"/>
                              <a:gd name="T22" fmla="+- 0 577 444"/>
                              <a:gd name="T23" fmla="*/ 577 h 134"/>
                              <a:gd name="T24" fmla="+- 0 3619 3522"/>
                              <a:gd name="T25" fmla="*/ T24 w 137"/>
                              <a:gd name="T26" fmla="+- 0 577 444"/>
                              <a:gd name="T27" fmla="*/ 577 h 134"/>
                              <a:gd name="T28" fmla="+- 0 3528 3522"/>
                              <a:gd name="T29" fmla="*/ T28 w 137"/>
                              <a:gd name="T30" fmla="+- 0 444 444"/>
                              <a:gd name="T31" fmla="*/ 444 h 134"/>
                              <a:gd name="T32" fmla="+- 0 3522 3522"/>
                              <a:gd name="T33" fmla="*/ T32 w 137"/>
                              <a:gd name="T34" fmla="+- 0 444 444"/>
                              <a:gd name="T35" fmla="*/ 444 h 134"/>
                              <a:gd name="T36" fmla="+- 0 3523 3522"/>
                              <a:gd name="T37" fmla="*/ T36 w 137"/>
                              <a:gd name="T38" fmla="+- 0 447 444"/>
                              <a:gd name="T39" fmla="*/ 447 h 134"/>
                              <a:gd name="T40" fmla="+- 0 3530 3522"/>
                              <a:gd name="T41" fmla="*/ T40 w 137"/>
                              <a:gd name="T42" fmla="+- 0 448 444"/>
                              <a:gd name="T43" fmla="*/ 448 h 134"/>
                              <a:gd name="T44" fmla="+- 0 3535 3522"/>
                              <a:gd name="T45" fmla="*/ T44 w 137"/>
                              <a:gd name="T46" fmla="+- 0 451 444"/>
                              <a:gd name="T47" fmla="*/ 451 h 134"/>
                              <a:gd name="T48" fmla="+- 0 3544 3522"/>
                              <a:gd name="T49" fmla="*/ T48 w 137"/>
                              <a:gd name="T50" fmla="+- 0 462 444"/>
                              <a:gd name="T51" fmla="*/ 462 h 134"/>
                              <a:gd name="T52" fmla="+- 0 3562 3522"/>
                              <a:gd name="T53" fmla="*/ T52 w 137"/>
                              <a:gd name="T54" fmla="+- 0 490 444"/>
                              <a:gd name="T55" fmla="*/ 490 h 134"/>
                              <a:gd name="T56" fmla="+- 0 3575 3522"/>
                              <a:gd name="T57" fmla="*/ T56 w 137"/>
                              <a:gd name="T58" fmla="+- 0 513 444"/>
                              <a:gd name="T59" fmla="*/ 513 h 134"/>
                              <a:gd name="T60" fmla="+- 0 3579 3522"/>
                              <a:gd name="T61" fmla="*/ T60 w 137"/>
                              <a:gd name="T62" fmla="+- 0 522 444"/>
                              <a:gd name="T63" fmla="*/ 522 h 134"/>
                              <a:gd name="T64" fmla="+- 0 3578 3522"/>
                              <a:gd name="T65" fmla="*/ T64 w 137"/>
                              <a:gd name="T66" fmla="+- 0 569 444"/>
                              <a:gd name="T67" fmla="*/ 569 h 134"/>
                              <a:gd name="T68" fmla="+- 0 3573 3522"/>
                              <a:gd name="T69" fmla="*/ T68 w 137"/>
                              <a:gd name="T70" fmla="+- 0 573 444"/>
                              <a:gd name="T71" fmla="*/ 573 h 134"/>
                              <a:gd name="T72" fmla="+- 0 3570 3522"/>
                              <a:gd name="T73" fmla="*/ T72 w 137"/>
                              <a:gd name="T74" fmla="+- 0 574 444"/>
                              <a:gd name="T75" fmla="*/ 574 h 134"/>
                              <a:gd name="T76" fmla="+- 0 3612 3522"/>
                              <a:gd name="T77" fmla="*/ T76 w 137"/>
                              <a:gd name="T78" fmla="+- 0 574 444"/>
                              <a:gd name="T79" fmla="*/ 574 h 134"/>
                              <a:gd name="T80" fmla="+- 0 3604 3522"/>
                              <a:gd name="T81" fmla="*/ T80 w 137"/>
                              <a:gd name="T82" fmla="+- 0 573 444"/>
                              <a:gd name="T83" fmla="*/ 573 h 134"/>
                              <a:gd name="T84" fmla="+- 0 3601 3522"/>
                              <a:gd name="T85" fmla="*/ T84 w 137"/>
                              <a:gd name="T86" fmla="+- 0 556 444"/>
                              <a:gd name="T87" fmla="*/ 556 h 134"/>
                              <a:gd name="T88" fmla="+- 0 3604 3522"/>
                              <a:gd name="T89" fmla="*/ T88 w 137"/>
                              <a:gd name="T90" fmla="+- 0 514 444"/>
                              <a:gd name="T91" fmla="*/ 514 h 134"/>
                              <a:gd name="T92" fmla="+- 0 3595 3522"/>
                              <a:gd name="T93" fmla="*/ T92 w 137"/>
                              <a:gd name="T94" fmla="+- 0 509 444"/>
                              <a:gd name="T95" fmla="*/ 509 h 134"/>
                              <a:gd name="T96" fmla="+- 0 3570 3522"/>
                              <a:gd name="T97" fmla="*/ T96 w 137"/>
                              <a:gd name="T98" fmla="+- 0 466 444"/>
                              <a:gd name="T99" fmla="*/ 466 h 134"/>
                              <a:gd name="T100" fmla="+- 0 3564 3522"/>
                              <a:gd name="T101" fmla="*/ T100 w 137"/>
                              <a:gd name="T102" fmla="+- 0 454 444"/>
                              <a:gd name="T103" fmla="*/ 454 h 134"/>
                              <a:gd name="T104" fmla="+- 0 3563 3522"/>
                              <a:gd name="T105" fmla="*/ T104 w 137"/>
                              <a:gd name="T106" fmla="+- 0 449 444"/>
                              <a:gd name="T107" fmla="*/ 449 h 134"/>
                              <a:gd name="T108" fmla="+- 0 3565 3522"/>
                              <a:gd name="T109" fmla="*/ T108 w 137"/>
                              <a:gd name="T110" fmla="+- 0 447 444"/>
                              <a:gd name="T111" fmla="*/ 447 h 134"/>
                              <a:gd name="T112" fmla="+- 0 3569 3522"/>
                              <a:gd name="T113" fmla="*/ T112 w 137"/>
                              <a:gd name="T114" fmla="+- 0 447 444"/>
                              <a:gd name="T115" fmla="*/ 447 h 134"/>
                              <a:gd name="T116" fmla="+- 0 3542 3522"/>
                              <a:gd name="T117" fmla="*/ T116 w 137"/>
                              <a:gd name="T118" fmla="+- 0 444 444"/>
                              <a:gd name="T119" fmla="*/ 444 h 134"/>
                              <a:gd name="T120" fmla="+- 0 3626 3522"/>
                              <a:gd name="T121" fmla="*/ T120 w 137"/>
                              <a:gd name="T122" fmla="+- 0 444 444"/>
                              <a:gd name="T123" fmla="*/ 444 h 134"/>
                              <a:gd name="T124" fmla="+- 0 3617 3522"/>
                              <a:gd name="T125" fmla="*/ T124 w 137"/>
                              <a:gd name="T126" fmla="+- 0 444 444"/>
                              <a:gd name="T127" fmla="*/ 444 h 134"/>
                              <a:gd name="T128" fmla="+- 0 3623 3522"/>
                              <a:gd name="T129" fmla="*/ T128 w 137"/>
                              <a:gd name="T130" fmla="+- 0 448 444"/>
                              <a:gd name="T131" fmla="*/ 448 h 134"/>
                              <a:gd name="T132" fmla="+- 0 3624 3522"/>
                              <a:gd name="T133" fmla="*/ T132 w 137"/>
                              <a:gd name="T134" fmla="+- 0 454 444"/>
                              <a:gd name="T135" fmla="*/ 454 h 134"/>
                              <a:gd name="T136" fmla="+- 0 3621 3522"/>
                              <a:gd name="T137" fmla="*/ T136 w 137"/>
                              <a:gd name="T138" fmla="+- 0 461 444"/>
                              <a:gd name="T139" fmla="*/ 461 h 134"/>
                              <a:gd name="T140" fmla="+- 0 3599 3522"/>
                              <a:gd name="T141" fmla="*/ T140 w 137"/>
                              <a:gd name="T142" fmla="+- 0 501 444"/>
                              <a:gd name="T143" fmla="*/ 501 h 134"/>
                              <a:gd name="T144" fmla="+- 0 3607 3522"/>
                              <a:gd name="T145" fmla="*/ T144 w 137"/>
                              <a:gd name="T146" fmla="+- 0 509 444"/>
                              <a:gd name="T147" fmla="*/ 509 h 134"/>
                              <a:gd name="T148" fmla="+- 0 3620 3522"/>
                              <a:gd name="T149" fmla="*/ T148 w 137"/>
                              <a:gd name="T150" fmla="+- 0 486 444"/>
                              <a:gd name="T151" fmla="*/ 486 h 134"/>
                              <a:gd name="T152" fmla="+- 0 3638 3522"/>
                              <a:gd name="T153" fmla="*/ T152 w 137"/>
                              <a:gd name="T154" fmla="+- 0 458 444"/>
                              <a:gd name="T155" fmla="*/ 458 h 134"/>
                              <a:gd name="T156" fmla="+- 0 3644 3522"/>
                              <a:gd name="T157" fmla="*/ T156 w 137"/>
                              <a:gd name="T158" fmla="+- 0 451 444"/>
                              <a:gd name="T159" fmla="*/ 451 h 134"/>
                              <a:gd name="T160" fmla="+- 0 3650 3522"/>
                              <a:gd name="T161" fmla="*/ T160 w 137"/>
                              <a:gd name="T162" fmla="+- 0 448 444"/>
                              <a:gd name="T163" fmla="*/ 448 h 134"/>
                              <a:gd name="T164" fmla="+- 0 3657 3522"/>
                              <a:gd name="T165" fmla="*/ T164 w 137"/>
                              <a:gd name="T166" fmla="+- 0 447 444"/>
                              <a:gd name="T167" fmla="*/ 447 h 134"/>
                              <a:gd name="T168" fmla="+- 0 3658 3522"/>
                              <a:gd name="T169" fmla="*/ T168 w 137"/>
                              <a:gd name="T170" fmla="+- 0 444 444"/>
                              <a:gd name="T171" fmla="*/ 444 h 134"/>
                              <a:gd name="T172" fmla="+- 0 3626 3522"/>
                              <a:gd name="T173" fmla="*/ T172 w 137"/>
                              <a:gd name="T174" fmla="+- 0 444 444"/>
                              <a:gd name="T175" fmla="*/ 444 h 134"/>
                              <a:gd name="T176" fmla="+- 0 3558 3522"/>
                              <a:gd name="T177" fmla="*/ T176 w 137"/>
                              <a:gd name="T178" fmla="+- 0 444 444"/>
                              <a:gd name="T179" fmla="*/ 444 h 134"/>
                              <a:gd name="T180" fmla="+- 0 3569 3522"/>
                              <a:gd name="T181" fmla="*/ T180 w 137"/>
                              <a:gd name="T182" fmla="+- 0 444 444"/>
                              <a:gd name="T183" fmla="*/ 444 h 134"/>
                              <a:gd name="T184" fmla="+- 0 3657 3522"/>
                              <a:gd name="T185" fmla="*/ T184 w 137"/>
                              <a:gd name="T186" fmla="+- 0 444 444"/>
                              <a:gd name="T187" fmla="*/ 444 h 134"/>
                              <a:gd name="T188" fmla="+- 0 3640 3522"/>
                              <a:gd name="T189" fmla="*/ T188 w 137"/>
                              <a:gd name="T190" fmla="+- 0 444 444"/>
                              <a:gd name="T191" fmla="*/ 444 h 134"/>
                              <a:gd name="T192" fmla="+- 0 3658 3522"/>
                              <a:gd name="T193" fmla="*/ T192 w 137"/>
                              <a:gd name="T194" fmla="+- 0 444 444"/>
                              <a:gd name="T195" fmla="*/ 44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7" h="134">
                                <a:moveTo>
                                  <a:pt x="98" y="130"/>
                                </a:moveTo>
                                <a:lnTo>
                                  <a:pt x="43" y="130"/>
                                </a:lnTo>
                                <a:lnTo>
                                  <a:pt x="42" y="131"/>
                                </a:lnTo>
                                <a:lnTo>
                                  <a:pt x="42" y="133"/>
                                </a:lnTo>
                                <a:lnTo>
                                  <a:pt x="44" y="133"/>
                                </a:lnTo>
                                <a:lnTo>
                                  <a:pt x="53" y="133"/>
                                </a:lnTo>
                                <a:lnTo>
                                  <a:pt x="64" y="133"/>
                                </a:lnTo>
                                <a:lnTo>
                                  <a:pt x="99" y="133"/>
                                </a:lnTo>
                                <a:lnTo>
                                  <a:pt x="99" y="131"/>
                                </a:lnTo>
                                <a:lnTo>
                                  <a:pt x="98" y="130"/>
                                </a:lnTo>
                                <a:close/>
                                <a:moveTo>
                                  <a:pt x="99" y="133"/>
                                </a:moveTo>
                                <a:lnTo>
                                  <a:pt x="73" y="133"/>
                                </a:lnTo>
                                <a:lnTo>
                                  <a:pt x="84" y="133"/>
                                </a:lnTo>
                                <a:lnTo>
                                  <a:pt x="97" y="133"/>
                                </a:lnTo>
                                <a:lnTo>
                                  <a:pt x="99" y="133"/>
                                </a:lnTo>
                                <a:close/>
                                <a:moveTo>
                                  <a:pt x="6" y="0"/>
                                </a:moveTo>
                                <a:lnTo>
                                  <a:pt x="1" y="0"/>
                                </a:lnTo>
                                <a:lnTo>
                                  <a:pt x="0" y="0"/>
                                </a:lnTo>
                                <a:lnTo>
                                  <a:pt x="0" y="3"/>
                                </a:lnTo>
                                <a:lnTo>
                                  <a:pt x="1" y="3"/>
                                </a:lnTo>
                                <a:lnTo>
                                  <a:pt x="5" y="3"/>
                                </a:lnTo>
                                <a:lnTo>
                                  <a:pt x="8" y="4"/>
                                </a:lnTo>
                                <a:lnTo>
                                  <a:pt x="10" y="5"/>
                                </a:lnTo>
                                <a:lnTo>
                                  <a:pt x="13" y="7"/>
                                </a:lnTo>
                                <a:lnTo>
                                  <a:pt x="18" y="12"/>
                                </a:lnTo>
                                <a:lnTo>
                                  <a:pt x="22" y="18"/>
                                </a:lnTo>
                                <a:lnTo>
                                  <a:pt x="29" y="30"/>
                                </a:lnTo>
                                <a:lnTo>
                                  <a:pt x="40" y="46"/>
                                </a:lnTo>
                                <a:lnTo>
                                  <a:pt x="49" y="61"/>
                                </a:lnTo>
                                <a:lnTo>
                                  <a:pt x="53" y="69"/>
                                </a:lnTo>
                                <a:lnTo>
                                  <a:pt x="55" y="74"/>
                                </a:lnTo>
                                <a:lnTo>
                                  <a:pt x="57" y="78"/>
                                </a:lnTo>
                                <a:lnTo>
                                  <a:pt x="57" y="112"/>
                                </a:lnTo>
                                <a:lnTo>
                                  <a:pt x="56" y="125"/>
                                </a:lnTo>
                                <a:lnTo>
                                  <a:pt x="55" y="129"/>
                                </a:lnTo>
                                <a:lnTo>
                                  <a:pt x="51" y="129"/>
                                </a:lnTo>
                                <a:lnTo>
                                  <a:pt x="50" y="130"/>
                                </a:lnTo>
                                <a:lnTo>
                                  <a:pt x="48" y="130"/>
                                </a:lnTo>
                                <a:lnTo>
                                  <a:pt x="94" y="130"/>
                                </a:lnTo>
                                <a:lnTo>
                                  <a:pt x="90" y="130"/>
                                </a:lnTo>
                                <a:lnTo>
                                  <a:pt x="87" y="129"/>
                                </a:lnTo>
                                <a:lnTo>
                                  <a:pt x="82" y="129"/>
                                </a:lnTo>
                                <a:lnTo>
                                  <a:pt x="80" y="125"/>
                                </a:lnTo>
                                <a:lnTo>
                                  <a:pt x="79" y="112"/>
                                </a:lnTo>
                                <a:lnTo>
                                  <a:pt x="79" y="76"/>
                                </a:lnTo>
                                <a:lnTo>
                                  <a:pt x="82" y="70"/>
                                </a:lnTo>
                                <a:lnTo>
                                  <a:pt x="85" y="65"/>
                                </a:lnTo>
                                <a:lnTo>
                                  <a:pt x="73" y="65"/>
                                </a:lnTo>
                                <a:lnTo>
                                  <a:pt x="58" y="39"/>
                                </a:lnTo>
                                <a:lnTo>
                                  <a:pt x="48" y="22"/>
                                </a:lnTo>
                                <a:lnTo>
                                  <a:pt x="43" y="13"/>
                                </a:lnTo>
                                <a:lnTo>
                                  <a:pt x="42" y="10"/>
                                </a:lnTo>
                                <a:lnTo>
                                  <a:pt x="41" y="8"/>
                                </a:lnTo>
                                <a:lnTo>
                                  <a:pt x="41" y="5"/>
                                </a:lnTo>
                                <a:lnTo>
                                  <a:pt x="42" y="4"/>
                                </a:lnTo>
                                <a:lnTo>
                                  <a:pt x="43" y="3"/>
                                </a:lnTo>
                                <a:lnTo>
                                  <a:pt x="46" y="3"/>
                                </a:lnTo>
                                <a:lnTo>
                                  <a:pt x="47" y="3"/>
                                </a:lnTo>
                                <a:lnTo>
                                  <a:pt x="47" y="0"/>
                                </a:lnTo>
                                <a:lnTo>
                                  <a:pt x="20" y="0"/>
                                </a:lnTo>
                                <a:lnTo>
                                  <a:pt x="6" y="0"/>
                                </a:lnTo>
                                <a:close/>
                                <a:moveTo>
                                  <a:pt x="104" y="0"/>
                                </a:moveTo>
                                <a:lnTo>
                                  <a:pt x="96" y="0"/>
                                </a:lnTo>
                                <a:lnTo>
                                  <a:pt x="95" y="0"/>
                                </a:lnTo>
                                <a:lnTo>
                                  <a:pt x="95" y="3"/>
                                </a:lnTo>
                                <a:lnTo>
                                  <a:pt x="101" y="4"/>
                                </a:lnTo>
                                <a:lnTo>
                                  <a:pt x="102" y="5"/>
                                </a:lnTo>
                                <a:lnTo>
                                  <a:pt x="102" y="10"/>
                                </a:lnTo>
                                <a:lnTo>
                                  <a:pt x="101" y="13"/>
                                </a:lnTo>
                                <a:lnTo>
                                  <a:pt x="99" y="17"/>
                                </a:lnTo>
                                <a:lnTo>
                                  <a:pt x="94" y="26"/>
                                </a:lnTo>
                                <a:lnTo>
                                  <a:pt x="77" y="57"/>
                                </a:lnTo>
                                <a:lnTo>
                                  <a:pt x="73" y="65"/>
                                </a:lnTo>
                                <a:lnTo>
                                  <a:pt x="85" y="65"/>
                                </a:lnTo>
                                <a:lnTo>
                                  <a:pt x="88" y="59"/>
                                </a:lnTo>
                                <a:lnTo>
                                  <a:pt x="98" y="42"/>
                                </a:lnTo>
                                <a:lnTo>
                                  <a:pt x="109" y="24"/>
                                </a:lnTo>
                                <a:lnTo>
                                  <a:pt x="116" y="14"/>
                                </a:lnTo>
                                <a:lnTo>
                                  <a:pt x="120" y="9"/>
                                </a:lnTo>
                                <a:lnTo>
                                  <a:pt x="122" y="7"/>
                                </a:lnTo>
                                <a:lnTo>
                                  <a:pt x="125" y="5"/>
                                </a:lnTo>
                                <a:lnTo>
                                  <a:pt x="128" y="4"/>
                                </a:lnTo>
                                <a:lnTo>
                                  <a:pt x="131" y="3"/>
                                </a:lnTo>
                                <a:lnTo>
                                  <a:pt x="135" y="3"/>
                                </a:lnTo>
                                <a:lnTo>
                                  <a:pt x="136" y="3"/>
                                </a:lnTo>
                                <a:lnTo>
                                  <a:pt x="136" y="0"/>
                                </a:lnTo>
                                <a:lnTo>
                                  <a:pt x="109" y="0"/>
                                </a:lnTo>
                                <a:lnTo>
                                  <a:pt x="104" y="0"/>
                                </a:lnTo>
                                <a:close/>
                                <a:moveTo>
                                  <a:pt x="46" y="0"/>
                                </a:moveTo>
                                <a:lnTo>
                                  <a:pt x="36" y="0"/>
                                </a:lnTo>
                                <a:lnTo>
                                  <a:pt x="29" y="0"/>
                                </a:lnTo>
                                <a:lnTo>
                                  <a:pt x="47" y="0"/>
                                </a:lnTo>
                                <a:lnTo>
                                  <a:pt x="46" y="0"/>
                                </a:lnTo>
                                <a:close/>
                                <a:moveTo>
                                  <a:pt x="135" y="0"/>
                                </a:moveTo>
                                <a:lnTo>
                                  <a:pt x="130" y="0"/>
                                </a:lnTo>
                                <a:lnTo>
                                  <a:pt x="118" y="0"/>
                                </a:lnTo>
                                <a:lnTo>
                                  <a:pt x="136" y="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13" y="441"/>
                            <a:ext cx="25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57" y="669"/>
                            <a:ext cx="2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40" y="663"/>
                            <a:ext cx="102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56" y="1112"/>
                            <a:ext cx="13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181"/>
                        <wps:cNvSpPr>
                          <a:spLocks/>
                        </wps:cNvSpPr>
                        <wps:spPr bwMode="auto">
                          <a:xfrm>
                            <a:off x="1822" y="294"/>
                            <a:ext cx="653" cy="657"/>
                          </a:xfrm>
                          <a:custGeom>
                            <a:avLst/>
                            <a:gdLst>
                              <a:gd name="T0" fmla="+- 0 2203 1823"/>
                              <a:gd name="T1" fmla="*/ T0 w 653"/>
                              <a:gd name="T2" fmla="+- 0 814 294"/>
                              <a:gd name="T3" fmla="*/ 814 h 657"/>
                              <a:gd name="T4" fmla="+- 0 2156 1823"/>
                              <a:gd name="T5" fmla="*/ T4 w 653"/>
                              <a:gd name="T6" fmla="+- 0 851 294"/>
                              <a:gd name="T7" fmla="*/ 851 h 657"/>
                              <a:gd name="T8" fmla="+- 0 2154 1823"/>
                              <a:gd name="T9" fmla="*/ T8 w 653"/>
                              <a:gd name="T10" fmla="+- 0 908 294"/>
                              <a:gd name="T11" fmla="*/ 908 h 657"/>
                              <a:gd name="T12" fmla="+- 0 2195 1823"/>
                              <a:gd name="T13" fmla="*/ T12 w 653"/>
                              <a:gd name="T14" fmla="+- 0 945 294"/>
                              <a:gd name="T15" fmla="*/ 945 h 657"/>
                              <a:gd name="T16" fmla="+- 0 2299 1823"/>
                              <a:gd name="T17" fmla="*/ T16 w 653"/>
                              <a:gd name="T18" fmla="+- 0 942 294"/>
                              <a:gd name="T19" fmla="*/ 942 h 657"/>
                              <a:gd name="T20" fmla="+- 0 2401 1823"/>
                              <a:gd name="T21" fmla="*/ T20 w 653"/>
                              <a:gd name="T22" fmla="+- 0 891 294"/>
                              <a:gd name="T23" fmla="*/ 891 h 657"/>
                              <a:gd name="T24" fmla="+- 0 2293 1823"/>
                              <a:gd name="T25" fmla="*/ T24 w 653"/>
                              <a:gd name="T26" fmla="+- 0 885 294"/>
                              <a:gd name="T27" fmla="*/ 885 h 657"/>
                              <a:gd name="T28" fmla="+- 0 2293 1823"/>
                              <a:gd name="T29" fmla="*/ T28 w 653"/>
                              <a:gd name="T30" fmla="+- 0 856 294"/>
                              <a:gd name="T31" fmla="*/ 856 h 657"/>
                              <a:gd name="T32" fmla="+- 0 2276 1823"/>
                              <a:gd name="T33" fmla="*/ T32 w 653"/>
                              <a:gd name="T34" fmla="+- 0 820 294"/>
                              <a:gd name="T35" fmla="*/ 820 h 657"/>
                              <a:gd name="T36" fmla="+- 0 2231 1823"/>
                              <a:gd name="T37" fmla="*/ T36 w 653"/>
                              <a:gd name="T38" fmla="+- 0 809 294"/>
                              <a:gd name="T39" fmla="*/ 809 h 657"/>
                              <a:gd name="T40" fmla="+- 0 2198 1823"/>
                              <a:gd name="T41" fmla="*/ T40 w 653"/>
                              <a:gd name="T42" fmla="+- 0 294 294"/>
                              <a:gd name="T43" fmla="*/ 294 h 657"/>
                              <a:gd name="T44" fmla="+- 0 1932 1823"/>
                              <a:gd name="T45" fmla="*/ T44 w 653"/>
                              <a:gd name="T46" fmla="+- 0 582 294"/>
                              <a:gd name="T47" fmla="*/ 582 h 657"/>
                              <a:gd name="T48" fmla="+- 0 1823 1823"/>
                              <a:gd name="T49" fmla="*/ T48 w 653"/>
                              <a:gd name="T50" fmla="+- 0 931 294"/>
                              <a:gd name="T51" fmla="*/ 931 h 657"/>
                              <a:gd name="T52" fmla="+- 0 1928 1823"/>
                              <a:gd name="T53" fmla="*/ T52 w 653"/>
                              <a:gd name="T54" fmla="+- 0 842 294"/>
                              <a:gd name="T55" fmla="*/ 842 h 657"/>
                              <a:gd name="T56" fmla="+- 0 2029 1823"/>
                              <a:gd name="T57" fmla="*/ T56 w 653"/>
                              <a:gd name="T58" fmla="+- 0 736 294"/>
                              <a:gd name="T59" fmla="*/ 736 h 657"/>
                              <a:gd name="T60" fmla="+- 0 2087 1823"/>
                              <a:gd name="T61" fmla="*/ T60 w 653"/>
                              <a:gd name="T62" fmla="+- 0 551 294"/>
                              <a:gd name="T63" fmla="*/ 551 h 657"/>
                              <a:gd name="T64" fmla="+- 0 2381 1823"/>
                              <a:gd name="T65" fmla="*/ T64 w 653"/>
                              <a:gd name="T66" fmla="+- 0 325 294"/>
                              <a:gd name="T67" fmla="*/ 325 h 657"/>
                              <a:gd name="T68" fmla="+- 0 2293 1823"/>
                              <a:gd name="T69" fmla="*/ T68 w 653"/>
                              <a:gd name="T70" fmla="+- 0 884 294"/>
                              <a:gd name="T71" fmla="*/ 884 h 657"/>
                              <a:gd name="T72" fmla="+- 0 2281 1823"/>
                              <a:gd name="T73" fmla="*/ T72 w 653"/>
                              <a:gd name="T74" fmla="+- 0 891 294"/>
                              <a:gd name="T75" fmla="*/ 891 h 657"/>
                              <a:gd name="T76" fmla="+- 0 2293 1823"/>
                              <a:gd name="T77" fmla="*/ T76 w 653"/>
                              <a:gd name="T78" fmla="+- 0 884 294"/>
                              <a:gd name="T79" fmla="*/ 884 h 657"/>
                              <a:gd name="T80" fmla="+- 0 2215 1823"/>
                              <a:gd name="T81" fmla="*/ T80 w 653"/>
                              <a:gd name="T82" fmla="+- 0 667 294"/>
                              <a:gd name="T83" fmla="*/ 667 h 657"/>
                              <a:gd name="T84" fmla="+- 0 2324 1823"/>
                              <a:gd name="T85" fmla="*/ T84 w 653"/>
                              <a:gd name="T86" fmla="+- 0 704 294"/>
                              <a:gd name="T87" fmla="*/ 704 h 657"/>
                              <a:gd name="T88" fmla="+- 0 2356 1823"/>
                              <a:gd name="T89" fmla="*/ T88 w 653"/>
                              <a:gd name="T90" fmla="+- 0 780 294"/>
                              <a:gd name="T91" fmla="*/ 780 h 657"/>
                              <a:gd name="T92" fmla="+- 0 2319 1823"/>
                              <a:gd name="T93" fmla="*/ T92 w 653"/>
                              <a:gd name="T94" fmla="+- 0 865 294"/>
                              <a:gd name="T95" fmla="*/ 865 h 657"/>
                              <a:gd name="T96" fmla="+- 0 2293 1823"/>
                              <a:gd name="T97" fmla="*/ T96 w 653"/>
                              <a:gd name="T98" fmla="+- 0 886 294"/>
                              <a:gd name="T99" fmla="*/ 886 h 657"/>
                              <a:gd name="T100" fmla="+- 0 2401 1823"/>
                              <a:gd name="T101" fmla="*/ T100 w 653"/>
                              <a:gd name="T102" fmla="+- 0 891 294"/>
                              <a:gd name="T103" fmla="*/ 891 h 657"/>
                              <a:gd name="T104" fmla="+- 0 2461 1823"/>
                              <a:gd name="T105" fmla="*/ T104 w 653"/>
                              <a:gd name="T106" fmla="+- 0 825 294"/>
                              <a:gd name="T107" fmla="*/ 825 h 657"/>
                              <a:gd name="T108" fmla="+- 0 2460 1823"/>
                              <a:gd name="T109" fmla="*/ T108 w 653"/>
                              <a:gd name="T110" fmla="+- 0 693 294"/>
                              <a:gd name="T111" fmla="*/ 693 h 657"/>
                              <a:gd name="T112" fmla="+- 0 2282 1823"/>
                              <a:gd name="T113" fmla="*/ T112 w 653"/>
                              <a:gd name="T114" fmla="+- 0 587 294"/>
                              <a:gd name="T115" fmla="*/ 587 h 657"/>
                              <a:gd name="T116" fmla="+- 0 2039 1823"/>
                              <a:gd name="T117" fmla="*/ T116 w 653"/>
                              <a:gd name="T118" fmla="+- 0 658 294"/>
                              <a:gd name="T119" fmla="*/ 658 h 657"/>
                              <a:gd name="T120" fmla="+- 0 1951 1823"/>
                              <a:gd name="T121" fmla="*/ T120 w 653"/>
                              <a:gd name="T122" fmla="+- 0 736 294"/>
                              <a:gd name="T123" fmla="*/ 736 h 657"/>
                              <a:gd name="T124" fmla="+- 0 2043 1823"/>
                              <a:gd name="T125" fmla="*/ T124 w 653"/>
                              <a:gd name="T126" fmla="+- 0 724 294"/>
                              <a:gd name="T127" fmla="*/ 724 h 657"/>
                              <a:gd name="T128" fmla="+- 0 2161 1823"/>
                              <a:gd name="T129" fmla="*/ T128 w 653"/>
                              <a:gd name="T130" fmla="+- 0 672 294"/>
                              <a:gd name="T131" fmla="*/ 672 h 657"/>
                              <a:gd name="T132" fmla="+- 0 2440 1823"/>
                              <a:gd name="T133" fmla="*/ T132 w 653"/>
                              <a:gd name="T134" fmla="+- 0 667 294"/>
                              <a:gd name="T135" fmla="*/ 667 h 657"/>
                              <a:gd name="T136" fmla="+- 0 2357 1823"/>
                              <a:gd name="T137" fmla="*/ T136 w 653"/>
                              <a:gd name="T138" fmla="+- 0 602 294"/>
                              <a:gd name="T139" fmla="*/ 602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3" h="657">
                                <a:moveTo>
                                  <a:pt x="408" y="515"/>
                                </a:moveTo>
                                <a:lnTo>
                                  <a:pt x="380" y="520"/>
                                </a:lnTo>
                                <a:lnTo>
                                  <a:pt x="353" y="535"/>
                                </a:lnTo>
                                <a:lnTo>
                                  <a:pt x="333" y="557"/>
                                </a:lnTo>
                                <a:lnTo>
                                  <a:pt x="326" y="586"/>
                                </a:lnTo>
                                <a:lnTo>
                                  <a:pt x="331" y="614"/>
                                </a:lnTo>
                                <a:lnTo>
                                  <a:pt x="346" y="636"/>
                                </a:lnTo>
                                <a:lnTo>
                                  <a:pt x="372" y="651"/>
                                </a:lnTo>
                                <a:lnTo>
                                  <a:pt x="409" y="656"/>
                                </a:lnTo>
                                <a:lnTo>
                                  <a:pt x="476" y="648"/>
                                </a:lnTo>
                                <a:lnTo>
                                  <a:pt x="542" y="623"/>
                                </a:lnTo>
                                <a:lnTo>
                                  <a:pt x="578" y="597"/>
                                </a:lnTo>
                                <a:lnTo>
                                  <a:pt x="458" y="597"/>
                                </a:lnTo>
                                <a:lnTo>
                                  <a:pt x="470" y="591"/>
                                </a:lnTo>
                                <a:lnTo>
                                  <a:pt x="470" y="590"/>
                                </a:lnTo>
                                <a:lnTo>
                                  <a:pt x="470" y="562"/>
                                </a:lnTo>
                                <a:lnTo>
                                  <a:pt x="465" y="540"/>
                                </a:lnTo>
                                <a:lnTo>
                                  <a:pt x="453" y="526"/>
                                </a:lnTo>
                                <a:lnTo>
                                  <a:pt x="434" y="518"/>
                                </a:lnTo>
                                <a:lnTo>
                                  <a:pt x="408" y="515"/>
                                </a:lnTo>
                                <a:close/>
                                <a:moveTo>
                                  <a:pt x="614" y="0"/>
                                </a:moveTo>
                                <a:lnTo>
                                  <a:pt x="375" y="0"/>
                                </a:lnTo>
                                <a:lnTo>
                                  <a:pt x="205" y="166"/>
                                </a:lnTo>
                                <a:lnTo>
                                  <a:pt x="109" y="288"/>
                                </a:lnTo>
                                <a:lnTo>
                                  <a:pt x="53" y="425"/>
                                </a:lnTo>
                                <a:lnTo>
                                  <a:pt x="0" y="637"/>
                                </a:lnTo>
                                <a:lnTo>
                                  <a:pt x="56" y="636"/>
                                </a:lnTo>
                                <a:lnTo>
                                  <a:pt x="105" y="548"/>
                                </a:lnTo>
                                <a:lnTo>
                                  <a:pt x="161" y="480"/>
                                </a:lnTo>
                                <a:lnTo>
                                  <a:pt x="206" y="442"/>
                                </a:lnTo>
                                <a:lnTo>
                                  <a:pt x="128" y="442"/>
                                </a:lnTo>
                                <a:lnTo>
                                  <a:pt x="264" y="257"/>
                                </a:lnTo>
                                <a:lnTo>
                                  <a:pt x="424" y="118"/>
                                </a:lnTo>
                                <a:lnTo>
                                  <a:pt x="558" y="31"/>
                                </a:lnTo>
                                <a:lnTo>
                                  <a:pt x="614" y="0"/>
                                </a:lnTo>
                                <a:close/>
                                <a:moveTo>
                                  <a:pt x="470" y="590"/>
                                </a:moveTo>
                                <a:lnTo>
                                  <a:pt x="470" y="591"/>
                                </a:lnTo>
                                <a:lnTo>
                                  <a:pt x="458" y="597"/>
                                </a:lnTo>
                                <a:lnTo>
                                  <a:pt x="470" y="592"/>
                                </a:lnTo>
                                <a:lnTo>
                                  <a:pt x="470" y="590"/>
                                </a:lnTo>
                                <a:close/>
                                <a:moveTo>
                                  <a:pt x="617" y="373"/>
                                </a:moveTo>
                                <a:lnTo>
                                  <a:pt x="392" y="373"/>
                                </a:lnTo>
                                <a:lnTo>
                                  <a:pt x="458" y="383"/>
                                </a:lnTo>
                                <a:lnTo>
                                  <a:pt x="501" y="410"/>
                                </a:lnTo>
                                <a:lnTo>
                                  <a:pt x="526" y="446"/>
                                </a:lnTo>
                                <a:lnTo>
                                  <a:pt x="533" y="486"/>
                                </a:lnTo>
                                <a:lnTo>
                                  <a:pt x="522" y="537"/>
                                </a:lnTo>
                                <a:lnTo>
                                  <a:pt x="496" y="571"/>
                                </a:lnTo>
                                <a:lnTo>
                                  <a:pt x="470" y="590"/>
                                </a:lnTo>
                                <a:lnTo>
                                  <a:pt x="470" y="592"/>
                                </a:lnTo>
                                <a:lnTo>
                                  <a:pt x="458" y="597"/>
                                </a:lnTo>
                                <a:lnTo>
                                  <a:pt x="578" y="597"/>
                                </a:lnTo>
                                <a:lnTo>
                                  <a:pt x="598" y="583"/>
                                </a:lnTo>
                                <a:lnTo>
                                  <a:pt x="638" y="531"/>
                                </a:lnTo>
                                <a:lnTo>
                                  <a:pt x="652" y="468"/>
                                </a:lnTo>
                                <a:lnTo>
                                  <a:pt x="637" y="399"/>
                                </a:lnTo>
                                <a:lnTo>
                                  <a:pt x="617" y="373"/>
                                </a:lnTo>
                                <a:close/>
                                <a:moveTo>
                                  <a:pt x="459" y="293"/>
                                </a:moveTo>
                                <a:lnTo>
                                  <a:pt x="320" y="312"/>
                                </a:lnTo>
                                <a:lnTo>
                                  <a:pt x="216" y="364"/>
                                </a:lnTo>
                                <a:lnTo>
                                  <a:pt x="151" y="417"/>
                                </a:lnTo>
                                <a:lnTo>
                                  <a:pt x="128" y="442"/>
                                </a:lnTo>
                                <a:lnTo>
                                  <a:pt x="206" y="442"/>
                                </a:lnTo>
                                <a:lnTo>
                                  <a:pt x="220" y="430"/>
                                </a:lnTo>
                                <a:lnTo>
                                  <a:pt x="280" y="397"/>
                                </a:lnTo>
                                <a:lnTo>
                                  <a:pt x="338" y="378"/>
                                </a:lnTo>
                                <a:lnTo>
                                  <a:pt x="392" y="373"/>
                                </a:lnTo>
                                <a:lnTo>
                                  <a:pt x="617" y="373"/>
                                </a:lnTo>
                                <a:lnTo>
                                  <a:pt x="595" y="344"/>
                                </a:lnTo>
                                <a:lnTo>
                                  <a:pt x="534" y="308"/>
                                </a:lnTo>
                                <a:lnTo>
                                  <a:pt x="459" y="293"/>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37E29" id="Group 180" o:spid="_x0000_s1026" style="position:absolute;margin-left:85.9pt;margin-top:14.7pt;width:117.7pt;height:47.4pt;z-index:251649024;mso-wrap-distance-left:0;mso-wrap-distance-right:0;mso-position-horizontal-relative:page" coordorigin="1718,294" coordsize="2354,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">
                <v:rect id="Rectangle 194" o:spid="_x0000_s1027" style="position:absolute;left:1718;top:294;width:2354;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mV70A&#10;AADbAAAADwAAAGRycy9kb3ducmV2LnhtbERPSwrCMBDdC94hjOBGNNWFSjWKCIpuBKsHGJuxLW0m&#10;pYm13t4sBJeP919vO1OJlhpXWFYwnUQgiFOrC84U3G+H8RKE88gaK8uk4EMOtpt+b42xtm++Upv4&#10;TIQQdjEqyL2vYyldmpNBN7E1ceCetjHoA2wyqRt8h3BTyVkUzaXBgkNDjjXtc0rL5GUU3C6fY+LP&#10;7eg4Wuwu04csr6eoVGo46HYrEJ46/xf/3CetYBnGhi/hB8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iqmV70AAADbAAAADwAAAAAAAAAAAAAAAACYAgAAZHJzL2Rvd25yZXYu&#10;eG1sUEsFBgAAAAAEAAQA9QAAAIIDAAAAAA==&#10;" fillcolor="#002e6e" stroked="f"/>
                <v:shape id="AutoShape 193" o:spid="_x0000_s1028" style="position:absolute;left:2657;top:440;width:183;height:138;visibility:visible;mso-wrap-style:square;v-text-anchor:top" coordsize="18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bDsMA&#10;AADbAAAADwAAAGRycy9kb3ducmV2LnhtbESPwWrDMBBE74X8g9hAbo3cEErsWjZJICGXUpqWnhdr&#10;bZlaKyMpifP3VaHQ4zAzb5iynuwgruRD71jB0zIDQdw43XOn4PPj8LgBESKyxsExKbhTgLqaPZRY&#10;aHfjd7qeYycShEOBCkyMYyFlaAxZDEs3Eievdd5iTNJ3Unu8Jbgd5CrLnqXFntOCwZH2hprv88Uq&#10;OPl1a9ZbT/mxe9vl2XR8vfsvpRbzafsCItIU/8N/7ZNWsMnh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6bDsMAAADbAAAADwAAAAAAAAAAAAAAAACYAgAAZHJzL2Rv&#10;d25yZXYueG1sUEsFBgAAAAAEAAQA9QAAAIgDAAAAAA==&#10;" path="m42,134r-41,l,134r,3l2,137r7,l18,137r26,l44,134r-2,xm44,137r-20,l32,137r10,l44,137xm150,47r-21,l140,130r,2l139,132r-1,1l137,133r,2l138,136r4,l149,137r24,l180,137r2,l182,134r-1,l177,134r-3,l163,131r-1,-5l160,114,150,47xm62,49r-23,l54,82r3,6l61,95r5,12l73,120r9,17l85,137r1,-2l90,127r11,-22l89,105,62,49xm37,l35,,34,1r,1l33,5,16,120r-1,6l13,132r-5,1l6,134r33,l37,134r-3,-1l31,132r-3,-1l28,122r1,-3l38,49r24,l40,4,39,1,37,xm142,r-3,l138,1r-1,4l89,105r12,l128,47r22,l143,2,142,xe" stroked="f">
                  <v:path arrowok="t" o:connecttype="custom" o:connectlocs="1,574;0,577;9,577;44,577;42,574;24,577;42,577;44,577;129,487;140,572;138,573;137,575;142,576;173,577;182,577;181,574;174,574;162,566;150,487;39,489;57,528;66,547;82,577;86,575;101,545;62,489;35,440;34,442;16,560;13,572;6,574;37,574;31,572;28,562;38,489;40,444;37,440;139,440;137,445;101,545;150,487;142,440" o:connectangles="0,0,0,0,0,0,0,0,0,0,0,0,0,0,0,0,0,0,0,0,0,0,0,0,0,0,0,0,0,0,0,0,0,0,0,0,0,0,0,0,0,0"/>
                </v:shape>
                <v:shape id="AutoShape 192" o:spid="_x0000_s1029" style="position:absolute;left:2853;top:443;width:57;height:134;visibility:visible;mso-wrap-style:square;v-text-anchor:top" coordsize="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Td8IA&#10;AADbAAAADwAAAGRycy9kb3ducmV2LnhtbERPy4rCMBTdC/MP4Q64EU19ULRjlEHxAeMsfHzAtbnT&#10;lmluShNr/XuzEFweznu+bE0pGqpdYVnBcBCBIE6tLjhTcDlv+lMQziNrLC2Tggc5WC4+OnNMtL3z&#10;kZqTz0QIYZeggtz7KpHSpTkZdANbEQfuz9YGfYB1JnWN9xBuSjmKolgaLDg05FjRKqf0/3QzCm64&#10;+m0mh3FvO8PDtbcbxeufYaxU97P9/gLhqfVv8cu91wpmYX34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BN3wgAAANsAAAAPAAAAAAAAAAAAAAAAAJgCAABkcnMvZG93&#10;bnJldi54bWxQSwUGAAAAAAQABAD1AAAAhwMAAAAA&#10;" path="m56,130r-55,l,131r,2l2,133r9,l22,133r35,l57,131r-1,-1xm57,133r-26,l42,133r14,l57,133xm48,3l5,3r2,l9,4r4,1l15,8r,6l16,19r,94l15,121r-1,5l13,129r-3,l8,130r-2,l52,130r-4,l45,129r-5,l39,125r-1,-5l38,113r,-94l38,14r,-7l40,4r4,l47,3r1,xm11,l2,,,,,3r1,l51,3r1,l52,,22,,11,xm51,l42,,32,,52,,51,xe" stroked="f">
                  <v:path arrowok="t" o:connecttype="custom" o:connectlocs="56,574;1,574;0,575;0,577;2,577;11,577;22,577;57,577;57,575;56,574;57,577;31,577;42,577;56,577;57,577;48,447;5,447;7,447;9,448;13,449;15,452;15,458;16,463;16,557;15,565;14,570;13,573;10,573;8,574;6,574;52,574;48,574;45,573;40,573;39,569;38,564;38,557;38,463;38,458;38,451;40,448;44,448;47,447;48,447;11,444;2,444;0,444;0,447;1,447;51,447;52,447;52,444;22,444;11,444;51,444;42,444;32,444;52,444;52,444;51,444" o:connectangles="0,0,0,0,0,0,0,0,0,0,0,0,0,0,0,0,0,0,0,0,0,0,0,0,0,0,0,0,0,0,0,0,0,0,0,0,0,0,0,0,0,0,0,0,0,0,0,0,0,0,0,0,0,0,0,0,0,0,0,0"/>
                </v:shape>
                <v:shape id="AutoShape 191" o:spid="_x0000_s1030" style="position:absolute;left:2928;top:440;width:149;height:139;visibility:visible;mso-wrap-style:square;v-text-anchor:top" coordsize="14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jPcQA&#10;AADbAAAADwAAAGRycy9kb3ducmV2LnhtbESPQWvCQBSE7wX/w/KE3uomFkKMrhICFiH10Ch4fWSf&#10;STD7NmS3mv77bkHocZiZb5jNbjK9uNPoOssK4kUEgri2uuNGwfm0f0tBOI+ssbdMCn7IwW47e9lg&#10;pu2Dv+he+UYECLsMFbTeD5mUrm7JoFvYgTh4Vzsa9EGOjdQjPgLc9HIZRYk02HFYaHGgoqX6Vn0b&#10;Ben1ckzKukgPq/yD4+6Tl6V7V+p1PuVrEJ4m/x9+tg9awSqGv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FIz3EAAAA2wAAAA8AAAAAAAAAAAAAAAAAmAIAAGRycy9k&#10;b3ducmV2LnhtbFBLBQYAAAAABAAEAPUAAACJAwAAAAA=&#10;" path="m58,38r-29,l44,54,57,68,71,83r42,41l125,136r2,2l131,138r,-1l131,124r1,-22l120,102r-6,-6l92,73,81,62,62,43,58,38xm48,133r-47,l,133r,3l2,136r11,l21,136r28,l49,133r-1,xm49,136r-23,l33,136r14,l49,136xm22,l18,r,2l16,110r,14l16,126r-1,5l11,132r-3,1l5,133r38,l40,133r-7,-2l31,126,29,38r29,l45,25,32,12,24,2,22,xm142,6r-32,l117,9r2,3l119,25r2,77l132,102r1,-90l135,8r5,-1l142,6xm115,3r-12,l101,3r,3l102,6r45,l148,6r,-3l123,3r-8,xm146,3r-11,l129,3r19,l146,3xe" stroked="f">
                  <v:path arrowok="t" o:connecttype="custom" o:connectlocs="29,479;57,509;113,565;127,579;131,578;132,543;114,537;81,503;58,479;1,574;0,577;13,577;49,577;48,574;26,577;47,577;49,577;18,441;16,551;16,567;11,573;5,574;40,574;31,567;58,479;32,453;22,441;110,447;119,453;121,543;133,453;140,448;115,444;101,444;102,447;148,447;123,444;146,444;129,444;148,444" o:connectangles="0,0,0,0,0,0,0,0,0,0,0,0,0,0,0,0,0,0,0,0,0,0,0,0,0,0,0,0,0,0,0,0,0,0,0,0,0,0,0,0"/>
                </v:shape>
                <v:shape id="AutoShape 190" o:spid="_x0000_s1031" style="position:absolute;left:3102;top:443;width:57;height:134;visibility:visible;mso-wrap-style:square;v-text-anchor:top" coordsize="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om8YA&#10;AADbAAAADwAAAGRycy9kb3ducmV2LnhtbESP0WrCQBRE34X+w3IFX0LdmEqoqasUi1XQPtT2A26z&#10;1yQ0ezdk1yT+fbcg+DjMzBlmuR5MLTpqXWVZwWwagyDOra64UPD9tX18BuE8ssbaMim4koP16mG0&#10;xEzbnj+pO/lCBAi7DBWU3jeZlC4vyaCb2oY4eGfbGvRBtoXULfYBbmqZxHEqDVYcFkpsaFNS/nu6&#10;GAUX3Hx08+NT9L7A40+0S9K3wyxVajIeXl9AeBr8PXxr77WCRQL/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oom8YAAADbAAAADwAAAAAAAAAAAAAAAACYAgAAZHJz&#10;L2Rvd25yZXYueG1sUEsFBgAAAAAEAAQA9QAAAIsDAAAAAA==&#10;" path="m56,130r-55,l1,131r,2l2,133r9,l22,133r35,l57,131r-1,-1xm57,133r-26,l42,133r14,l57,133xm48,3l5,3r2,l9,4r4,1l15,8r1,11l16,113r-1,8l14,126r-1,3l10,129r-2,1l6,130r46,l48,130r-3,-1l40,129r-1,-4l38,120r,-7l38,19,38,7,40,4r4,l47,3r1,xm11,l2,,,,,3r1,l51,3r2,l53,,22,,11,xm51,l42,,32,,53,,51,xe" stroked="f">
                  <v:path arrowok="t" o:connecttype="custom" o:connectlocs="56,574;1,574;1,575;1,577;2,577;11,577;22,577;57,577;57,575;56,574;57,577;31,577;42,577;56,577;57,577;48,447;5,447;7,447;9,448;13,449;15,452;16,463;16,557;15,565;14,570;13,573;10,573;8,574;6,574;52,574;48,574;45,573;40,573;39,569;38,564;38,557;38,463;38,451;40,448;44,448;47,447;48,447;11,444;2,444;0,444;0,447;1,447;51,447;53,447;53,444;22,444;11,444;51,444;42,444;32,444;53,444;53,444;51,444" o:connectangles="0,0,0,0,0,0,0,0,0,0,0,0,0,0,0,0,0,0,0,0,0,0,0,0,0,0,0,0,0,0,0,0,0,0,0,0,0,0,0,0,0,0,0,0,0,0,0,0,0,0,0,0,0,0,0,0,0,0"/>
                </v:shape>
                <v:shape id="AutoShape 189" o:spid="_x0000_s1032" style="position:absolute;left:3185;top:441;width:74;height:139;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YK8EA&#10;AADbAAAADwAAAGRycy9kb3ducmV2LnhtbESP0YrCMBRE34X9h3AXfNNUi7p2jbIKi+Kbuh9waa5N&#10;sbkJTdTu3xtB8HGYmTPMYtXZRtyoDbVjBaNhBoK4dLrmSsHf6XfwBSJEZI2NY1LwTwFWy4/eAgvt&#10;7nyg2zFWIkE4FKjAxOgLKUNpyGIYOk+cvLNrLcYk20rqFu8Jbhs5zrKptFhzWjDoaWOovByvVoHN&#10;yefbyWa/ztzs0pUhN360Var/2f18g4jUxXf41d5pBfMcnl/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fGCvBAAAA2wAAAA8AAAAAAAAAAAAAAAAAmAIAAGRycy9kb3du&#10;cmV2LnhtbFBLBQYAAAAABAAEAPUAAACGAwAAAAA=&#10;" path="m4,100r-3,l1,102,,118r,14l,133r10,4l18,139r20,l48,137r11,-7l20,130,10,125,5,109,4,106r,-6xm55,l44,,27,3,14,10,6,20,3,34,5,44,9,54r8,11l29,76r8,6l52,93r3,8l55,119r-8,11l59,130r10,-7l73,111r,-11l72,89,67,78,58,67,44,56,25,41,21,35r,-19l29,9r41,l70,4r-1,l67,3,63,2,55,xm70,9l53,9r5,5l61,17r4,5l65,27r,4l66,32r3,l69,31r,-18l70,9xe" stroked="f">
                  <v:path arrowok="t" o:connecttype="custom" o:connectlocs="4,541;1,541;1,543;0,559;0,573;0,574;10,578;18,580;38,580;48,578;59,571;20,571;10,566;5,550;4,547;4,541;55,441;44,441;27,444;14,451;6,461;3,475;5,485;9,495;17,506;29,517;37,523;52,534;55,542;55,560;47,571;59,571;69,564;73,552;73,541;72,530;67,519;58,508;44,497;25,482;21,476;21,457;29,450;70,450;70,445;69,445;67,444;63,443;55,441;70,450;53,450;58,455;61,458;65,463;65,468;65,472;66,473;69,473;69,472;69,454;70,450" o:connectangles="0,0,0,0,0,0,0,0,0,0,0,0,0,0,0,0,0,0,0,0,0,0,0,0,0,0,0,0,0,0,0,0,0,0,0,0,0,0,0,0,0,0,0,0,0,0,0,0,0,0,0,0,0,0,0,0,0,0,0,0,0"/>
                </v:shape>
                <v:shape id="AutoShape 188" o:spid="_x0000_s1033" style="position:absolute;left:3275;top:441;width:120;height:136;visibility:visible;mso-wrap-style:square;v-text-anchor:top" coordsize="12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ZY8QA&#10;AADbAAAADwAAAGRycy9kb3ducmV2LnhtbESPQWvCQBSE70L/w/IK3nRTsaWmrlICiooXrYjeHtln&#10;Epp9G3bXmP57tyB4HGbmG2Y670wtWnK+sqzgbZiAIM6trrhQcPhZDD5B+ICssbZMCv7Iw3z20pti&#10;qu2Nd9TuQyEihH2KCsoQmlRKn5dk0A9tQxy9i3UGQ5SukNrhLcJNLUdJ8iENVhwXSmwoKyn/3V+N&#10;gm22PWb+4JbuXG2K9en9ItfjVqn+a/f9BSJQF57hR3ulFUzG8P8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GWPEAAAA2wAAAA8AAAAAAAAAAAAAAAAAmAIAAGRycy9k&#10;b3ducmV2LnhtbFBLBQYAAAAABAAEAPUAAACJAwAAAAA=&#10;" path="m91,133r-56,l35,134r,2l36,136r9,l56,136r35,l91,134r,-1xm91,136r-26,l76,136r14,l91,136xm72,13r-22,l50,115r-1,8l48,128r-1,4l44,132r-2,1l40,133r46,l82,133r-2,-1l74,132r-1,-4l72,115,72,13xm119,13r-47,l110,14r4,5l115,28r1,1l118,29r,-1l119,26r,-7l119,13xm7,l5,,4,1,3,5,,21r,5l,27r3,l3,26r,-1l4,23,5,21,6,19,9,15r4,-1l50,13r69,l119,3,25,3r-7,l13,3,9,2,7,xm119,2r-3,l112,3r7,l119,2xe" stroked="f">
                  <v:path arrowok="t" o:connecttype="custom" o:connectlocs="35,574;35,577;45,577;91,577;91,574;65,577;90,577;72,454;50,556;48,569;44,573;40,574;82,574;74,573;72,556;119,454;110,455;115,469;118,470;119,467;119,454;5,441;3,446;0,467;3,468;3,466;5,462;9,456;50,454;119,444;18,444;9,443;119,443;112,444;119,443" o:connectangles="0,0,0,0,0,0,0,0,0,0,0,0,0,0,0,0,0,0,0,0,0,0,0,0,0,0,0,0,0,0,0,0,0,0,0"/>
                </v:shape>
                <v:shape id="AutoShape 187" o:spid="_x0000_s1034" style="position:absolute;left:3410;top:443;width:140;height:134;visibility:visible;mso-wrap-style:square;v-text-anchor:top" coordsize="14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GcQA&#10;AADbAAAADwAAAGRycy9kb3ducmV2LnhtbESPS4vCQBCE7wv+h6EFb+tEQVmjo4gvPMiCD9Bjk2mT&#10;YKYnZkaN/vqdBcFjUVVfUaNJbQpxp8rllhV02hEI4sTqnFMFh/3y+weE88gaC8uk4EkOJuPG1whj&#10;bR+8pfvOpyJA2MWoIPO+jKV0SUYGXduWxME728qgD7JKpa7wEeCmkN0o6kuDOYeFDEuaZZRcdjej&#10;YGq285NcrAbny5H3v8fNS5rrXKlWs54OQXiq/Sf8bq+1gkEP/r+EH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whnEAAAA2wAAAA8AAAAAAAAAAAAAAAAAmAIAAGRycy9k&#10;b3ducmV2LnhtbFBLBQYAAAAABAAEAPUAAACJAwAAAAA=&#10;" path="m56,130r-53,l3,131r,2l4,133r9,l24,133r33,l57,131r-1,-1xm57,133r-27,l43,133r13,l57,133xm79,78r-40,l55,78r2,l58,79r,1l61,82r8,12l86,117r6,9l105,132r4,1l138,133r1,l139,131r-1,-1l136,130r-2,l129,129r-7,-1l112,117r-8,-9l95,98,79,78xm13,l1,,,,,3r1,l5,3r3,l10,4r6,1l17,8r1,11l18,112r-1,8l16,125r-1,4l12,129r-2,1l8,130r45,l49,130r-8,-1l40,125r-1,-5l39,112r,-34l79,78,74,71r1,-1l49,70,44,69,40,68r-1,l39,67r,-57l39,9r1,l42,8r3,l86,8,76,1,70,,24,,13,xm86,8l49,8r9,2l67,15r7,10l76,40r,15l71,63r-8,6l61,70r14,l85,61,92,51,96,41r1,-9l97,20,90,11,86,8xm64,l47,,34,,70,,64,xe" stroked="f">
                  <v:path arrowok="t" o:connecttype="custom" o:connectlocs="3,574;3,577;13,577;57,577;56,574;30,577;56,577;79,522;55,522;58,523;61,526;86,561;105,576;138,577;139,575;136,574;129,573;112,561;95,542;13,444;0,444;1,447;8,447;16,449;18,463;17,564;15,573;10,574;53,574;41,573;39,564;39,522;79,522;75,514;44,513;39,512;39,454;40,453;45,452;76,445;24,444;86,452;58,454;74,469;76,499;63,513;75,514;92,495;97,476;90,455;64,444;34,444;64,444" o:connectangles="0,0,0,0,0,0,0,0,0,0,0,0,0,0,0,0,0,0,0,0,0,0,0,0,0,0,0,0,0,0,0,0,0,0,0,0,0,0,0,0,0,0,0,0,0,0,0,0,0,0,0,0,0"/>
                </v:shape>
                <v:shape id="AutoShape 186" o:spid="_x0000_s1035" style="position:absolute;left:3521;top:443;width:137;height:134;visibility:visible;mso-wrap-style:square;v-text-anchor:top" coordsize="1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NmMYA&#10;AADbAAAADwAAAGRycy9kb3ducmV2LnhtbESPT2sCMRTE70K/Q3gFL6JZK9juapRWEDz04L+Dx+fm&#10;dbO4eVk3Ubf99KYgeBxm5jfMdN7aSlyp8aVjBcNBAoI4d7rkQsF+t+x/gPABWWPlmBT8kof57KUz&#10;xUy7G2/oug2FiBD2GSowIdSZlD43ZNEPXE0cvR/XWAxRNoXUDd4i3FbyLUnG0mLJccFgTQtD+Wl7&#10;sQp6X6PNeR0W6f5v9b07mPTd69NRqe5r+zkBEagNz/CjvdIK0jH8f4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8NmMYAAADbAAAADwAAAAAAAAAAAAAAAACYAgAAZHJz&#10;L2Rvd25yZXYueG1sUEsFBgAAAAAEAAQA9QAAAIsDAAAAAA==&#10;" path="m98,130r-55,l42,131r,2l44,133r9,l64,133r35,l99,131r-1,-1xm99,133r-26,l84,133r13,l99,133xm6,l1,,,,,3r1,l5,3,8,4r2,1l13,7r5,5l22,18r7,12l40,46r9,15l53,69r2,5l57,78r,34l56,125r-1,4l51,129r-1,1l48,130r46,l90,130r-3,-1l82,129r-2,-4l79,112r,-36l82,70r3,-5l73,65,58,39,48,22,43,13,42,10,41,8r,-3l42,4,43,3r3,l47,3,47,,20,,6,xm104,l96,,95,r,3l101,4r1,1l102,10r-1,3l99,17r-5,9l77,57r-4,8l85,65r3,-6l98,42,109,24r7,-10l120,9r2,-2l125,5r3,-1l131,3r4,l136,3r,-3l109,r-5,xm46,l36,,29,,47,,46,xm135,r-5,l118,r18,l135,xe" stroked="f">
                  <v:path arrowok="t" o:connecttype="custom" o:connectlocs="43,574;42,577;53,577;99,577;98,574;73,577;97,577;6,444;0,444;1,447;8,448;13,451;22,462;40,490;53,513;57,522;56,569;51,573;48,574;90,574;82,573;79,556;82,514;73,509;48,466;42,454;41,449;43,447;47,447;20,444;104,444;95,444;101,448;102,454;99,461;77,501;85,509;98,486;116,458;122,451;128,448;135,447;136,444;104,444;36,444;47,444;135,444;118,444;136,444" o:connectangles="0,0,0,0,0,0,0,0,0,0,0,0,0,0,0,0,0,0,0,0,0,0,0,0,0,0,0,0,0,0,0,0,0,0,0,0,0,0,0,0,0,0,0,0,0,0,0,0,0"/>
                </v:shape>
                <v:shape id="Picture 185" o:spid="_x0000_s1036" type="#_x0000_t75" style="position:absolute;left:3713;top:441;width:252;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6WvFAAAA2wAAAA8AAABkcnMvZG93bnJldi54bWxEj91qwkAUhO8F32E5Qm+kblp/qtFV0oIg&#10;iIK2D3DMHpNg9mzIbmN8e1cQvBxm5htmsWpNKRqqXWFZwccgAkGcWl1wpuDvd/0+BeE8ssbSMim4&#10;kYPVsttZYKztlQ/UHH0mAoRdjApy76tYSpfmZNANbEUcvLOtDfog60zqGq8Bbkr5GUUTabDgsJBj&#10;RT85pZfjv1EwPvSTptn5ZPi93WfpeDM6tVur1FuvTeYgPLX+FX62N1rB7AseX8I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COlrxQAAANsAAAAPAAAAAAAAAAAAAAAA&#10;AJ8CAABkcnMvZG93bnJldi54bWxQSwUGAAAAAAQABAD3AAAAkQMAAAAA&#10;">
                  <v:imagedata r:id="rId23" o:title=""/>
                </v:shape>
                <v:shape id="Picture 184" o:spid="_x0000_s1037" type="#_x0000_t75" style="position:absolute;left:2657;top:669;width:249;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UA2LAAAAA2wAAAA8AAABkcnMvZG93bnJldi54bWxET8uKwjAU3Q/4D+EK7jTVhTjVKD5QBGXQ&#10;qvtLc22rzU1ponbm681CmOXhvCezxpTiSbUrLCvo9yIQxKnVBWcKzqd1dwTCeWSNpWVS8EsOZtPW&#10;1wRjbV98pGfiMxFC2MWoIPe+iqV0aU4GXc9WxIG72tqgD7DOpK7xFcJNKQdRNJQGCw4NOVa0zCm9&#10;Jw+jYJUcrP/Z/G2axeW0H+1u9+FFR0p12s18DMJT4//FH/dWK/gOY8OX8APk9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QDYsAAAADbAAAADwAAAAAAAAAAAAAAAACfAgAA&#10;ZHJzL2Rvd25yZXYueG1sUEsFBgAAAAAEAAQA9wAAAIwDAAAAAA==&#10;">
                  <v:imagedata r:id="rId24" o:title=""/>
                </v:shape>
                <v:shape id="Picture 183" o:spid="_x0000_s1038" type="#_x0000_t75" style="position:absolute;left:2940;top:663;width:102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fTCAAAA2wAAAA8AAABkcnMvZG93bnJldi54bWxEj92KwjAUhO8XfIdwBO/W1EXEVqOIfwje&#10;uLoPcGiObbE5KUnWtm9vFha8HGbmG2a57kwtnuR8ZVnBZJyAIM6trrhQ8HM7fM5B+ICssbZMCnry&#10;sF4NPpaYadvyNz2voRARwj5DBWUITSalz0sy6Me2IY7e3TqDIUpXSO2wjXBTy68kmUmDFceFEhva&#10;lpQ/rr9GwXna7tNZf7jNL7S7u/p07o9Hp9Ro2G0WIAJ14R3+b5+0gjSFvy/x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4vn0wgAAANsAAAAPAAAAAAAAAAAAAAAAAJ8C&#10;AABkcnMvZG93bnJldi54bWxQSwUGAAAAAAQABAD3AAAAjgMAAAAA&#10;">
                  <v:imagedata r:id="rId25" o:title=""/>
                </v:shape>
                <v:shape id="Picture 182" o:spid="_x0000_s1039" type="#_x0000_t75" style="position:absolute;left:2656;top:1112;width:131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Z5fGAAAA3AAAAA8AAABkcnMvZG93bnJldi54bWxEj0FLw0AQhe+C/2EZoRexmxYtErstJSh4&#10;tK0i3obsJBvMzqbZbTf+e+cgeJvhvXnvm/V28r260Bi7wAYW8wIUcR1sx62B9+PL3SOomJAt9oHJ&#10;wA9F2G6ur9ZY2pB5T5dDapWEcCzRgEtpKLWOtSOPcR4GYtGaMHpMso6ttiNmCfe9XhbFSnvsWBoc&#10;DlQ5qr8PZ2/gnB+O+13z8bk6VdWz+8pvzf1tNmZ2M+2eQCWa0r/57/rVCn4h+PKMT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Znl8YAAADcAAAADwAAAAAAAAAAAAAA&#10;AACfAgAAZHJzL2Rvd25yZXYueG1sUEsFBgAAAAAEAAQA9wAAAJIDAAAAAA==&#10;">
                  <v:imagedata r:id="rId26" o:title=""/>
                </v:shape>
                <v:shape id="AutoShape 181" o:spid="_x0000_s1040" style="position:absolute;left:1822;top:294;width:653;height:657;visibility:visible;mso-wrap-style:square;v-text-anchor:top" coordsize="65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h5sEA&#10;AADcAAAADwAAAGRycy9kb3ducmV2LnhtbERPTWsCMRC9F/wPYYTealYpVVajSKEi7UXXQq/DZtwE&#10;N5MlSd313zcFwds83uesNoNrxZVCtJ4VTCcFCOLaa8uNgu/Tx8sCREzIGlvPpOBGETbr0dMKS+17&#10;PtK1So3IIRxLVGBS6kopY23IYZz4jjhzZx8cpgxDI3XAPoe7Vs6K4k06tJwbDHb0bqi+VL9OgT28&#10;zvcnW/efcrY7fIXqZ2durNTzeNguQSQa0kN8d+91nl9M4f+Zf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YebBAAAA3AAAAA8AAAAAAAAAAAAAAAAAmAIAAGRycy9kb3du&#10;cmV2LnhtbFBLBQYAAAAABAAEAPUAAACGAwAAAAA=&#10;" path="m408,515r-28,5l353,535r-20,22l326,586r5,28l346,636r26,15l409,656r67,-8l542,623r36,-26l458,597r12,-6l470,590r,-28l465,540,453,526r-19,-8l408,515xm614,l375,,205,166,109,288,53,425,,637r56,-1l105,548r56,-68l206,442r-78,l264,257,424,118,558,31,614,xm470,590r,1l458,597r12,-5l470,590xm617,373r-225,l458,383r43,27l526,446r7,40l522,537r-26,34l470,590r,2l458,597r120,l598,583r40,-52l652,468,637,399,617,373xm459,293l320,312,216,364r-65,53l128,442r78,l220,430r60,-33l338,378r54,-5l617,373,595,344,534,308,459,293xe" fillcolor="#f7941e" stroked="f">
                  <v:path arrowok="t" o:connecttype="custom" o:connectlocs="380,814;333,851;331,908;372,945;476,942;578,891;470,885;470,856;453,820;408,809;375,294;109,582;0,931;105,842;206,736;264,551;558,325;470,884;458,891;470,884;392,667;501,704;533,780;496,865;470,886;578,891;638,825;637,693;459,587;216,658;128,736;220,724;338,672;617,667;534,602" o:connectangles="0,0,0,0,0,0,0,0,0,0,0,0,0,0,0,0,0,0,0,0,0,0,0,0,0,0,0,0,0,0,0,0,0,0,0"/>
                </v:shape>
                <w10:wrap type="topAndBottom" anchorx="page"/>
              </v:group>
            </w:pict>
          </mc:Fallback>
        </mc:AlternateContent>
      </w:r>
    </w:p>
    <w:p w:rsidR="002829CD" w:rsidRDefault="002829CD">
      <w:pPr>
        <w:pStyle w:val="BodyText"/>
        <w:rPr>
          <w:sz w:val="28"/>
        </w:rPr>
      </w:pPr>
      <w:bookmarkStart w:id="0" w:name="_GoBack"/>
      <w:bookmarkEnd w:id="0"/>
    </w:p>
    <w:p w:rsidR="002829CD" w:rsidRDefault="002829CD">
      <w:pPr>
        <w:pStyle w:val="BodyText"/>
        <w:spacing w:before="4"/>
        <w:rPr>
          <w:sz w:val="39"/>
        </w:rPr>
      </w:pPr>
    </w:p>
    <w:p w:rsidR="002829CD" w:rsidRDefault="003603DD">
      <w:pPr>
        <w:spacing w:line="220" w:lineRule="auto"/>
        <w:ind w:left="1981" w:right="596"/>
        <w:rPr>
          <w:sz w:val="16"/>
        </w:rPr>
      </w:pPr>
      <w:r>
        <w:rPr>
          <w:noProof/>
          <w:lang w:val="en-NZ" w:eastAsia="en-NZ"/>
        </w:rPr>
        <mc:AlternateContent>
          <mc:Choice Requires="wpg">
            <w:drawing>
              <wp:anchor distT="0" distB="0" distL="114300" distR="114300" simplePos="0" relativeHeight="251650048" behindDoc="0" locked="0" layoutInCell="1" allowOverlap="1">
                <wp:simplePos x="0" y="0"/>
                <wp:positionH relativeFrom="page">
                  <wp:posOffset>1073785</wp:posOffset>
                </wp:positionH>
                <wp:positionV relativeFrom="paragraph">
                  <wp:posOffset>76200</wp:posOffset>
                </wp:positionV>
                <wp:extent cx="984250" cy="344805"/>
                <wp:effectExtent l="6985" t="8890" r="0" b="8255"/>
                <wp:wrapNone/>
                <wp:docPr id="8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344805"/>
                          <a:chOff x="1691" y="120"/>
                          <a:chExt cx="1550" cy="543"/>
                        </a:xfrm>
                      </wpg:grpSpPr>
                      <wps:wsp>
                        <wps:cNvPr id="81" name="Freeform 179"/>
                        <wps:cNvSpPr>
                          <a:spLocks/>
                        </wps:cNvSpPr>
                        <wps:spPr bwMode="auto">
                          <a:xfrm>
                            <a:off x="1694" y="126"/>
                            <a:ext cx="1540" cy="526"/>
                          </a:xfrm>
                          <a:custGeom>
                            <a:avLst/>
                            <a:gdLst>
                              <a:gd name="T0" fmla="+- 0 1731 1694"/>
                              <a:gd name="T1" fmla="*/ T0 w 1540"/>
                              <a:gd name="T2" fmla="+- 0 127 127"/>
                              <a:gd name="T3" fmla="*/ 127 h 526"/>
                              <a:gd name="T4" fmla="+- 0 1711 1694"/>
                              <a:gd name="T5" fmla="*/ T4 w 1540"/>
                              <a:gd name="T6" fmla="+- 0 130 127"/>
                              <a:gd name="T7" fmla="*/ 130 h 526"/>
                              <a:gd name="T8" fmla="+- 0 1700 1694"/>
                              <a:gd name="T9" fmla="*/ T8 w 1540"/>
                              <a:gd name="T10" fmla="+- 0 140 127"/>
                              <a:gd name="T11" fmla="*/ 140 h 526"/>
                              <a:gd name="T12" fmla="+- 0 1695 1694"/>
                              <a:gd name="T13" fmla="*/ T12 w 1540"/>
                              <a:gd name="T14" fmla="+- 0 153 127"/>
                              <a:gd name="T15" fmla="*/ 153 h 526"/>
                              <a:gd name="T16" fmla="+- 0 1694 1694"/>
                              <a:gd name="T17" fmla="*/ T16 w 1540"/>
                              <a:gd name="T18" fmla="+- 0 169 127"/>
                              <a:gd name="T19" fmla="*/ 169 h 526"/>
                              <a:gd name="T20" fmla="+- 0 1694 1694"/>
                              <a:gd name="T21" fmla="*/ T20 w 1540"/>
                              <a:gd name="T22" fmla="+- 0 652 127"/>
                              <a:gd name="T23" fmla="*/ 652 h 526"/>
                              <a:gd name="T24" fmla="+- 0 3232 1694"/>
                              <a:gd name="T25" fmla="*/ T24 w 1540"/>
                              <a:gd name="T26" fmla="+- 0 652 127"/>
                              <a:gd name="T27" fmla="*/ 652 h 526"/>
                              <a:gd name="T28" fmla="+- 0 3234 1694"/>
                              <a:gd name="T29" fmla="*/ T28 w 1540"/>
                              <a:gd name="T30" fmla="+- 0 170 127"/>
                              <a:gd name="T31" fmla="*/ 170 h 526"/>
                              <a:gd name="T32" fmla="+- 0 1731 1694"/>
                              <a:gd name="T33" fmla="*/ T32 w 1540"/>
                              <a:gd name="T34" fmla="+- 0 127 127"/>
                              <a:gd name="T35" fmla="*/ 12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 h="526">
                                <a:moveTo>
                                  <a:pt x="37" y="0"/>
                                </a:moveTo>
                                <a:lnTo>
                                  <a:pt x="17" y="3"/>
                                </a:lnTo>
                                <a:lnTo>
                                  <a:pt x="6" y="13"/>
                                </a:lnTo>
                                <a:lnTo>
                                  <a:pt x="1" y="26"/>
                                </a:lnTo>
                                <a:lnTo>
                                  <a:pt x="0" y="42"/>
                                </a:lnTo>
                                <a:lnTo>
                                  <a:pt x="0" y="525"/>
                                </a:lnTo>
                                <a:lnTo>
                                  <a:pt x="1538" y="525"/>
                                </a:lnTo>
                                <a:lnTo>
                                  <a:pt x="1540" y="43"/>
                                </a:lnTo>
                                <a:lnTo>
                                  <a:pt x="3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178"/>
                        <wps:cNvSpPr>
                          <a:spLocks/>
                        </wps:cNvSpPr>
                        <wps:spPr bwMode="auto">
                          <a:xfrm>
                            <a:off x="1690" y="120"/>
                            <a:ext cx="1550" cy="543"/>
                          </a:xfrm>
                          <a:custGeom>
                            <a:avLst/>
                            <a:gdLst>
                              <a:gd name="T0" fmla="+- 0 3211 1691"/>
                              <a:gd name="T1" fmla="*/ T0 w 1550"/>
                              <a:gd name="T2" fmla="+- 0 120 120"/>
                              <a:gd name="T3" fmla="*/ 120 h 543"/>
                              <a:gd name="T4" fmla="+- 0 1720 1691"/>
                              <a:gd name="T5" fmla="*/ T4 w 1550"/>
                              <a:gd name="T6" fmla="+- 0 120 120"/>
                              <a:gd name="T7" fmla="*/ 120 h 543"/>
                              <a:gd name="T8" fmla="+- 0 1709 1691"/>
                              <a:gd name="T9" fmla="*/ T8 w 1550"/>
                              <a:gd name="T10" fmla="+- 0 123 120"/>
                              <a:gd name="T11" fmla="*/ 123 h 543"/>
                              <a:gd name="T12" fmla="+- 0 1699 1691"/>
                              <a:gd name="T13" fmla="*/ T12 w 1550"/>
                              <a:gd name="T14" fmla="+- 0 129 120"/>
                              <a:gd name="T15" fmla="*/ 129 h 543"/>
                              <a:gd name="T16" fmla="+- 0 1693 1691"/>
                              <a:gd name="T17" fmla="*/ T16 w 1550"/>
                              <a:gd name="T18" fmla="+- 0 138 120"/>
                              <a:gd name="T19" fmla="*/ 138 h 543"/>
                              <a:gd name="T20" fmla="+- 0 1691 1691"/>
                              <a:gd name="T21" fmla="*/ T20 w 1550"/>
                              <a:gd name="T22" fmla="+- 0 149 120"/>
                              <a:gd name="T23" fmla="*/ 149 h 543"/>
                              <a:gd name="T24" fmla="+- 0 1691 1691"/>
                              <a:gd name="T25" fmla="*/ T24 w 1550"/>
                              <a:gd name="T26" fmla="+- 0 660 120"/>
                              <a:gd name="T27" fmla="*/ 660 h 543"/>
                              <a:gd name="T28" fmla="+- 0 1694 1691"/>
                              <a:gd name="T29" fmla="*/ T28 w 1550"/>
                              <a:gd name="T30" fmla="+- 0 663 120"/>
                              <a:gd name="T31" fmla="*/ 663 h 543"/>
                              <a:gd name="T32" fmla="+- 0 3237 1691"/>
                              <a:gd name="T33" fmla="*/ T32 w 1550"/>
                              <a:gd name="T34" fmla="+- 0 663 120"/>
                              <a:gd name="T35" fmla="*/ 663 h 543"/>
                              <a:gd name="T36" fmla="+- 0 3240 1691"/>
                              <a:gd name="T37" fmla="*/ T36 w 1550"/>
                              <a:gd name="T38" fmla="+- 0 660 120"/>
                              <a:gd name="T39" fmla="*/ 660 h 543"/>
                              <a:gd name="T40" fmla="+- 0 3240 1691"/>
                              <a:gd name="T41" fmla="*/ T40 w 1550"/>
                              <a:gd name="T42" fmla="+- 0 620 120"/>
                              <a:gd name="T43" fmla="*/ 620 h 543"/>
                              <a:gd name="T44" fmla="+- 0 1957 1691"/>
                              <a:gd name="T45" fmla="*/ T44 w 1550"/>
                              <a:gd name="T46" fmla="+- 0 620 120"/>
                              <a:gd name="T47" fmla="*/ 620 h 543"/>
                              <a:gd name="T48" fmla="+- 0 1895 1691"/>
                              <a:gd name="T49" fmla="*/ T48 w 1550"/>
                              <a:gd name="T50" fmla="+- 0 612 120"/>
                              <a:gd name="T51" fmla="*/ 612 h 543"/>
                              <a:gd name="T52" fmla="+- 0 1839 1691"/>
                              <a:gd name="T53" fmla="*/ T52 w 1550"/>
                              <a:gd name="T54" fmla="+- 0 587 120"/>
                              <a:gd name="T55" fmla="*/ 587 h 543"/>
                              <a:gd name="T56" fmla="+- 0 1792 1691"/>
                              <a:gd name="T57" fmla="*/ T56 w 1550"/>
                              <a:gd name="T58" fmla="+- 0 550 120"/>
                              <a:gd name="T59" fmla="*/ 550 h 543"/>
                              <a:gd name="T60" fmla="+- 0 1756 1691"/>
                              <a:gd name="T61" fmla="*/ T60 w 1550"/>
                              <a:gd name="T62" fmla="+- 0 502 120"/>
                              <a:gd name="T63" fmla="*/ 502 h 543"/>
                              <a:gd name="T64" fmla="+- 0 1704 1691"/>
                              <a:gd name="T65" fmla="*/ T64 w 1550"/>
                              <a:gd name="T66" fmla="+- 0 502 120"/>
                              <a:gd name="T67" fmla="*/ 502 h 543"/>
                              <a:gd name="T68" fmla="+- 0 1704 1691"/>
                              <a:gd name="T69" fmla="*/ T68 w 1550"/>
                              <a:gd name="T70" fmla="+- 0 141 120"/>
                              <a:gd name="T71" fmla="*/ 141 h 543"/>
                              <a:gd name="T72" fmla="+- 0 1711 1691"/>
                              <a:gd name="T73" fmla="*/ T72 w 1550"/>
                              <a:gd name="T74" fmla="+- 0 133 120"/>
                              <a:gd name="T75" fmla="*/ 133 h 543"/>
                              <a:gd name="T76" fmla="+- 0 3235 1691"/>
                              <a:gd name="T77" fmla="*/ T76 w 1550"/>
                              <a:gd name="T78" fmla="+- 0 133 120"/>
                              <a:gd name="T79" fmla="*/ 133 h 543"/>
                              <a:gd name="T80" fmla="+- 0 3232 1691"/>
                              <a:gd name="T81" fmla="*/ T80 w 1550"/>
                              <a:gd name="T82" fmla="+- 0 129 120"/>
                              <a:gd name="T83" fmla="*/ 129 h 543"/>
                              <a:gd name="T84" fmla="+- 0 3223 1691"/>
                              <a:gd name="T85" fmla="*/ T84 w 1550"/>
                              <a:gd name="T86" fmla="+- 0 123 120"/>
                              <a:gd name="T87" fmla="*/ 123 h 543"/>
                              <a:gd name="T88" fmla="+- 0 3211 1691"/>
                              <a:gd name="T89" fmla="*/ T88 w 1550"/>
                              <a:gd name="T90" fmla="+- 0 120 120"/>
                              <a:gd name="T91" fmla="*/ 120 h 543"/>
                              <a:gd name="T92" fmla="+- 0 3235 1691"/>
                              <a:gd name="T93" fmla="*/ T92 w 1550"/>
                              <a:gd name="T94" fmla="+- 0 133 120"/>
                              <a:gd name="T95" fmla="*/ 133 h 543"/>
                              <a:gd name="T96" fmla="+- 0 3220 1691"/>
                              <a:gd name="T97" fmla="*/ T96 w 1550"/>
                              <a:gd name="T98" fmla="+- 0 133 120"/>
                              <a:gd name="T99" fmla="*/ 133 h 543"/>
                              <a:gd name="T100" fmla="+- 0 3227 1691"/>
                              <a:gd name="T101" fmla="*/ T100 w 1550"/>
                              <a:gd name="T102" fmla="+- 0 141 120"/>
                              <a:gd name="T103" fmla="*/ 141 h 543"/>
                              <a:gd name="T104" fmla="+- 0 3227 1691"/>
                              <a:gd name="T105" fmla="*/ T104 w 1550"/>
                              <a:gd name="T106" fmla="+- 0 502 120"/>
                              <a:gd name="T107" fmla="*/ 502 h 543"/>
                              <a:gd name="T108" fmla="+- 0 2158 1691"/>
                              <a:gd name="T109" fmla="*/ T108 w 1550"/>
                              <a:gd name="T110" fmla="+- 0 502 120"/>
                              <a:gd name="T111" fmla="*/ 502 h 543"/>
                              <a:gd name="T112" fmla="+- 0 2122 1691"/>
                              <a:gd name="T113" fmla="*/ T112 w 1550"/>
                              <a:gd name="T114" fmla="+- 0 550 120"/>
                              <a:gd name="T115" fmla="*/ 550 h 543"/>
                              <a:gd name="T116" fmla="+- 0 2075 1691"/>
                              <a:gd name="T117" fmla="*/ T116 w 1550"/>
                              <a:gd name="T118" fmla="+- 0 587 120"/>
                              <a:gd name="T119" fmla="*/ 587 h 543"/>
                              <a:gd name="T120" fmla="+- 0 2019 1691"/>
                              <a:gd name="T121" fmla="*/ T120 w 1550"/>
                              <a:gd name="T122" fmla="+- 0 612 120"/>
                              <a:gd name="T123" fmla="*/ 612 h 543"/>
                              <a:gd name="T124" fmla="+- 0 1957 1691"/>
                              <a:gd name="T125" fmla="*/ T124 w 1550"/>
                              <a:gd name="T126" fmla="+- 0 620 120"/>
                              <a:gd name="T127" fmla="*/ 620 h 543"/>
                              <a:gd name="T128" fmla="+- 0 3240 1691"/>
                              <a:gd name="T129" fmla="*/ T128 w 1550"/>
                              <a:gd name="T130" fmla="+- 0 620 120"/>
                              <a:gd name="T131" fmla="*/ 620 h 543"/>
                              <a:gd name="T132" fmla="+- 0 3240 1691"/>
                              <a:gd name="T133" fmla="*/ T132 w 1550"/>
                              <a:gd name="T134" fmla="+- 0 149 120"/>
                              <a:gd name="T135" fmla="*/ 149 h 543"/>
                              <a:gd name="T136" fmla="+- 0 3238 1691"/>
                              <a:gd name="T137" fmla="*/ T136 w 1550"/>
                              <a:gd name="T138" fmla="+- 0 138 120"/>
                              <a:gd name="T139" fmla="*/ 138 h 543"/>
                              <a:gd name="T140" fmla="+- 0 3235 1691"/>
                              <a:gd name="T141" fmla="*/ T140 w 1550"/>
                              <a:gd name="T142" fmla="+- 0 133 120"/>
                              <a:gd name="T143" fmla="*/ 13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50" h="543">
                                <a:moveTo>
                                  <a:pt x="1520" y="0"/>
                                </a:moveTo>
                                <a:lnTo>
                                  <a:pt x="29" y="0"/>
                                </a:lnTo>
                                <a:lnTo>
                                  <a:pt x="18" y="3"/>
                                </a:lnTo>
                                <a:lnTo>
                                  <a:pt x="8" y="9"/>
                                </a:lnTo>
                                <a:lnTo>
                                  <a:pt x="2" y="18"/>
                                </a:lnTo>
                                <a:lnTo>
                                  <a:pt x="0" y="29"/>
                                </a:lnTo>
                                <a:lnTo>
                                  <a:pt x="0" y="540"/>
                                </a:lnTo>
                                <a:lnTo>
                                  <a:pt x="3" y="543"/>
                                </a:lnTo>
                                <a:lnTo>
                                  <a:pt x="1546" y="543"/>
                                </a:lnTo>
                                <a:lnTo>
                                  <a:pt x="1549" y="540"/>
                                </a:lnTo>
                                <a:lnTo>
                                  <a:pt x="1549" y="500"/>
                                </a:lnTo>
                                <a:lnTo>
                                  <a:pt x="266" y="500"/>
                                </a:lnTo>
                                <a:lnTo>
                                  <a:pt x="204" y="492"/>
                                </a:lnTo>
                                <a:lnTo>
                                  <a:pt x="148" y="467"/>
                                </a:lnTo>
                                <a:lnTo>
                                  <a:pt x="101" y="430"/>
                                </a:lnTo>
                                <a:lnTo>
                                  <a:pt x="65" y="382"/>
                                </a:lnTo>
                                <a:lnTo>
                                  <a:pt x="13" y="382"/>
                                </a:lnTo>
                                <a:lnTo>
                                  <a:pt x="13" y="21"/>
                                </a:lnTo>
                                <a:lnTo>
                                  <a:pt x="20" y="13"/>
                                </a:lnTo>
                                <a:lnTo>
                                  <a:pt x="1544" y="13"/>
                                </a:lnTo>
                                <a:lnTo>
                                  <a:pt x="1541" y="9"/>
                                </a:lnTo>
                                <a:lnTo>
                                  <a:pt x="1532" y="3"/>
                                </a:lnTo>
                                <a:lnTo>
                                  <a:pt x="1520" y="0"/>
                                </a:lnTo>
                                <a:close/>
                                <a:moveTo>
                                  <a:pt x="1544" y="13"/>
                                </a:moveTo>
                                <a:lnTo>
                                  <a:pt x="1529" y="13"/>
                                </a:lnTo>
                                <a:lnTo>
                                  <a:pt x="1536" y="21"/>
                                </a:lnTo>
                                <a:lnTo>
                                  <a:pt x="1536" y="382"/>
                                </a:lnTo>
                                <a:lnTo>
                                  <a:pt x="467" y="382"/>
                                </a:lnTo>
                                <a:lnTo>
                                  <a:pt x="431" y="430"/>
                                </a:lnTo>
                                <a:lnTo>
                                  <a:pt x="384" y="467"/>
                                </a:lnTo>
                                <a:lnTo>
                                  <a:pt x="328" y="492"/>
                                </a:lnTo>
                                <a:lnTo>
                                  <a:pt x="266" y="500"/>
                                </a:lnTo>
                                <a:lnTo>
                                  <a:pt x="1549" y="500"/>
                                </a:lnTo>
                                <a:lnTo>
                                  <a:pt x="1549" y="29"/>
                                </a:lnTo>
                                <a:lnTo>
                                  <a:pt x="1547" y="18"/>
                                </a:lnTo>
                                <a:lnTo>
                                  <a:pt x="154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77"/>
                        <wps:cNvSpPr>
                          <a:spLocks/>
                        </wps:cNvSpPr>
                        <wps:spPr bwMode="auto">
                          <a:xfrm>
                            <a:off x="2603" y="543"/>
                            <a:ext cx="158" cy="86"/>
                          </a:xfrm>
                          <a:custGeom>
                            <a:avLst/>
                            <a:gdLst>
                              <a:gd name="T0" fmla="+- 0 2675 2604"/>
                              <a:gd name="T1" fmla="*/ T0 w 158"/>
                              <a:gd name="T2" fmla="+- 0 598 543"/>
                              <a:gd name="T3" fmla="*/ 598 h 86"/>
                              <a:gd name="T4" fmla="+- 0 2672 2604"/>
                              <a:gd name="T5" fmla="*/ T4 w 158"/>
                              <a:gd name="T6" fmla="+- 0 591 543"/>
                              <a:gd name="T7" fmla="*/ 591 h 86"/>
                              <a:gd name="T8" fmla="+- 0 2665 2604"/>
                              <a:gd name="T9" fmla="*/ T8 w 158"/>
                              <a:gd name="T10" fmla="+- 0 584 543"/>
                              <a:gd name="T11" fmla="*/ 584 h 86"/>
                              <a:gd name="T12" fmla="+- 0 2663 2604"/>
                              <a:gd name="T13" fmla="*/ T12 w 158"/>
                              <a:gd name="T14" fmla="+- 0 580 543"/>
                              <a:gd name="T15" fmla="*/ 580 h 86"/>
                              <a:gd name="T16" fmla="+- 0 2667 2604"/>
                              <a:gd name="T17" fmla="*/ T16 w 158"/>
                              <a:gd name="T18" fmla="+- 0 578 543"/>
                              <a:gd name="T19" fmla="*/ 578 h 86"/>
                              <a:gd name="T20" fmla="+- 0 2671 2604"/>
                              <a:gd name="T21" fmla="*/ T20 w 158"/>
                              <a:gd name="T22" fmla="+- 0 569 543"/>
                              <a:gd name="T23" fmla="*/ 569 h 86"/>
                              <a:gd name="T24" fmla="+- 0 2671 2604"/>
                              <a:gd name="T25" fmla="*/ T24 w 158"/>
                              <a:gd name="T26" fmla="+- 0 558 543"/>
                              <a:gd name="T27" fmla="*/ 558 h 86"/>
                              <a:gd name="T28" fmla="+- 0 2668 2604"/>
                              <a:gd name="T29" fmla="*/ T28 w 158"/>
                              <a:gd name="T30" fmla="+- 0 552 543"/>
                              <a:gd name="T31" fmla="*/ 552 h 86"/>
                              <a:gd name="T32" fmla="+- 0 2661 2604"/>
                              <a:gd name="T33" fmla="*/ T32 w 158"/>
                              <a:gd name="T34" fmla="+- 0 546 543"/>
                              <a:gd name="T35" fmla="*/ 546 h 86"/>
                              <a:gd name="T36" fmla="+- 0 2657 2604"/>
                              <a:gd name="T37" fmla="*/ T36 w 158"/>
                              <a:gd name="T38" fmla="+- 0 545 543"/>
                              <a:gd name="T39" fmla="*/ 545 h 86"/>
                              <a:gd name="T40" fmla="+- 0 2657 2604"/>
                              <a:gd name="T41" fmla="*/ T40 w 158"/>
                              <a:gd name="T42" fmla="+- 0 605 543"/>
                              <a:gd name="T43" fmla="*/ 605 h 86"/>
                              <a:gd name="T44" fmla="+- 0 2655 2604"/>
                              <a:gd name="T45" fmla="*/ T44 w 158"/>
                              <a:gd name="T46" fmla="+- 0 610 543"/>
                              <a:gd name="T47" fmla="*/ 610 h 86"/>
                              <a:gd name="T48" fmla="+- 0 2651 2604"/>
                              <a:gd name="T49" fmla="*/ T48 w 158"/>
                              <a:gd name="T50" fmla="+- 0 613 543"/>
                              <a:gd name="T51" fmla="*/ 613 h 86"/>
                              <a:gd name="T52" fmla="+- 0 2646 2604"/>
                              <a:gd name="T53" fmla="*/ T52 w 158"/>
                              <a:gd name="T54" fmla="+- 0 614 543"/>
                              <a:gd name="T55" fmla="*/ 614 h 86"/>
                              <a:gd name="T56" fmla="+- 0 2622 2604"/>
                              <a:gd name="T57" fmla="*/ T56 w 158"/>
                              <a:gd name="T58" fmla="+- 0 614 543"/>
                              <a:gd name="T59" fmla="*/ 614 h 86"/>
                              <a:gd name="T60" fmla="+- 0 2647 2604"/>
                              <a:gd name="T61" fmla="*/ T60 w 158"/>
                              <a:gd name="T62" fmla="+- 0 591 543"/>
                              <a:gd name="T63" fmla="*/ 591 h 86"/>
                              <a:gd name="T64" fmla="+- 0 2655 2604"/>
                              <a:gd name="T65" fmla="*/ T64 w 158"/>
                              <a:gd name="T66" fmla="+- 0 595 543"/>
                              <a:gd name="T67" fmla="*/ 595 h 86"/>
                              <a:gd name="T68" fmla="+- 0 2657 2604"/>
                              <a:gd name="T69" fmla="*/ T68 w 158"/>
                              <a:gd name="T70" fmla="+- 0 545 543"/>
                              <a:gd name="T71" fmla="*/ 545 h 86"/>
                              <a:gd name="T72" fmla="+- 0 2653 2604"/>
                              <a:gd name="T73" fmla="*/ T72 w 158"/>
                              <a:gd name="T74" fmla="+- 0 566 543"/>
                              <a:gd name="T75" fmla="*/ 566 h 86"/>
                              <a:gd name="T76" fmla="+- 0 2652 2604"/>
                              <a:gd name="T77" fmla="*/ T76 w 158"/>
                              <a:gd name="T78" fmla="+- 0 574 543"/>
                              <a:gd name="T79" fmla="*/ 574 h 86"/>
                              <a:gd name="T80" fmla="+- 0 2645 2604"/>
                              <a:gd name="T81" fmla="*/ T80 w 158"/>
                              <a:gd name="T82" fmla="+- 0 578 543"/>
                              <a:gd name="T83" fmla="*/ 578 h 86"/>
                              <a:gd name="T84" fmla="+- 0 2622 2604"/>
                              <a:gd name="T85" fmla="*/ T84 w 158"/>
                              <a:gd name="T86" fmla="+- 0 558 543"/>
                              <a:gd name="T87" fmla="*/ 558 h 86"/>
                              <a:gd name="T88" fmla="+- 0 2643 2604"/>
                              <a:gd name="T89" fmla="*/ T88 w 158"/>
                              <a:gd name="T90" fmla="+- 0 558 543"/>
                              <a:gd name="T91" fmla="*/ 558 h 86"/>
                              <a:gd name="T92" fmla="+- 0 2648 2604"/>
                              <a:gd name="T93" fmla="*/ T92 w 158"/>
                              <a:gd name="T94" fmla="+- 0 559 543"/>
                              <a:gd name="T95" fmla="*/ 559 h 86"/>
                              <a:gd name="T96" fmla="+- 0 2651 2604"/>
                              <a:gd name="T97" fmla="*/ T96 w 158"/>
                              <a:gd name="T98" fmla="+- 0 562 543"/>
                              <a:gd name="T99" fmla="*/ 562 h 86"/>
                              <a:gd name="T100" fmla="+- 0 2653 2604"/>
                              <a:gd name="T101" fmla="*/ T100 w 158"/>
                              <a:gd name="T102" fmla="+- 0 566 543"/>
                              <a:gd name="T103" fmla="*/ 566 h 86"/>
                              <a:gd name="T104" fmla="+- 0 2652 2604"/>
                              <a:gd name="T105" fmla="*/ T104 w 158"/>
                              <a:gd name="T106" fmla="+- 0 544 543"/>
                              <a:gd name="T107" fmla="*/ 544 h 86"/>
                              <a:gd name="T108" fmla="+- 0 2604 2604"/>
                              <a:gd name="T109" fmla="*/ T108 w 158"/>
                              <a:gd name="T110" fmla="+- 0 543 543"/>
                              <a:gd name="T111" fmla="*/ 543 h 86"/>
                              <a:gd name="T112" fmla="+- 0 2649 2604"/>
                              <a:gd name="T113" fmla="*/ T112 w 158"/>
                              <a:gd name="T114" fmla="+- 0 629 543"/>
                              <a:gd name="T115" fmla="*/ 629 h 86"/>
                              <a:gd name="T116" fmla="+- 0 2660 2604"/>
                              <a:gd name="T117" fmla="*/ T116 w 158"/>
                              <a:gd name="T118" fmla="+- 0 626 543"/>
                              <a:gd name="T119" fmla="*/ 626 h 86"/>
                              <a:gd name="T120" fmla="+- 0 2669 2604"/>
                              <a:gd name="T121" fmla="*/ T120 w 158"/>
                              <a:gd name="T122" fmla="+- 0 621 543"/>
                              <a:gd name="T123" fmla="*/ 621 h 86"/>
                              <a:gd name="T124" fmla="+- 0 2673 2604"/>
                              <a:gd name="T125" fmla="*/ T124 w 158"/>
                              <a:gd name="T126" fmla="+- 0 614 543"/>
                              <a:gd name="T127" fmla="*/ 614 h 86"/>
                              <a:gd name="T128" fmla="+- 0 2675 2604"/>
                              <a:gd name="T129" fmla="*/ T128 w 158"/>
                              <a:gd name="T130" fmla="+- 0 608 543"/>
                              <a:gd name="T131" fmla="*/ 608 h 86"/>
                              <a:gd name="T132" fmla="+- 0 2740 2604"/>
                              <a:gd name="T133" fmla="*/ T132 w 158"/>
                              <a:gd name="T134" fmla="+- 0 543 543"/>
                              <a:gd name="T135" fmla="*/ 543 h 86"/>
                              <a:gd name="T136" fmla="+- 0 2700 2604"/>
                              <a:gd name="T137" fmla="*/ T136 w 158"/>
                              <a:gd name="T138" fmla="+- 0 543 543"/>
                              <a:gd name="T139" fmla="*/ 543 h 86"/>
                              <a:gd name="T140" fmla="+- 0 2710 2604"/>
                              <a:gd name="T141" fmla="*/ T140 w 158"/>
                              <a:gd name="T142" fmla="+- 0 595 543"/>
                              <a:gd name="T143" fmla="*/ 595 h 86"/>
                              <a:gd name="T144" fmla="+- 0 2729 2604"/>
                              <a:gd name="T145" fmla="*/ T144 w 158"/>
                              <a:gd name="T146" fmla="+- 0 629 543"/>
                              <a:gd name="T147" fmla="*/ 629 h 86"/>
                              <a:gd name="T148" fmla="+- 0 2740 2604"/>
                              <a:gd name="T149" fmla="*/ T148 w 158"/>
                              <a:gd name="T150" fmla="+- 0 577 543"/>
                              <a:gd name="T151" fmla="*/ 57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8" h="86">
                                <a:moveTo>
                                  <a:pt x="71" y="65"/>
                                </a:moveTo>
                                <a:lnTo>
                                  <a:pt x="71" y="55"/>
                                </a:lnTo>
                                <a:lnTo>
                                  <a:pt x="70" y="51"/>
                                </a:lnTo>
                                <a:lnTo>
                                  <a:pt x="68" y="48"/>
                                </a:lnTo>
                                <a:lnTo>
                                  <a:pt x="65" y="43"/>
                                </a:lnTo>
                                <a:lnTo>
                                  <a:pt x="61" y="41"/>
                                </a:lnTo>
                                <a:lnTo>
                                  <a:pt x="56" y="39"/>
                                </a:lnTo>
                                <a:lnTo>
                                  <a:pt x="59" y="37"/>
                                </a:lnTo>
                                <a:lnTo>
                                  <a:pt x="62" y="35"/>
                                </a:lnTo>
                                <a:lnTo>
                                  <a:pt x="63" y="35"/>
                                </a:lnTo>
                                <a:lnTo>
                                  <a:pt x="66" y="29"/>
                                </a:lnTo>
                                <a:lnTo>
                                  <a:pt x="67" y="26"/>
                                </a:lnTo>
                                <a:lnTo>
                                  <a:pt x="67" y="17"/>
                                </a:lnTo>
                                <a:lnTo>
                                  <a:pt x="67" y="15"/>
                                </a:lnTo>
                                <a:lnTo>
                                  <a:pt x="67" y="14"/>
                                </a:lnTo>
                                <a:lnTo>
                                  <a:pt x="64" y="9"/>
                                </a:lnTo>
                                <a:lnTo>
                                  <a:pt x="62" y="6"/>
                                </a:lnTo>
                                <a:lnTo>
                                  <a:pt x="57" y="3"/>
                                </a:lnTo>
                                <a:lnTo>
                                  <a:pt x="54" y="2"/>
                                </a:lnTo>
                                <a:lnTo>
                                  <a:pt x="53" y="2"/>
                                </a:lnTo>
                                <a:lnTo>
                                  <a:pt x="53" y="55"/>
                                </a:lnTo>
                                <a:lnTo>
                                  <a:pt x="53" y="62"/>
                                </a:lnTo>
                                <a:lnTo>
                                  <a:pt x="52" y="64"/>
                                </a:lnTo>
                                <a:lnTo>
                                  <a:pt x="51" y="67"/>
                                </a:lnTo>
                                <a:lnTo>
                                  <a:pt x="50" y="68"/>
                                </a:lnTo>
                                <a:lnTo>
                                  <a:pt x="47" y="70"/>
                                </a:lnTo>
                                <a:lnTo>
                                  <a:pt x="46" y="70"/>
                                </a:lnTo>
                                <a:lnTo>
                                  <a:pt x="42" y="71"/>
                                </a:lnTo>
                                <a:lnTo>
                                  <a:pt x="40" y="71"/>
                                </a:lnTo>
                                <a:lnTo>
                                  <a:pt x="18" y="71"/>
                                </a:lnTo>
                                <a:lnTo>
                                  <a:pt x="18" y="48"/>
                                </a:lnTo>
                                <a:lnTo>
                                  <a:pt x="43" y="48"/>
                                </a:lnTo>
                                <a:lnTo>
                                  <a:pt x="46" y="49"/>
                                </a:lnTo>
                                <a:lnTo>
                                  <a:pt x="51" y="52"/>
                                </a:lnTo>
                                <a:lnTo>
                                  <a:pt x="53" y="55"/>
                                </a:lnTo>
                                <a:lnTo>
                                  <a:pt x="53" y="2"/>
                                </a:lnTo>
                                <a:lnTo>
                                  <a:pt x="49" y="1"/>
                                </a:lnTo>
                                <a:lnTo>
                                  <a:pt x="49" y="23"/>
                                </a:lnTo>
                                <a:lnTo>
                                  <a:pt x="49" y="28"/>
                                </a:lnTo>
                                <a:lnTo>
                                  <a:pt x="48" y="31"/>
                                </a:lnTo>
                                <a:lnTo>
                                  <a:pt x="44" y="34"/>
                                </a:lnTo>
                                <a:lnTo>
                                  <a:pt x="41" y="35"/>
                                </a:lnTo>
                                <a:lnTo>
                                  <a:pt x="18" y="35"/>
                                </a:lnTo>
                                <a:lnTo>
                                  <a:pt x="18" y="15"/>
                                </a:lnTo>
                                <a:lnTo>
                                  <a:pt x="38" y="15"/>
                                </a:lnTo>
                                <a:lnTo>
                                  <a:pt x="39" y="15"/>
                                </a:lnTo>
                                <a:lnTo>
                                  <a:pt x="42" y="16"/>
                                </a:lnTo>
                                <a:lnTo>
                                  <a:pt x="44" y="16"/>
                                </a:lnTo>
                                <a:lnTo>
                                  <a:pt x="46" y="18"/>
                                </a:lnTo>
                                <a:lnTo>
                                  <a:pt x="47" y="19"/>
                                </a:lnTo>
                                <a:lnTo>
                                  <a:pt x="49" y="21"/>
                                </a:lnTo>
                                <a:lnTo>
                                  <a:pt x="49" y="23"/>
                                </a:lnTo>
                                <a:lnTo>
                                  <a:pt x="49" y="1"/>
                                </a:lnTo>
                                <a:lnTo>
                                  <a:pt x="48" y="1"/>
                                </a:lnTo>
                                <a:lnTo>
                                  <a:pt x="44" y="0"/>
                                </a:lnTo>
                                <a:lnTo>
                                  <a:pt x="0" y="0"/>
                                </a:lnTo>
                                <a:lnTo>
                                  <a:pt x="0" y="86"/>
                                </a:lnTo>
                                <a:lnTo>
                                  <a:pt x="45" y="86"/>
                                </a:lnTo>
                                <a:lnTo>
                                  <a:pt x="49" y="85"/>
                                </a:lnTo>
                                <a:lnTo>
                                  <a:pt x="56" y="83"/>
                                </a:lnTo>
                                <a:lnTo>
                                  <a:pt x="59" y="82"/>
                                </a:lnTo>
                                <a:lnTo>
                                  <a:pt x="65" y="78"/>
                                </a:lnTo>
                                <a:lnTo>
                                  <a:pt x="67" y="75"/>
                                </a:lnTo>
                                <a:lnTo>
                                  <a:pt x="69" y="71"/>
                                </a:lnTo>
                                <a:lnTo>
                                  <a:pt x="71" y="69"/>
                                </a:lnTo>
                                <a:lnTo>
                                  <a:pt x="71" y="65"/>
                                </a:lnTo>
                                <a:moveTo>
                                  <a:pt x="157" y="0"/>
                                </a:moveTo>
                                <a:lnTo>
                                  <a:pt x="136" y="0"/>
                                </a:lnTo>
                                <a:lnTo>
                                  <a:pt x="116" y="34"/>
                                </a:lnTo>
                                <a:lnTo>
                                  <a:pt x="96" y="0"/>
                                </a:lnTo>
                                <a:lnTo>
                                  <a:pt x="75" y="0"/>
                                </a:lnTo>
                                <a:lnTo>
                                  <a:pt x="106" y="52"/>
                                </a:lnTo>
                                <a:lnTo>
                                  <a:pt x="106" y="86"/>
                                </a:lnTo>
                                <a:lnTo>
                                  <a:pt x="125" y="86"/>
                                </a:lnTo>
                                <a:lnTo>
                                  <a:pt x="125" y="53"/>
                                </a:lnTo>
                                <a:lnTo>
                                  <a:pt x="136" y="34"/>
                                </a:lnTo>
                                <a:lnTo>
                                  <a:pt x="1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80" y="197"/>
                            <a:ext cx="35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175"/>
                        <wps:cNvSpPr>
                          <a:spLocks/>
                        </wps:cNvSpPr>
                        <wps:spPr bwMode="auto">
                          <a:xfrm>
                            <a:off x="1755" y="171"/>
                            <a:ext cx="404" cy="404"/>
                          </a:xfrm>
                          <a:custGeom>
                            <a:avLst/>
                            <a:gdLst>
                              <a:gd name="T0" fmla="+- 0 1879 1755"/>
                              <a:gd name="T1" fmla="*/ T0 w 404"/>
                              <a:gd name="T2" fmla="+- 0 186 172"/>
                              <a:gd name="T3" fmla="*/ 186 h 404"/>
                              <a:gd name="T4" fmla="+- 0 1789 1755"/>
                              <a:gd name="T5" fmla="*/ T4 w 404"/>
                              <a:gd name="T6" fmla="+- 0 262 172"/>
                              <a:gd name="T7" fmla="*/ 262 h 404"/>
                              <a:gd name="T8" fmla="+- 0 1755 1755"/>
                              <a:gd name="T9" fmla="*/ T8 w 404"/>
                              <a:gd name="T10" fmla="+- 0 374 172"/>
                              <a:gd name="T11" fmla="*/ 374 h 404"/>
                              <a:gd name="T12" fmla="+- 0 1789 1755"/>
                              <a:gd name="T13" fmla="*/ T12 w 404"/>
                              <a:gd name="T14" fmla="+- 0 485 172"/>
                              <a:gd name="T15" fmla="*/ 485 h 404"/>
                              <a:gd name="T16" fmla="+- 0 1880 1755"/>
                              <a:gd name="T17" fmla="*/ T16 w 404"/>
                              <a:gd name="T18" fmla="+- 0 561 172"/>
                              <a:gd name="T19" fmla="*/ 561 h 404"/>
                              <a:gd name="T20" fmla="+- 0 1997 1755"/>
                              <a:gd name="T21" fmla="*/ T20 w 404"/>
                              <a:gd name="T22" fmla="+- 0 572 172"/>
                              <a:gd name="T23" fmla="*/ 572 h 404"/>
                              <a:gd name="T24" fmla="+- 0 2073 1755"/>
                              <a:gd name="T25" fmla="*/ T24 w 404"/>
                              <a:gd name="T26" fmla="+- 0 539 172"/>
                              <a:gd name="T27" fmla="*/ 539 h 404"/>
                              <a:gd name="T28" fmla="+- 0 1894 1755"/>
                              <a:gd name="T29" fmla="*/ T28 w 404"/>
                              <a:gd name="T30" fmla="+- 0 526 172"/>
                              <a:gd name="T31" fmla="*/ 526 h 404"/>
                              <a:gd name="T32" fmla="+- 0 1819 1755"/>
                              <a:gd name="T33" fmla="*/ T32 w 404"/>
                              <a:gd name="T34" fmla="+- 0 464 172"/>
                              <a:gd name="T35" fmla="*/ 464 h 404"/>
                              <a:gd name="T36" fmla="+- 0 1792 1755"/>
                              <a:gd name="T37" fmla="*/ T36 w 404"/>
                              <a:gd name="T38" fmla="+- 0 374 172"/>
                              <a:gd name="T39" fmla="*/ 374 h 404"/>
                              <a:gd name="T40" fmla="+- 0 1820 1755"/>
                              <a:gd name="T41" fmla="*/ T40 w 404"/>
                              <a:gd name="T42" fmla="+- 0 282 172"/>
                              <a:gd name="T43" fmla="*/ 282 h 404"/>
                              <a:gd name="T44" fmla="+- 0 1894 1755"/>
                              <a:gd name="T45" fmla="*/ T44 w 404"/>
                              <a:gd name="T46" fmla="+- 0 220 172"/>
                              <a:gd name="T47" fmla="*/ 220 h 404"/>
                              <a:gd name="T48" fmla="+- 0 2073 1755"/>
                              <a:gd name="T49" fmla="*/ T48 w 404"/>
                              <a:gd name="T50" fmla="+- 0 208 172"/>
                              <a:gd name="T51" fmla="*/ 208 h 404"/>
                              <a:gd name="T52" fmla="+- 0 1998 1755"/>
                              <a:gd name="T53" fmla="*/ T52 w 404"/>
                              <a:gd name="T54" fmla="+- 0 175 172"/>
                              <a:gd name="T55" fmla="*/ 175 h 404"/>
                              <a:gd name="T56" fmla="+- 0 1957 1755"/>
                              <a:gd name="T57" fmla="*/ T56 w 404"/>
                              <a:gd name="T58" fmla="+- 0 208 172"/>
                              <a:gd name="T59" fmla="*/ 208 h 404"/>
                              <a:gd name="T60" fmla="+- 0 2049 1755"/>
                              <a:gd name="T61" fmla="*/ T60 w 404"/>
                              <a:gd name="T62" fmla="+- 0 235 172"/>
                              <a:gd name="T63" fmla="*/ 235 h 404"/>
                              <a:gd name="T64" fmla="+- 0 2111 1755"/>
                              <a:gd name="T65" fmla="*/ T64 w 404"/>
                              <a:gd name="T66" fmla="+- 0 310 172"/>
                              <a:gd name="T67" fmla="*/ 310 h 404"/>
                              <a:gd name="T68" fmla="+- 0 2120 1755"/>
                              <a:gd name="T69" fmla="*/ T68 w 404"/>
                              <a:gd name="T70" fmla="+- 0 407 172"/>
                              <a:gd name="T71" fmla="*/ 407 h 404"/>
                              <a:gd name="T72" fmla="+- 0 2075 1755"/>
                              <a:gd name="T73" fmla="*/ T72 w 404"/>
                              <a:gd name="T74" fmla="+- 0 489 172"/>
                              <a:gd name="T75" fmla="*/ 489 h 404"/>
                              <a:gd name="T76" fmla="+- 0 1990 1755"/>
                              <a:gd name="T77" fmla="*/ T76 w 404"/>
                              <a:gd name="T78" fmla="+- 0 536 172"/>
                              <a:gd name="T79" fmla="*/ 536 h 404"/>
                              <a:gd name="T80" fmla="+- 0 2101 1755"/>
                              <a:gd name="T81" fmla="*/ T80 w 404"/>
                              <a:gd name="T82" fmla="+- 0 515 172"/>
                              <a:gd name="T83" fmla="*/ 515 h 404"/>
                              <a:gd name="T84" fmla="+- 0 2155 1755"/>
                              <a:gd name="T85" fmla="*/ T84 w 404"/>
                              <a:gd name="T86" fmla="+- 0 414 172"/>
                              <a:gd name="T87" fmla="*/ 414 h 404"/>
                              <a:gd name="T88" fmla="+- 0 2144 1755"/>
                              <a:gd name="T89" fmla="*/ T88 w 404"/>
                              <a:gd name="T90" fmla="+- 0 295 172"/>
                              <a:gd name="T91" fmla="*/ 295 h 404"/>
                              <a:gd name="T92" fmla="+- 0 2073 1755"/>
                              <a:gd name="T93" fmla="*/ T92 w 404"/>
                              <a:gd name="T94" fmla="+- 0 208 172"/>
                              <a:gd name="T95" fmla="*/ 208 h 404"/>
                              <a:gd name="T96" fmla="+- 0 1878 1755"/>
                              <a:gd name="T97" fmla="*/ T96 w 404"/>
                              <a:gd name="T98" fmla="+- 0 315 172"/>
                              <a:gd name="T99" fmla="*/ 315 h 404"/>
                              <a:gd name="T100" fmla="+- 0 1852 1755"/>
                              <a:gd name="T101" fmla="*/ T100 w 404"/>
                              <a:gd name="T102" fmla="+- 0 337 172"/>
                              <a:gd name="T103" fmla="*/ 337 h 404"/>
                              <a:gd name="T104" fmla="+- 0 1842 1755"/>
                              <a:gd name="T105" fmla="*/ T104 w 404"/>
                              <a:gd name="T106" fmla="+- 0 374 172"/>
                              <a:gd name="T107" fmla="*/ 374 h 404"/>
                              <a:gd name="T108" fmla="+- 0 1852 1755"/>
                              <a:gd name="T109" fmla="*/ T108 w 404"/>
                              <a:gd name="T110" fmla="+- 0 410 172"/>
                              <a:gd name="T111" fmla="*/ 410 h 404"/>
                              <a:gd name="T112" fmla="+- 0 1878 1755"/>
                              <a:gd name="T113" fmla="*/ T112 w 404"/>
                              <a:gd name="T114" fmla="+- 0 432 172"/>
                              <a:gd name="T115" fmla="*/ 432 h 404"/>
                              <a:gd name="T116" fmla="+- 0 1919 1755"/>
                              <a:gd name="T117" fmla="*/ T116 w 404"/>
                              <a:gd name="T118" fmla="+- 0 434 172"/>
                              <a:gd name="T119" fmla="*/ 434 h 404"/>
                              <a:gd name="T120" fmla="+- 0 1952 1755"/>
                              <a:gd name="T121" fmla="*/ T120 w 404"/>
                              <a:gd name="T122" fmla="+- 0 409 172"/>
                              <a:gd name="T123" fmla="*/ 409 h 404"/>
                              <a:gd name="T124" fmla="+- 0 1885 1755"/>
                              <a:gd name="T125" fmla="*/ T124 w 404"/>
                              <a:gd name="T126" fmla="+- 0 400 172"/>
                              <a:gd name="T127" fmla="*/ 400 h 404"/>
                              <a:gd name="T128" fmla="+- 0 1880 1755"/>
                              <a:gd name="T129" fmla="*/ T128 w 404"/>
                              <a:gd name="T130" fmla="+- 0 358 172"/>
                              <a:gd name="T131" fmla="*/ 358 h 404"/>
                              <a:gd name="T132" fmla="+- 0 1905 1755"/>
                              <a:gd name="T133" fmla="*/ T132 w 404"/>
                              <a:gd name="T134" fmla="+- 0 337 172"/>
                              <a:gd name="T135" fmla="*/ 337 h 404"/>
                              <a:gd name="T136" fmla="+- 0 1933 1755"/>
                              <a:gd name="T137" fmla="*/ T136 w 404"/>
                              <a:gd name="T138" fmla="+- 0 318 172"/>
                              <a:gd name="T139" fmla="*/ 318 h 404"/>
                              <a:gd name="T140" fmla="+- 0 2018 1755"/>
                              <a:gd name="T141" fmla="*/ T140 w 404"/>
                              <a:gd name="T142" fmla="+- 0 311 172"/>
                              <a:gd name="T143" fmla="*/ 311 h 404"/>
                              <a:gd name="T144" fmla="+- 0 1985 1755"/>
                              <a:gd name="T145" fmla="*/ T144 w 404"/>
                              <a:gd name="T146" fmla="+- 0 320 172"/>
                              <a:gd name="T147" fmla="*/ 320 h 404"/>
                              <a:gd name="T148" fmla="+- 0 1963 1755"/>
                              <a:gd name="T149" fmla="*/ T148 w 404"/>
                              <a:gd name="T150" fmla="+- 0 348 172"/>
                              <a:gd name="T151" fmla="*/ 348 h 404"/>
                              <a:gd name="T152" fmla="+- 0 1960 1755"/>
                              <a:gd name="T153" fmla="*/ T152 w 404"/>
                              <a:gd name="T154" fmla="+- 0 387 172"/>
                              <a:gd name="T155" fmla="*/ 387 h 404"/>
                              <a:gd name="T156" fmla="+- 0 1976 1755"/>
                              <a:gd name="T157" fmla="*/ T156 w 404"/>
                              <a:gd name="T158" fmla="+- 0 420 172"/>
                              <a:gd name="T159" fmla="*/ 420 h 404"/>
                              <a:gd name="T160" fmla="+- 0 2006 1755"/>
                              <a:gd name="T161" fmla="*/ T160 w 404"/>
                              <a:gd name="T162" fmla="+- 0 435 172"/>
                              <a:gd name="T163" fmla="*/ 435 h 404"/>
                              <a:gd name="T164" fmla="+- 0 2050 1755"/>
                              <a:gd name="T165" fmla="*/ T164 w 404"/>
                              <a:gd name="T166" fmla="+- 0 428 172"/>
                              <a:gd name="T167" fmla="*/ 428 h 404"/>
                              <a:gd name="T168" fmla="+- 0 2022 1755"/>
                              <a:gd name="T169" fmla="*/ T168 w 404"/>
                              <a:gd name="T170" fmla="+- 0 409 172"/>
                              <a:gd name="T171" fmla="*/ 409 h 404"/>
                              <a:gd name="T172" fmla="+- 0 1996 1755"/>
                              <a:gd name="T173" fmla="*/ T172 w 404"/>
                              <a:gd name="T174" fmla="+- 0 389 172"/>
                              <a:gd name="T175" fmla="*/ 389 h 404"/>
                              <a:gd name="T176" fmla="+- 0 2002 1755"/>
                              <a:gd name="T177" fmla="*/ T176 w 404"/>
                              <a:gd name="T178" fmla="+- 0 346 172"/>
                              <a:gd name="T179" fmla="*/ 346 h 404"/>
                              <a:gd name="T180" fmla="+- 0 2069 1755"/>
                              <a:gd name="T181" fmla="*/ T180 w 404"/>
                              <a:gd name="T182" fmla="+- 0 337 172"/>
                              <a:gd name="T183" fmla="*/ 337 h 404"/>
                              <a:gd name="T184" fmla="+- 0 2035 1755"/>
                              <a:gd name="T185" fmla="*/ T184 w 404"/>
                              <a:gd name="T186" fmla="+- 0 313 172"/>
                              <a:gd name="T187" fmla="*/ 313 h 404"/>
                              <a:gd name="T188" fmla="+- 0 1926 1755"/>
                              <a:gd name="T189" fmla="*/ T188 w 404"/>
                              <a:gd name="T190" fmla="+- 0 403 172"/>
                              <a:gd name="T191" fmla="*/ 403 h 404"/>
                              <a:gd name="T192" fmla="+- 0 1955 1755"/>
                              <a:gd name="T193" fmla="*/ T192 w 404"/>
                              <a:gd name="T194" fmla="+- 0 405 172"/>
                              <a:gd name="T195" fmla="*/ 405 h 404"/>
                              <a:gd name="T196" fmla="+- 0 2042 1755"/>
                              <a:gd name="T197" fmla="*/ T196 w 404"/>
                              <a:gd name="T198" fmla="+- 0 403 172"/>
                              <a:gd name="T199" fmla="*/ 403 h 404"/>
                              <a:gd name="T200" fmla="+- 0 2072 1755"/>
                              <a:gd name="T201" fmla="*/ T200 w 404"/>
                              <a:gd name="T202" fmla="+- 0 405 172"/>
                              <a:gd name="T203" fmla="*/ 405 h 404"/>
                              <a:gd name="T204" fmla="+- 0 1915 1755"/>
                              <a:gd name="T205" fmla="*/ T204 w 404"/>
                              <a:gd name="T206" fmla="+- 0 337 172"/>
                              <a:gd name="T207" fmla="*/ 337 h 404"/>
                              <a:gd name="T208" fmla="+- 0 1955 1755"/>
                              <a:gd name="T209" fmla="*/ T208 w 404"/>
                              <a:gd name="T210" fmla="+- 0 340 172"/>
                              <a:gd name="T211" fmla="*/ 340 h 404"/>
                              <a:gd name="T212" fmla="+- 0 2032 1755"/>
                              <a:gd name="T213" fmla="*/ T212 w 404"/>
                              <a:gd name="T214" fmla="+- 0 337 172"/>
                              <a:gd name="T215" fmla="*/ 337 h 404"/>
                              <a:gd name="T216" fmla="+- 0 2071 1755"/>
                              <a:gd name="T217" fmla="*/ T216 w 404"/>
                              <a:gd name="T218" fmla="+- 0 340 172"/>
                              <a:gd name="T219" fmla="*/ 34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4" h="404">
                                <a:moveTo>
                                  <a:pt x="202" y="0"/>
                                </a:moveTo>
                                <a:lnTo>
                                  <a:pt x="162" y="3"/>
                                </a:lnTo>
                                <a:lnTo>
                                  <a:pt x="124" y="14"/>
                                </a:lnTo>
                                <a:lnTo>
                                  <a:pt x="91" y="33"/>
                                </a:lnTo>
                                <a:lnTo>
                                  <a:pt x="60" y="58"/>
                                </a:lnTo>
                                <a:lnTo>
                                  <a:pt x="34" y="90"/>
                                </a:lnTo>
                                <a:lnTo>
                                  <a:pt x="15" y="124"/>
                                </a:lnTo>
                                <a:lnTo>
                                  <a:pt x="4" y="162"/>
                                </a:lnTo>
                                <a:lnTo>
                                  <a:pt x="0" y="202"/>
                                </a:lnTo>
                                <a:lnTo>
                                  <a:pt x="4" y="241"/>
                                </a:lnTo>
                                <a:lnTo>
                                  <a:pt x="15" y="279"/>
                                </a:lnTo>
                                <a:lnTo>
                                  <a:pt x="34" y="313"/>
                                </a:lnTo>
                                <a:lnTo>
                                  <a:pt x="60" y="344"/>
                                </a:lnTo>
                                <a:lnTo>
                                  <a:pt x="91" y="370"/>
                                </a:lnTo>
                                <a:lnTo>
                                  <a:pt x="125" y="389"/>
                                </a:lnTo>
                                <a:lnTo>
                                  <a:pt x="162" y="400"/>
                                </a:lnTo>
                                <a:lnTo>
                                  <a:pt x="202" y="404"/>
                                </a:lnTo>
                                <a:lnTo>
                                  <a:pt x="242" y="400"/>
                                </a:lnTo>
                                <a:lnTo>
                                  <a:pt x="280" y="388"/>
                                </a:lnTo>
                                <a:lnTo>
                                  <a:pt x="314" y="370"/>
                                </a:lnTo>
                                <a:lnTo>
                                  <a:pt x="318" y="367"/>
                                </a:lnTo>
                                <a:lnTo>
                                  <a:pt x="202" y="367"/>
                                </a:lnTo>
                                <a:lnTo>
                                  <a:pt x="170" y="364"/>
                                </a:lnTo>
                                <a:lnTo>
                                  <a:pt x="139" y="354"/>
                                </a:lnTo>
                                <a:lnTo>
                                  <a:pt x="111" y="339"/>
                                </a:lnTo>
                                <a:lnTo>
                                  <a:pt x="86" y="318"/>
                                </a:lnTo>
                                <a:lnTo>
                                  <a:pt x="64" y="292"/>
                                </a:lnTo>
                                <a:lnTo>
                                  <a:pt x="49" y="264"/>
                                </a:lnTo>
                                <a:lnTo>
                                  <a:pt x="40" y="234"/>
                                </a:lnTo>
                                <a:lnTo>
                                  <a:pt x="37" y="202"/>
                                </a:lnTo>
                                <a:lnTo>
                                  <a:pt x="40" y="169"/>
                                </a:lnTo>
                                <a:lnTo>
                                  <a:pt x="49" y="139"/>
                                </a:lnTo>
                                <a:lnTo>
                                  <a:pt x="65" y="110"/>
                                </a:lnTo>
                                <a:lnTo>
                                  <a:pt x="86" y="84"/>
                                </a:lnTo>
                                <a:lnTo>
                                  <a:pt x="111" y="63"/>
                                </a:lnTo>
                                <a:lnTo>
                                  <a:pt x="139" y="48"/>
                                </a:lnTo>
                                <a:lnTo>
                                  <a:pt x="169" y="39"/>
                                </a:lnTo>
                                <a:lnTo>
                                  <a:pt x="202" y="36"/>
                                </a:lnTo>
                                <a:lnTo>
                                  <a:pt x="318" y="36"/>
                                </a:lnTo>
                                <a:lnTo>
                                  <a:pt x="314" y="33"/>
                                </a:lnTo>
                                <a:lnTo>
                                  <a:pt x="280" y="14"/>
                                </a:lnTo>
                                <a:lnTo>
                                  <a:pt x="243" y="3"/>
                                </a:lnTo>
                                <a:lnTo>
                                  <a:pt x="202" y="0"/>
                                </a:lnTo>
                                <a:close/>
                                <a:moveTo>
                                  <a:pt x="318" y="36"/>
                                </a:moveTo>
                                <a:lnTo>
                                  <a:pt x="202" y="36"/>
                                </a:lnTo>
                                <a:lnTo>
                                  <a:pt x="236" y="39"/>
                                </a:lnTo>
                                <a:lnTo>
                                  <a:pt x="266" y="48"/>
                                </a:lnTo>
                                <a:lnTo>
                                  <a:pt x="294" y="63"/>
                                </a:lnTo>
                                <a:lnTo>
                                  <a:pt x="319" y="84"/>
                                </a:lnTo>
                                <a:lnTo>
                                  <a:pt x="340" y="110"/>
                                </a:lnTo>
                                <a:lnTo>
                                  <a:pt x="356" y="138"/>
                                </a:lnTo>
                                <a:lnTo>
                                  <a:pt x="365" y="168"/>
                                </a:lnTo>
                                <a:lnTo>
                                  <a:pt x="368" y="202"/>
                                </a:lnTo>
                                <a:lnTo>
                                  <a:pt x="365" y="235"/>
                                </a:lnTo>
                                <a:lnTo>
                                  <a:pt x="356" y="265"/>
                                </a:lnTo>
                                <a:lnTo>
                                  <a:pt x="341" y="293"/>
                                </a:lnTo>
                                <a:lnTo>
                                  <a:pt x="320" y="317"/>
                                </a:lnTo>
                                <a:lnTo>
                                  <a:pt x="294" y="339"/>
                                </a:lnTo>
                                <a:lnTo>
                                  <a:pt x="266" y="354"/>
                                </a:lnTo>
                                <a:lnTo>
                                  <a:pt x="235" y="364"/>
                                </a:lnTo>
                                <a:lnTo>
                                  <a:pt x="202" y="367"/>
                                </a:lnTo>
                                <a:lnTo>
                                  <a:pt x="318" y="367"/>
                                </a:lnTo>
                                <a:lnTo>
                                  <a:pt x="346" y="343"/>
                                </a:lnTo>
                                <a:lnTo>
                                  <a:pt x="371" y="313"/>
                                </a:lnTo>
                                <a:lnTo>
                                  <a:pt x="389" y="279"/>
                                </a:lnTo>
                                <a:lnTo>
                                  <a:pt x="400" y="242"/>
                                </a:lnTo>
                                <a:lnTo>
                                  <a:pt x="404" y="202"/>
                                </a:lnTo>
                                <a:lnTo>
                                  <a:pt x="400" y="161"/>
                                </a:lnTo>
                                <a:lnTo>
                                  <a:pt x="389" y="123"/>
                                </a:lnTo>
                                <a:lnTo>
                                  <a:pt x="371" y="89"/>
                                </a:lnTo>
                                <a:lnTo>
                                  <a:pt x="345" y="58"/>
                                </a:lnTo>
                                <a:lnTo>
                                  <a:pt x="318" y="36"/>
                                </a:lnTo>
                                <a:close/>
                                <a:moveTo>
                                  <a:pt x="146" y="139"/>
                                </a:moveTo>
                                <a:lnTo>
                                  <a:pt x="134" y="140"/>
                                </a:lnTo>
                                <a:lnTo>
                                  <a:pt x="123" y="143"/>
                                </a:lnTo>
                                <a:lnTo>
                                  <a:pt x="113" y="148"/>
                                </a:lnTo>
                                <a:lnTo>
                                  <a:pt x="104" y="156"/>
                                </a:lnTo>
                                <a:lnTo>
                                  <a:pt x="97" y="165"/>
                                </a:lnTo>
                                <a:lnTo>
                                  <a:pt x="92" y="176"/>
                                </a:lnTo>
                                <a:lnTo>
                                  <a:pt x="88" y="188"/>
                                </a:lnTo>
                                <a:lnTo>
                                  <a:pt x="87" y="202"/>
                                </a:lnTo>
                                <a:lnTo>
                                  <a:pt x="88" y="215"/>
                                </a:lnTo>
                                <a:lnTo>
                                  <a:pt x="91" y="228"/>
                                </a:lnTo>
                                <a:lnTo>
                                  <a:pt x="97" y="238"/>
                                </a:lnTo>
                                <a:lnTo>
                                  <a:pt x="104" y="248"/>
                                </a:lnTo>
                                <a:lnTo>
                                  <a:pt x="113" y="255"/>
                                </a:lnTo>
                                <a:lnTo>
                                  <a:pt x="123" y="260"/>
                                </a:lnTo>
                                <a:lnTo>
                                  <a:pt x="134" y="263"/>
                                </a:lnTo>
                                <a:lnTo>
                                  <a:pt x="147" y="264"/>
                                </a:lnTo>
                                <a:lnTo>
                                  <a:pt x="164" y="262"/>
                                </a:lnTo>
                                <a:lnTo>
                                  <a:pt x="178" y="256"/>
                                </a:lnTo>
                                <a:lnTo>
                                  <a:pt x="190" y="247"/>
                                </a:lnTo>
                                <a:lnTo>
                                  <a:pt x="197" y="237"/>
                                </a:lnTo>
                                <a:lnTo>
                                  <a:pt x="150" y="237"/>
                                </a:lnTo>
                                <a:lnTo>
                                  <a:pt x="139" y="235"/>
                                </a:lnTo>
                                <a:lnTo>
                                  <a:pt x="130" y="228"/>
                                </a:lnTo>
                                <a:lnTo>
                                  <a:pt x="125" y="217"/>
                                </a:lnTo>
                                <a:lnTo>
                                  <a:pt x="124" y="201"/>
                                </a:lnTo>
                                <a:lnTo>
                                  <a:pt x="125" y="186"/>
                                </a:lnTo>
                                <a:lnTo>
                                  <a:pt x="130" y="174"/>
                                </a:lnTo>
                                <a:lnTo>
                                  <a:pt x="139" y="168"/>
                                </a:lnTo>
                                <a:lnTo>
                                  <a:pt x="150" y="165"/>
                                </a:lnTo>
                                <a:lnTo>
                                  <a:pt x="198" y="165"/>
                                </a:lnTo>
                                <a:lnTo>
                                  <a:pt x="190" y="155"/>
                                </a:lnTo>
                                <a:lnTo>
                                  <a:pt x="178" y="146"/>
                                </a:lnTo>
                                <a:lnTo>
                                  <a:pt x="164" y="141"/>
                                </a:lnTo>
                                <a:lnTo>
                                  <a:pt x="146" y="139"/>
                                </a:lnTo>
                                <a:close/>
                                <a:moveTo>
                                  <a:pt x="263" y="139"/>
                                </a:moveTo>
                                <a:lnTo>
                                  <a:pt x="251" y="140"/>
                                </a:lnTo>
                                <a:lnTo>
                                  <a:pt x="240" y="143"/>
                                </a:lnTo>
                                <a:lnTo>
                                  <a:pt x="230" y="148"/>
                                </a:lnTo>
                                <a:lnTo>
                                  <a:pt x="221" y="156"/>
                                </a:lnTo>
                                <a:lnTo>
                                  <a:pt x="214" y="165"/>
                                </a:lnTo>
                                <a:lnTo>
                                  <a:pt x="208" y="176"/>
                                </a:lnTo>
                                <a:lnTo>
                                  <a:pt x="205" y="188"/>
                                </a:lnTo>
                                <a:lnTo>
                                  <a:pt x="204" y="202"/>
                                </a:lnTo>
                                <a:lnTo>
                                  <a:pt x="205" y="215"/>
                                </a:lnTo>
                                <a:lnTo>
                                  <a:pt x="208" y="228"/>
                                </a:lnTo>
                                <a:lnTo>
                                  <a:pt x="213" y="238"/>
                                </a:lnTo>
                                <a:lnTo>
                                  <a:pt x="221" y="248"/>
                                </a:lnTo>
                                <a:lnTo>
                                  <a:pt x="229" y="255"/>
                                </a:lnTo>
                                <a:lnTo>
                                  <a:pt x="240" y="260"/>
                                </a:lnTo>
                                <a:lnTo>
                                  <a:pt x="251" y="263"/>
                                </a:lnTo>
                                <a:lnTo>
                                  <a:pt x="264" y="264"/>
                                </a:lnTo>
                                <a:lnTo>
                                  <a:pt x="281" y="262"/>
                                </a:lnTo>
                                <a:lnTo>
                                  <a:pt x="295" y="256"/>
                                </a:lnTo>
                                <a:lnTo>
                                  <a:pt x="307" y="247"/>
                                </a:lnTo>
                                <a:lnTo>
                                  <a:pt x="314" y="237"/>
                                </a:lnTo>
                                <a:lnTo>
                                  <a:pt x="267" y="237"/>
                                </a:lnTo>
                                <a:lnTo>
                                  <a:pt x="255" y="235"/>
                                </a:lnTo>
                                <a:lnTo>
                                  <a:pt x="247" y="228"/>
                                </a:lnTo>
                                <a:lnTo>
                                  <a:pt x="241" y="217"/>
                                </a:lnTo>
                                <a:lnTo>
                                  <a:pt x="240" y="201"/>
                                </a:lnTo>
                                <a:lnTo>
                                  <a:pt x="241" y="186"/>
                                </a:lnTo>
                                <a:lnTo>
                                  <a:pt x="247" y="174"/>
                                </a:lnTo>
                                <a:lnTo>
                                  <a:pt x="255" y="168"/>
                                </a:lnTo>
                                <a:lnTo>
                                  <a:pt x="267" y="165"/>
                                </a:lnTo>
                                <a:lnTo>
                                  <a:pt x="314" y="165"/>
                                </a:lnTo>
                                <a:lnTo>
                                  <a:pt x="307" y="155"/>
                                </a:lnTo>
                                <a:lnTo>
                                  <a:pt x="295" y="146"/>
                                </a:lnTo>
                                <a:lnTo>
                                  <a:pt x="280" y="141"/>
                                </a:lnTo>
                                <a:lnTo>
                                  <a:pt x="263" y="139"/>
                                </a:lnTo>
                                <a:close/>
                                <a:moveTo>
                                  <a:pt x="176" y="220"/>
                                </a:moveTo>
                                <a:lnTo>
                                  <a:pt x="171" y="231"/>
                                </a:lnTo>
                                <a:lnTo>
                                  <a:pt x="162" y="237"/>
                                </a:lnTo>
                                <a:lnTo>
                                  <a:pt x="197" y="237"/>
                                </a:lnTo>
                                <a:lnTo>
                                  <a:pt x="200" y="233"/>
                                </a:lnTo>
                                <a:lnTo>
                                  <a:pt x="176" y="220"/>
                                </a:lnTo>
                                <a:close/>
                                <a:moveTo>
                                  <a:pt x="292" y="220"/>
                                </a:moveTo>
                                <a:lnTo>
                                  <a:pt x="287" y="231"/>
                                </a:lnTo>
                                <a:lnTo>
                                  <a:pt x="279" y="237"/>
                                </a:lnTo>
                                <a:lnTo>
                                  <a:pt x="314" y="237"/>
                                </a:lnTo>
                                <a:lnTo>
                                  <a:pt x="317" y="233"/>
                                </a:lnTo>
                                <a:lnTo>
                                  <a:pt x="292" y="220"/>
                                </a:lnTo>
                                <a:close/>
                                <a:moveTo>
                                  <a:pt x="198" y="165"/>
                                </a:moveTo>
                                <a:lnTo>
                                  <a:pt x="160" y="165"/>
                                </a:lnTo>
                                <a:lnTo>
                                  <a:pt x="168" y="171"/>
                                </a:lnTo>
                                <a:lnTo>
                                  <a:pt x="173" y="182"/>
                                </a:lnTo>
                                <a:lnTo>
                                  <a:pt x="200" y="168"/>
                                </a:lnTo>
                                <a:lnTo>
                                  <a:pt x="198" y="165"/>
                                </a:lnTo>
                                <a:close/>
                                <a:moveTo>
                                  <a:pt x="314" y="165"/>
                                </a:moveTo>
                                <a:lnTo>
                                  <a:pt x="277" y="165"/>
                                </a:lnTo>
                                <a:lnTo>
                                  <a:pt x="284" y="171"/>
                                </a:lnTo>
                                <a:lnTo>
                                  <a:pt x="289" y="182"/>
                                </a:lnTo>
                                <a:lnTo>
                                  <a:pt x="316" y="168"/>
                                </a:lnTo>
                                <a:lnTo>
                                  <a:pt x="314"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1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25" y="16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4BD80" id="Group 173" o:spid="_x0000_s1026" style="position:absolute;margin-left:84.55pt;margin-top:6pt;width:77.5pt;height:27.15pt;z-index:251650048;mso-position-horizontal-relative:page" coordorigin="1691,120" coordsize="155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">
                <v:shape id="Freeform 179" o:spid="_x0000_s1027" style="position:absolute;left:1694;top:126;width:1540;height:526;visibility:visible;mso-wrap-style:square;v-text-anchor:top" coordsize="154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S3boA&#10;AADbAAAADwAAAGRycy9kb3ducmV2LnhtbERPSwrCMBDdC94hjOBOUwW1VFMRoeDW335oxra0mdQm&#10;ar29EQSXj/ffbHvTiCd1rrKsYDaNQBDnVldcKLics0kMwnlkjY1lUvAmB9t0ONhgou2Lj/Q8+UKE&#10;EHYJKii9bxMpXV6SQTe1LXHgbrYz6APsCqk7fIVw08h5FC2lwYpDQ4kt7UvK69PDKHCHBZ/lqs6y&#10;xzVse9/dMZ7nSo1H/W4NwlPv/+Kf+6AVxDP4fgk/QKY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xlS3boAAADbAAAADwAAAAAAAAAAAAAAAACYAgAAZHJzL2Rvd25yZXYueG1s&#10;UEsFBgAAAAAEAAQA9QAAAH8DAAAAAA==&#10;" path="m37,l17,3,6,13,1,26,,42,,525r1538,l1540,43,37,xe" fillcolor="#bcbec0" stroked="f">
                  <v:path arrowok="t" o:connecttype="custom" o:connectlocs="37,127;17,130;6,140;1,153;0,169;0,652;1538,652;1540,170;37,127" o:connectangles="0,0,0,0,0,0,0,0,0"/>
                </v:shape>
                <v:shape id="AutoShape 178" o:spid="_x0000_s1028" style="position:absolute;left:1690;top:120;width:1550;height:543;visibility:visible;mso-wrap-style:square;v-text-anchor:top" coordsize="155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LG8QA&#10;AADbAAAADwAAAGRycy9kb3ducmV2LnhtbESPT4vCMBTE74LfITzBi2iqiJRqFBF32cvi+gfE26N5&#10;ttXmpTRR67c3woLHYWZ+w8wWjSnFnWpXWFYwHEQgiFOrC84UHPZf/RiE88gaS8uk4EkOFvN2a4aJ&#10;tg/e0n3nMxEg7BJUkHtfJVK6NCeDbmAr4uCdbW3QB1lnUtf4CHBTylEUTaTBgsNCjhWtckqvu5tR&#10;MImK8dUuN39p77iJV9/rU/Z7OSnV7TTLKQhPjf+E/9s/WkE8gveX8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ixvEAAAA2wAAAA8AAAAAAAAAAAAAAAAAmAIAAGRycy9k&#10;b3ducmV2LnhtbFBLBQYAAAAABAAEAPUAAACJAwAAAAA=&#10;" path="m1520,l29,,18,3,8,9,2,18,,29,,540r3,3l1546,543r3,-3l1549,500r-1283,l204,492,148,467,101,430,65,382r-52,l13,21r7,-8l1544,13r-3,-4l1532,3,1520,xm1544,13r-15,l1536,21r,361l467,382r-36,48l384,467r-56,25l266,500r1283,l1549,29r-2,-11l1544,13xe" fillcolor="black" stroked="f">
                  <v:path arrowok="t" o:connecttype="custom" o:connectlocs="1520,120;29,120;18,123;8,129;2,138;0,149;0,660;3,663;1546,663;1549,660;1549,620;266,620;204,612;148,587;101,550;65,502;13,502;13,141;20,133;1544,133;1541,129;1532,123;1520,120;1544,133;1529,133;1536,141;1536,502;467,502;431,550;384,587;328,612;266,620;1549,620;1549,149;1547,138;1544,133" o:connectangles="0,0,0,0,0,0,0,0,0,0,0,0,0,0,0,0,0,0,0,0,0,0,0,0,0,0,0,0,0,0,0,0,0,0,0,0"/>
                </v:shape>
                <v:shape id="AutoShape 177" o:spid="_x0000_s1029" style="position:absolute;left:2603;top:543;width:158;height:86;visibility:visible;mso-wrap-style:square;v-text-anchor:top" coordsize="1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nM8QA&#10;AADbAAAADwAAAGRycy9kb3ducmV2LnhtbESPT4vCMBTE78J+h/AWvGm6itKtRnH9A4qHxa6w10fz&#10;bIvNS2mi1m9vBMHjMDO/Yabz1lTiSo0rLSv46kcgiDOrS84VHP82vRiE88gaK8uk4E4O5rOPzhQT&#10;bW98oGvqcxEg7BJUUHhfJ1K6rCCDrm9r4uCdbGPQB9nkUjd4C3BTyUEUjaXBksNCgTUtC8rO6cUo&#10;yC9uvYjH+3j5Xx7S793xdzX6OSnV/WwXExCeWv8Ov9pbrSAe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JzPEAAAA2wAAAA8AAAAAAAAAAAAAAAAAmAIAAGRycy9k&#10;b3ducmV2LnhtbFBLBQYAAAAABAAEAPUAAACJAwAAAAA=&#10;" path="m71,65r,-10l70,51,68,48,65,43,61,41,56,39r3,-2l62,35r1,l66,29r1,-3l67,17r,-2l67,14,64,9,62,6,57,3,54,2r-1,l53,55r,7l52,64r-1,3l50,68r-3,2l46,70r-4,1l40,71r-22,l18,48r25,l46,49r5,3l53,55,53,2,49,1r,22l49,28r-1,3l44,34r-3,1l18,35r,-20l38,15r1,l42,16r2,l46,18r1,1l49,21r,2l49,1r-1,l44,,,,,86r45,l49,85r7,-2l59,82r6,-4l67,75r2,-4l71,69r,-4m157,l136,,116,34,96,,75,r31,52l106,86r19,l125,53,136,34,157,e" stroked="f">
                  <v:path arrowok="t" o:connecttype="custom" o:connectlocs="71,598;68,591;61,584;59,580;63,578;67,569;67,558;64,552;57,546;53,545;53,605;51,610;47,613;42,614;18,614;43,591;51,595;53,545;49,566;48,574;41,578;18,558;39,558;44,559;47,562;49,566;48,544;0,543;45,629;56,626;65,621;69,614;71,608;136,543;96,543;106,595;125,629;136,577" o:connectangles="0,0,0,0,0,0,0,0,0,0,0,0,0,0,0,0,0,0,0,0,0,0,0,0,0,0,0,0,0,0,0,0,0,0,0,0,0,0"/>
                </v:shape>
                <v:shape id="Picture 176" o:spid="_x0000_s1030" type="#_x0000_t75" style="position:absolute;left:1780;top:197;width:353;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C9m/AAAA2wAAAA8AAABkcnMvZG93bnJldi54bWxEj80KwjAQhO+C7xBW8KapoqLVKCoInsQ/&#10;BG9Ls7bFZlOaqPXtjSB4HGbmG2a2qE0hnlS53LKCXjcCQZxYnXOq4HzadMYgnEfWWFgmBW9ysJg3&#10;GzOMtX3xgZ5Hn4oAYRejgsz7MpbSJRkZdF1bEgfvZiuDPsgqlbrCV4CbQvajaCQN5hwWMixpnVFy&#10;Pz6MghG7KN9xWpwe171cm5W/3IYTpdqtejkF4an2//CvvdUKxgP4fg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ZgvZvwAAANsAAAAPAAAAAAAAAAAAAAAAAJ8CAABk&#10;cnMvZG93bnJldi54bWxQSwUGAAAAAAQABAD3AAAAiwMAAAAA&#10;">
                  <v:imagedata r:id="rId29" o:title=""/>
                </v:shape>
                <v:shape id="AutoShape 175" o:spid="_x0000_s1031" style="position:absolute;left:1755;top:171;width:404;height:404;visibility:visible;mso-wrap-style:square;v-text-anchor:top" coordsize="40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DOsQA&#10;AADbAAAADwAAAGRycy9kb3ducmV2LnhtbESPQWvCQBSE7wX/w/KE3uom0qQ2zRq0pdCDCNXm/si+&#10;JsHs25BdNfn33YLgcZiZb5i8GE0nLjS41rKCeBGBIK6sbrlW8HP8fFqBcB5ZY2eZFEzkoFjPHnLM&#10;tL3yN10OvhYBwi5DBY33fSalqxoy6Ba2Jw7erx0M+iCHWuoBrwFuOrmMolQabDksNNjTe0PV6XA2&#10;CqrdR/q8defXl3aKy2Q67k1p90o9zsfNGwhPo7+Hb+0vrWCV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wzrEAAAA2wAAAA8AAAAAAAAAAAAAAAAAmAIAAGRycy9k&#10;b3ducmV2LnhtbFBLBQYAAAAABAAEAPUAAACJAwAAAAA=&#10;" path="m202,l162,3,124,14,91,33,60,58,34,90,15,124,4,162,,202r4,39l15,279r19,34l60,344r31,26l125,389r37,11l202,404r40,-4l280,388r34,-18l318,367r-116,l170,364,139,354,111,339,86,318,64,292,49,264,40,234,37,202r3,-33l49,139,65,110,86,84,111,63,139,48r30,-9l202,36r116,l314,33,280,14,243,3,202,xm318,36r-116,l236,39r30,9l294,63r25,21l340,110r16,28l365,168r3,34l365,235r-9,30l341,293r-21,24l294,339r-28,15l235,364r-33,3l318,367r28,-24l371,313r18,-34l400,242r4,-40l400,161,389,123,371,89,345,58,318,36xm146,139r-12,1l123,143r-10,5l104,156r-7,9l92,176r-4,12l87,202r1,13l91,228r6,10l104,248r9,7l123,260r11,3l147,264r17,-2l178,256r12,-9l197,237r-47,l139,235r-9,-7l125,217r-1,-16l125,186r5,-12l139,168r11,-3l198,165r-8,-10l178,146r-14,-5l146,139xm263,139r-12,1l240,143r-10,5l221,156r-7,9l208,176r-3,12l204,202r1,13l208,228r5,10l221,248r8,7l240,260r11,3l264,264r17,-2l295,256r12,-9l314,237r-47,l255,235r-8,-7l241,217r-1,-16l241,186r6,-12l255,168r12,-3l314,165r-7,-10l295,146r-15,-5l263,139xm176,220r-5,11l162,237r35,l200,233,176,220xm292,220r-5,11l279,237r35,l317,233,292,220xm198,165r-38,l168,171r5,11l200,168r-2,-3xm314,165r-37,l284,171r5,11l316,168r-2,-3xe" fillcolor="black" stroked="f">
                  <v:path arrowok="t" o:connecttype="custom" o:connectlocs="124,186;34,262;0,374;34,485;125,561;242,572;318,539;139,526;64,464;37,374;65,282;139,220;318,208;243,175;202,208;294,235;356,310;365,407;320,489;235,536;346,515;400,414;389,295;318,208;123,315;97,337;87,374;97,410;123,432;164,434;197,409;130,400;125,358;150,337;178,318;263,311;230,320;208,348;205,387;221,420;251,435;295,428;267,409;241,389;247,346;314,337;280,313;171,403;200,405;287,403;317,405;160,337;200,340;277,337;316,340" o:connectangles="0,0,0,0,0,0,0,0,0,0,0,0,0,0,0,0,0,0,0,0,0,0,0,0,0,0,0,0,0,0,0,0,0,0,0,0,0,0,0,0,0,0,0,0,0,0,0,0,0,0,0,0,0,0,0"/>
                </v:shape>
                <v:shape id="Picture 174" o:spid="_x0000_s1032" type="#_x0000_t75" style="position:absolute;left:2525;top:164;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4/5HCAAAA2wAAAA8AAABkcnMvZG93bnJldi54bWxEj09rAjEUxO8Fv0N4grea1cNWVqOIYBE8&#10;tP67PzbPZHXzsmzSdfvtm4LgcZiZ3zCLVe9q0VEbKs8KJuMMBHHpdcVGwfm0fZ+BCBFZY+2ZFPxS&#10;gNVy8LbAQvsHH6g7RiMShEOBCmyMTSFlKC05DGPfECfv6luHMcnWSN3iI8FdLadZlkuHFacFiw1t&#10;LJX3449TsLeXnfm4H06Xqfa379x/mU/qlBoN+/UcRKQ+vsLP9k4rmOXw/yX9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OP+RwgAAANsAAAAPAAAAAAAAAAAAAAAAAJ8C&#10;AABkcnMvZG93bnJldi54bWxQSwUGAAAAAAQABAD3AAAAjgMAAAAA&#10;">
                  <v:imagedata r:id="rId30" o:title=""/>
                </v:shape>
                <w10:wrap anchorx="page"/>
              </v:group>
            </w:pict>
          </mc:Fallback>
        </mc:AlternateContent>
      </w:r>
      <w:r w:rsidR="000B49EF">
        <w:rPr>
          <w:sz w:val="16"/>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p w:rsidR="002829CD" w:rsidRDefault="002829CD">
      <w:pPr>
        <w:spacing w:line="220" w:lineRule="auto"/>
        <w:rPr>
          <w:sz w:val="16"/>
        </w:rPr>
        <w:sectPr w:rsidR="002829CD">
          <w:pgSz w:w="11910" w:h="16840"/>
          <w:pgMar w:top="1580" w:right="1680" w:bottom="280" w:left="1580" w:header="720" w:footer="720" w:gutter="0"/>
          <w:cols w:space="720"/>
        </w:sectPr>
      </w:pPr>
    </w:p>
    <w:p w:rsidR="002829CD" w:rsidRDefault="000B49EF">
      <w:pPr>
        <w:spacing w:before="103"/>
        <w:ind w:left="119"/>
        <w:rPr>
          <w:rFonts w:ascii="Z@R6056.tmp"/>
          <w:b/>
          <w:sz w:val="68"/>
        </w:rPr>
      </w:pPr>
      <w:r>
        <w:rPr>
          <w:rFonts w:ascii="Z@R6056.tmp"/>
          <w:b/>
          <w:color w:val="712C86"/>
          <w:sz w:val="68"/>
        </w:rPr>
        <w:lastRenderedPageBreak/>
        <w:t>Contents</w:t>
      </w:r>
    </w:p>
    <w:sdt>
      <w:sdtPr>
        <w:id w:val="1899620581"/>
        <w:docPartObj>
          <w:docPartGallery w:val="Table of Contents"/>
          <w:docPartUnique/>
        </w:docPartObj>
      </w:sdtPr>
      <w:sdtEndPr/>
      <w:sdtContent>
        <w:p w:rsidR="002829CD" w:rsidRDefault="003603DD">
          <w:pPr>
            <w:pStyle w:val="TOC1"/>
            <w:tabs>
              <w:tab w:val="right" w:pos="8396"/>
            </w:tabs>
            <w:spacing w:before="877"/>
          </w:pPr>
          <w:r>
            <w:rPr>
              <w:noProof/>
              <w:lang w:val="en-NZ" w:eastAsia="en-NZ"/>
            </w:rPr>
            <mc:AlternateContent>
              <mc:Choice Requires="wps">
                <w:drawing>
                  <wp:anchor distT="0" distB="0" distL="114300" distR="114300" simplePos="0" relativeHeight="251660288" behindDoc="1" locked="0" layoutInCell="1" allowOverlap="1">
                    <wp:simplePos x="0" y="0"/>
                    <wp:positionH relativeFrom="page">
                      <wp:posOffset>1092200</wp:posOffset>
                    </wp:positionH>
                    <wp:positionV relativeFrom="paragraph">
                      <wp:posOffset>480060</wp:posOffset>
                    </wp:positionV>
                    <wp:extent cx="5400040" cy="0"/>
                    <wp:effectExtent l="6350" t="6985" r="13335" b="12065"/>
                    <wp:wrapNone/>
                    <wp:docPr id="7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712C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87EC7" id="Line 17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pt,37.8pt" to="511.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" strokecolor="#712c86" strokeweight=".5pt">
                    <w10:wrap anchorx="page"/>
                  </v:line>
                </w:pict>
              </mc:Fallback>
            </mc:AlternateContent>
          </w:r>
          <w:hyperlink w:anchor="_bookmark0" w:history="1">
            <w:r w:rsidR="000B49EF">
              <w:rPr>
                <w:color w:val="712C86"/>
              </w:rPr>
              <w:t>Introduction</w:t>
            </w:r>
            <w:r w:rsidR="000B49EF">
              <w:rPr>
                <w:color w:val="712C86"/>
              </w:rPr>
              <w:tab/>
              <w:t>1</w:t>
            </w:r>
          </w:hyperlink>
        </w:p>
        <w:p w:rsidR="002829CD" w:rsidRDefault="003603DD">
          <w:pPr>
            <w:pStyle w:val="TOC2"/>
            <w:tabs>
              <w:tab w:val="right" w:pos="8396"/>
            </w:tabs>
          </w:pPr>
          <w:r>
            <w:rPr>
              <w:noProof/>
              <w:lang w:val="en-NZ" w:eastAsia="en-NZ"/>
            </w:rPr>
            <mc:AlternateContent>
              <mc:Choice Requires="wps">
                <w:drawing>
                  <wp:anchor distT="0" distB="0" distL="114300" distR="114300" simplePos="0" relativeHeight="251661312" behindDoc="1" locked="0" layoutInCell="1" allowOverlap="1">
                    <wp:simplePos x="0" y="0"/>
                    <wp:positionH relativeFrom="page">
                      <wp:posOffset>1092200</wp:posOffset>
                    </wp:positionH>
                    <wp:positionV relativeFrom="paragraph">
                      <wp:posOffset>240665</wp:posOffset>
                    </wp:positionV>
                    <wp:extent cx="5400040" cy="0"/>
                    <wp:effectExtent l="6350" t="10795" r="13335" b="8255"/>
                    <wp:wrapNone/>
                    <wp:docPr id="7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712C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1421C" id="Line 17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pt,18.95pt" to="511.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" strokecolor="#712c86" strokeweight=".5pt">
                    <w10:wrap anchorx="page"/>
                  </v:line>
                </w:pict>
              </mc:Fallback>
            </mc:AlternateContent>
          </w:r>
          <w:hyperlink w:anchor="_bookmark0" w:history="1">
            <w:r w:rsidR="000B49EF">
              <w:t>New Zealand Health Survey and the household food</w:t>
            </w:r>
            <w:r w:rsidR="000B49EF">
              <w:rPr>
                <w:spacing w:val="-7"/>
              </w:rPr>
              <w:t xml:space="preserve"> </w:t>
            </w:r>
            <w:r w:rsidR="000B49EF">
              <w:t>security</w:t>
            </w:r>
            <w:r w:rsidR="000B49EF">
              <w:rPr>
                <w:spacing w:val="-1"/>
              </w:rPr>
              <w:t xml:space="preserve"> </w:t>
            </w:r>
            <w:r w:rsidR="000B49EF">
              <w:t>questionnaire</w:t>
            </w:r>
            <w:r w:rsidR="000B49EF">
              <w:tab/>
              <w:t>1</w:t>
            </w:r>
          </w:hyperlink>
        </w:p>
        <w:p w:rsidR="002829CD" w:rsidRDefault="00800381">
          <w:pPr>
            <w:pStyle w:val="TOC1"/>
            <w:tabs>
              <w:tab w:val="right" w:pos="8396"/>
            </w:tabs>
            <w:spacing w:before="164"/>
          </w:pPr>
          <w:hyperlink w:anchor="_bookmark1" w:history="1">
            <w:r w:rsidR="000B49EF">
              <w:rPr>
                <w:color w:val="712C86"/>
              </w:rPr>
              <w:t>Findings</w:t>
            </w:r>
            <w:r w:rsidR="000B49EF">
              <w:rPr>
                <w:color w:val="712C86"/>
              </w:rPr>
              <w:tab/>
              <w:t>3</w:t>
            </w:r>
          </w:hyperlink>
        </w:p>
        <w:p w:rsidR="002829CD" w:rsidRDefault="00800381">
          <w:pPr>
            <w:pStyle w:val="TOC2"/>
            <w:tabs>
              <w:tab w:val="right" w:pos="8396"/>
            </w:tabs>
          </w:pPr>
          <w:hyperlink w:anchor="_bookmark2" w:history="1">
            <w:r w:rsidR="000B49EF">
              <w:t>Income</w:t>
            </w:r>
            <w:r w:rsidR="000B49EF">
              <w:tab/>
              <w:t>4</w:t>
            </w:r>
          </w:hyperlink>
        </w:p>
        <w:p w:rsidR="002829CD" w:rsidRDefault="00800381">
          <w:pPr>
            <w:pStyle w:val="TOC2"/>
            <w:tabs>
              <w:tab w:val="right" w:pos="8396"/>
            </w:tabs>
          </w:pPr>
          <w:hyperlink w:anchor="_bookmark3" w:history="1">
            <w:r w:rsidR="000B49EF">
              <w:t>Ethnicity</w:t>
            </w:r>
            <w:r w:rsidR="000B49EF">
              <w:tab/>
              <w:t>5</w:t>
            </w:r>
          </w:hyperlink>
        </w:p>
        <w:p w:rsidR="002829CD" w:rsidRDefault="00800381">
          <w:pPr>
            <w:pStyle w:val="TOC2"/>
            <w:tabs>
              <w:tab w:val="right" w:pos="8396"/>
            </w:tabs>
          </w:pPr>
          <w:hyperlink w:anchor="_bookmark4" w:history="1">
            <w:r w:rsidR="000B49EF">
              <w:t>Living</w:t>
            </w:r>
            <w:r w:rsidR="000B49EF">
              <w:rPr>
                <w:spacing w:val="-1"/>
              </w:rPr>
              <w:t xml:space="preserve"> </w:t>
            </w:r>
            <w:r w:rsidR="000B49EF">
              <w:t>circumstances</w:t>
            </w:r>
            <w:r w:rsidR="000B49EF">
              <w:tab/>
              <w:t>6</w:t>
            </w:r>
          </w:hyperlink>
        </w:p>
        <w:p w:rsidR="002829CD" w:rsidRDefault="003603DD">
          <w:pPr>
            <w:pStyle w:val="TOC2"/>
            <w:tabs>
              <w:tab w:val="right" w:pos="8396"/>
            </w:tabs>
          </w:pPr>
          <w:r>
            <w:rPr>
              <w:noProof/>
              <w:lang w:val="en-NZ" w:eastAsia="en-NZ"/>
            </w:rPr>
            <mc:AlternateContent>
              <mc:Choice Requires="wps">
                <w:drawing>
                  <wp:anchor distT="0" distB="0" distL="114300" distR="114300" simplePos="0" relativeHeight="251662336" behindDoc="1" locked="0" layoutInCell="1" allowOverlap="1">
                    <wp:simplePos x="0" y="0"/>
                    <wp:positionH relativeFrom="page">
                      <wp:posOffset>1092200</wp:posOffset>
                    </wp:positionH>
                    <wp:positionV relativeFrom="paragraph">
                      <wp:posOffset>241300</wp:posOffset>
                    </wp:positionV>
                    <wp:extent cx="5400040" cy="0"/>
                    <wp:effectExtent l="6350" t="9525" r="13335" b="9525"/>
                    <wp:wrapNone/>
                    <wp:docPr id="7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712C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EA274" id="Line 17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pt,19pt" to="511.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" strokecolor="#712c86" strokeweight=".5pt">
                    <w10:wrap anchorx="page"/>
                  </v:line>
                </w:pict>
              </mc:Fallback>
            </mc:AlternateContent>
          </w:r>
          <w:hyperlink w:anchor="_bookmark5" w:history="1">
            <w:r w:rsidR="000B49EF">
              <w:t>Household composition</w:t>
            </w:r>
            <w:r w:rsidR="000B49EF">
              <w:tab/>
              <w:t>7</w:t>
            </w:r>
          </w:hyperlink>
        </w:p>
        <w:p w:rsidR="002829CD" w:rsidRDefault="00800381">
          <w:pPr>
            <w:pStyle w:val="TOC1"/>
            <w:tabs>
              <w:tab w:val="right" w:pos="8396"/>
            </w:tabs>
            <w:spacing w:before="164"/>
          </w:pPr>
          <w:hyperlink w:anchor="_bookmark6" w:history="1">
            <w:r w:rsidR="000B49EF">
              <w:rPr>
                <w:color w:val="712C86"/>
              </w:rPr>
              <w:t>Wider</w:t>
            </w:r>
            <w:r w:rsidR="000B49EF">
              <w:rPr>
                <w:color w:val="712C86"/>
                <w:spacing w:val="-1"/>
              </w:rPr>
              <w:t xml:space="preserve"> </w:t>
            </w:r>
            <w:r w:rsidR="000B49EF">
              <w:rPr>
                <w:color w:val="712C86"/>
              </w:rPr>
              <w:t>circumstances</w:t>
            </w:r>
            <w:r w:rsidR="000B49EF">
              <w:rPr>
                <w:color w:val="712C86"/>
              </w:rPr>
              <w:tab/>
              <w:t>8</w:t>
            </w:r>
          </w:hyperlink>
        </w:p>
        <w:p w:rsidR="002829CD" w:rsidRDefault="003603DD">
          <w:pPr>
            <w:pStyle w:val="TOC2"/>
            <w:tabs>
              <w:tab w:val="right" w:pos="8396"/>
            </w:tabs>
          </w:pPr>
          <w:r>
            <w:rPr>
              <w:noProof/>
              <w:lang w:val="en-NZ" w:eastAsia="en-NZ"/>
            </w:rPr>
            <mc:AlternateContent>
              <mc:Choice Requires="wps">
                <w:drawing>
                  <wp:anchor distT="0" distB="0" distL="114300" distR="114300" simplePos="0" relativeHeight="251663360" behindDoc="1" locked="0" layoutInCell="1" allowOverlap="1">
                    <wp:simplePos x="0" y="0"/>
                    <wp:positionH relativeFrom="page">
                      <wp:posOffset>1092200</wp:posOffset>
                    </wp:positionH>
                    <wp:positionV relativeFrom="paragraph">
                      <wp:posOffset>241300</wp:posOffset>
                    </wp:positionV>
                    <wp:extent cx="5400040" cy="0"/>
                    <wp:effectExtent l="6350" t="13970" r="13335" b="5080"/>
                    <wp:wrapNone/>
                    <wp:docPr id="7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712C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4285" id="Line 16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pt,19pt" to="511.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" strokecolor="#712c86" strokeweight=".5pt">
                    <w10:wrap anchorx="page"/>
                  </v:line>
                </w:pict>
              </mc:Fallback>
            </mc:AlternateContent>
          </w:r>
          <w:hyperlink w:anchor="_bookmark6" w:history="1">
            <w:r w:rsidR="000B49EF">
              <w:t>Of the children in</w:t>
            </w:r>
            <w:r w:rsidR="000B49EF">
              <w:rPr>
                <w:spacing w:val="-1"/>
              </w:rPr>
              <w:t xml:space="preserve"> </w:t>
            </w:r>
            <w:r w:rsidR="000B49EF">
              <w:t>food-insecure</w:t>
            </w:r>
            <w:r w:rsidR="000B49EF">
              <w:rPr>
                <w:spacing w:val="-1"/>
              </w:rPr>
              <w:t xml:space="preserve"> </w:t>
            </w:r>
            <w:r w:rsidR="000B49EF">
              <w:t>households</w:t>
            </w:r>
            <w:r w:rsidR="000B49EF">
              <w:tab/>
              <w:t>8</w:t>
            </w:r>
          </w:hyperlink>
        </w:p>
        <w:p w:rsidR="002829CD" w:rsidRDefault="00800381">
          <w:pPr>
            <w:pStyle w:val="TOC1"/>
            <w:tabs>
              <w:tab w:val="right" w:pos="8396"/>
            </w:tabs>
          </w:pPr>
          <w:hyperlink w:anchor="_bookmark7" w:history="1">
            <w:r w:rsidR="000B49EF">
              <w:rPr>
                <w:color w:val="712C86"/>
              </w:rPr>
              <w:t>References</w:t>
            </w:r>
            <w:r w:rsidR="000B49EF">
              <w:rPr>
                <w:color w:val="712C86"/>
              </w:rPr>
              <w:tab/>
              <w:t>9</w:t>
            </w:r>
          </w:hyperlink>
        </w:p>
      </w:sdtContent>
    </w:sdt>
    <w:p w:rsidR="002829CD" w:rsidRDefault="002829CD">
      <w:pPr>
        <w:sectPr w:rsidR="002829CD">
          <w:footerReference w:type="default" r:id="rId31"/>
          <w:pgSz w:w="11910" w:h="16840"/>
          <w:pgMar w:top="1580" w:right="960" w:bottom="780" w:left="1600" w:header="0" w:footer="594" w:gutter="0"/>
          <w:cols w:space="720"/>
        </w:sectPr>
      </w:pPr>
    </w:p>
    <w:p w:rsidR="002829CD" w:rsidRDefault="003603DD">
      <w:pPr>
        <w:pStyle w:val="BodyText"/>
        <w:rPr>
          <w:rFonts w:ascii="Times New Roman"/>
          <w:sz w:val="20"/>
        </w:rPr>
      </w:pPr>
      <w:r>
        <w:rPr>
          <w:noProof/>
          <w:lang w:val="en-NZ" w:eastAsia="en-NZ"/>
        </w:rPr>
        <w:lastRenderedPageBreak/>
        <mc:AlternateContent>
          <mc:Choice Requires="wps">
            <w:drawing>
              <wp:anchor distT="0" distB="0" distL="114300" distR="114300" simplePos="0" relativeHeight="251664384" behindDoc="1" locked="0" layoutInCell="1" allowOverlap="1">
                <wp:simplePos x="0" y="0"/>
                <wp:positionH relativeFrom="page">
                  <wp:posOffset>720090</wp:posOffset>
                </wp:positionH>
                <wp:positionV relativeFrom="page">
                  <wp:posOffset>10187940</wp:posOffset>
                </wp:positionV>
                <wp:extent cx="5413375" cy="173990"/>
                <wp:effectExtent l="0" t="0" r="635" b="1270"/>
                <wp:wrapNone/>
                <wp:docPr id="7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tabs>
                                <w:tab w:val="left" w:pos="566"/>
                              </w:tabs>
                              <w:rPr>
                                <w:sz w:val="18"/>
                              </w:rPr>
                            </w:pPr>
                            <w:r>
                              <w:rPr>
                                <w:rFonts w:ascii="Calibri"/>
                                <w:b/>
                                <w:spacing w:val="-3"/>
                                <w:position w:val="-1"/>
                                <w:sz w:val="20"/>
                              </w:rPr>
                              <w:t>IV</w:t>
                            </w:r>
                            <w:r>
                              <w:rPr>
                                <w:rFonts w:ascii="Calibri"/>
                                <w:b/>
                                <w:spacing w:val="-3"/>
                                <w:position w:val="-1"/>
                                <w:sz w:val="20"/>
                              </w:rPr>
                              <w:tab/>
                            </w:r>
                            <w:r>
                              <w:rPr>
                                <w:sz w:val="18"/>
                              </w:rPr>
                              <w:t>Household Food Insecurity Among Children: New Zealand Health Survey: Summary of</w:t>
                            </w:r>
                            <w:r>
                              <w:rPr>
                                <w:spacing w:val="-12"/>
                                <w:sz w:val="18"/>
                              </w:rPr>
                              <w:t xml:space="preserve"> </w:t>
                            </w:r>
                            <w:r>
                              <w:rPr>
                                <w:sz w:val="18"/>
                              </w:rPr>
                              <w:t>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7" type="#_x0000_t202" style="position:absolute;margin-left:56.7pt;margin-top:802.2pt;width:426.25pt;height:1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J3tA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" filled="f" stroked="f">
                <v:textbox inset="0,0,0,0">
                  <w:txbxContent>
                    <w:p w:rsidR="000B49EF" w:rsidRDefault="000B49EF">
                      <w:pPr>
                        <w:tabs>
                          <w:tab w:val="left" w:pos="566"/>
                        </w:tabs>
                        <w:rPr>
                          <w:sz w:val="18"/>
                        </w:rPr>
                      </w:pPr>
                      <w:r>
                        <w:rPr>
                          <w:rFonts w:ascii="Calibri"/>
                          <w:b/>
                          <w:spacing w:val="-3"/>
                          <w:position w:val="-1"/>
                          <w:sz w:val="20"/>
                        </w:rPr>
                        <w:t>IV</w:t>
                      </w:r>
                      <w:r>
                        <w:rPr>
                          <w:rFonts w:ascii="Calibri"/>
                          <w:b/>
                          <w:spacing w:val="-3"/>
                          <w:position w:val="-1"/>
                          <w:sz w:val="20"/>
                        </w:rPr>
                        <w:tab/>
                      </w:r>
                      <w:r>
                        <w:rPr>
                          <w:sz w:val="18"/>
                        </w:rPr>
                        <w:t>Household Food Insecurity Among Children: New Zealand Health Survey: Summary of</w:t>
                      </w:r>
                      <w:r>
                        <w:rPr>
                          <w:spacing w:val="-12"/>
                          <w:sz w:val="18"/>
                        </w:rPr>
                        <w:t xml:space="preserve"> </w:t>
                      </w:r>
                      <w:r>
                        <w:rPr>
                          <w:sz w:val="18"/>
                        </w:rPr>
                        <w:t>findings</w:t>
                      </w:r>
                    </w:p>
                  </w:txbxContent>
                </v:textbox>
                <w10:wrap anchorx="page" anchory="page"/>
              </v:shape>
            </w:pict>
          </mc:Fallback>
        </mc:AlternateContent>
      </w: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rPr>
          <w:rFonts w:ascii="Times New Roman"/>
          <w:sz w:val="20"/>
        </w:rPr>
      </w:pPr>
    </w:p>
    <w:p w:rsidR="002829CD" w:rsidRDefault="002829CD">
      <w:pPr>
        <w:pStyle w:val="BodyText"/>
        <w:spacing w:before="9"/>
        <w:rPr>
          <w:rFonts w:ascii="Times New Roman"/>
          <w:sz w:val="14"/>
        </w:rPr>
      </w:pPr>
    </w:p>
    <w:p w:rsidR="002829CD" w:rsidRDefault="003603DD">
      <w:pPr>
        <w:pStyle w:val="BodyText"/>
        <w:ind w:left="118"/>
        <w:rPr>
          <w:rFonts w:ascii="Times New Roman"/>
          <w:sz w:val="20"/>
        </w:rPr>
      </w:pPr>
      <w:r>
        <w:rPr>
          <w:rFonts w:ascii="Times New Roman"/>
          <w:noProof/>
          <w:sz w:val="20"/>
          <w:lang w:val="en-NZ" w:eastAsia="en-NZ"/>
        </w:rPr>
        <mc:AlternateContent>
          <mc:Choice Requires="wpg">
            <w:drawing>
              <wp:inline distT="0" distB="0" distL="0" distR="0">
                <wp:extent cx="6725920" cy="732155"/>
                <wp:effectExtent l="0" t="0" r="3175" b="0"/>
                <wp:docPr id="7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732155"/>
                          <a:chOff x="0" y="0"/>
                          <a:chExt cx="10592" cy="1153"/>
                        </a:xfrm>
                      </wpg:grpSpPr>
                      <wps:wsp>
                        <wps:cNvPr id="74" name="Rectangle 167"/>
                        <wps:cNvSpPr>
                          <a:spLocks noChangeArrowheads="1"/>
                        </wps:cNvSpPr>
                        <wps:spPr bwMode="auto">
                          <a:xfrm>
                            <a:off x="0" y="0"/>
                            <a:ext cx="10592" cy="1153"/>
                          </a:xfrm>
                          <a:prstGeom prst="rect">
                            <a:avLst/>
                          </a:prstGeom>
                          <a:solidFill>
                            <a:srgbClr val="E8E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A6D560" id="Group 166" o:spid="_x0000_s1026" style="width:529.6pt;height:57.65pt;mso-position-horizontal-relative:char;mso-position-vertical-relative:line" coordsize="10592,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">
                <v:rect id="Rectangle 167" o:spid="_x0000_s1027" style="position:absolute;width:10592;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GIcIA&#10;AADbAAAADwAAAGRycy9kb3ducmV2LnhtbESP0WrCQBRE3wX/YblC3+pGW9ISXUMQhRahUNsPuM1e&#10;s8Hs3ZhdTfr3riD4OMzMGWaZD7YRF+p87VjBbJqAIC6drrlS8PuzfX4H4QOyxsYxKfgnD/lqPFpi&#10;pl3P33TZh0pECPsMFZgQ2kxKXxqy6KeuJY7ewXUWQ5RdJXWHfYTbRs6TJJUWa44LBltaGyqP+7NV&#10;4AtvTsc52p3Z/H19Nu4llZKVepoMxQJEoCE8wvf2h1bw9gq3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kYhwgAAANsAAAAPAAAAAAAAAAAAAAAAAJgCAABkcnMvZG93&#10;bnJldi54bWxQSwUGAAAAAAQABAD1AAAAhwMAAAAA&#10;" fillcolor="#e8e1ed" stroked="f"/>
                <w10:anchorlock/>
              </v:group>
            </w:pict>
          </mc:Fallback>
        </mc:AlternateContent>
      </w:r>
    </w:p>
    <w:p w:rsidR="002829CD" w:rsidRDefault="002829CD">
      <w:pPr>
        <w:rPr>
          <w:rFonts w:ascii="Times New Roman"/>
          <w:sz w:val="20"/>
        </w:rPr>
        <w:sectPr w:rsidR="002829CD">
          <w:footerReference w:type="even" r:id="rId32"/>
          <w:footerReference w:type="default" r:id="rId33"/>
          <w:pgSz w:w="11910" w:h="16840"/>
          <w:pgMar w:top="1580" w:right="740" w:bottom="0" w:left="340" w:header="0" w:footer="0" w:gutter="0"/>
          <w:cols w:space="720"/>
        </w:sectPr>
      </w:pPr>
    </w:p>
    <w:p w:rsidR="002829CD" w:rsidRDefault="000B49EF">
      <w:pPr>
        <w:pStyle w:val="Heading1"/>
        <w:spacing w:before="131"/>
        <w:rPr>
          <w:rFonts w:ascii="Z@R6056.tmp"/>
          <w:b/>
        </w:rPr>
      </w:pPr>
      <w:bookmarkStart w:id="1" w:name="Introduction"/>
      <w:bookmarkStart w:id="2" w:name="New_Zealand_Health_Survey_and_the_househ"/>
      <w:bookmarkStart w:id="3" w:name="_bookmark0"/>
      <w:bookmarkEnd w:id="1"/>
      <w:bookmarkEnd w:id="2"/>
      <w:bookmarkEnd w:id="3"/>
      <w:r>
        <w:rPr>
          <w:rFonts w:ascii="Z@R6056.tmp"/>
          <w:b/>
          <w:color w:val="712C86"/>
        </w:rPr>
        <w:lastRenderedPageBreak/>
        <w:t>Introduction</w:t>
      </w:r>
    </w:p>
    <w:p w:rsidR="002829CD" w:rsidRDefault="000B49EF">
      <w:pPr>
        <w:pStyle w:val="BodyText"/>
        <w:spacing w:before="769" w:line="235" w:lineRule="auto"/>
        <w:ind w:left="100" w:right="556"/>
      </w:pPr>
      <w:r>
        <w:t>Food insecurity is defined as a limited or uncertain availability of nutritionally adequate and safe foods, or limited ability to acquire personally acceptable foods that meet cultural needs in a socially acceptable way (Anderson 1990; Holben 2010; Parnell et al 2001). This means that people might not have enough to eat, might not be able to eat a varied diet and enough healthy food, or may be unable to provide food to share at social occasions. In New Zealand, food insecurity often happens because households don’t have enough money for food, although other socio-cultural factors also play a role.</w:t>
      </w:r>
    </w:p>
    <w:p w:rsidR="002829CD" w:rsidRDefault="000B49EF">
      <w:pPr>
        <w:pStyle w:val="BodyText"/>
        <w:spacing w:before="226" w:line="235" w:lineRule="auto"/>
        <w:ind w:left="100" w:right="502"/>
      </w:pPr>
      <w:r>
        <w:t>Data from the New Zealand Health Survey shows that while most children live in food- secure households, almost one in five children (19%) in New Zealand lived in severely to moderately food-insecure households in 2015/16. Food insecurity in a household may not mean that individual children are food-insecure, as caregivers may shield children from the full effects of food insecurity by putting their children’s needs ahead of their own (McIntyre et al 2003).</w:t>
      </w:r>
    </w:p>
    <w:p w:rsidR="002829CD" w:rsidRDefault="000B49EF">
      <w:pPr>
        <w:pStyle w:val="BodyText"/>
        <w:spacing w:before="226" w:line="235" w:lineRule="auto"/>
        <w:ind w:left="100" w:right="745"/>
      </w:pPr>
      <w:r>
        <w:t>In this brief we explore the prevalence of household food insecurity among children aged 0–14 years. We also look at the wider circumstances of these children. For example, children in food-insecure households were likely to have poorer health, poorer nutrition, and were more likely to be overweight or obese than children in food-secure households.</w:t>
      </w:r>
    </w:p>
    <w:p w:rsidR="002829CD" w:rsidRDefault="002829CD">
      <w:pPr>
        <w:pStyle w:val="BodyText"/>
        <w:spacing w:before="2"/>
        <w:rPr>
          <w:sz w:val="29"/>
        </w:rPr>
      </w:pPr>
    </w:p>
    <w:p w:rsidR="002829CD" w:rsidRDefault="000B49EF">
      <w:pPr>
        <w:pStyle w:val="Heading2"/>
        <w:spacing w:before="0" w:line="211" w:lineRule="auto"/>
        <w:ind w:right="556"/>
      </w:pPr>
      <w:r>
        <w:rPr>
          <w:color w:val="712C86"/>
        </w:rPr>
        <w:t>New Zealand Health Survey and the household food security questionnaire</w:t>
      </w:r>
    </w:p>
    <w:p w:rsidR="002829CD" w:rsidRDefault="000B49EF">
      <w:pPr>
        <w:pStyle w:val="BodyText"/>
        <w:spacing w:line="235" w:lineRule="auto"/>
        <w:ind w:left="100" w:right="556"/>
      </w:pPr>
      <w:r>
        <w:t>A New Zealand-specific food security questionnaire was developed in the late 1990s (Parnell 2005; Parnell and Gray 2014). It consists of eight statements about:</w:t>
      </w:r>
    </w:p>
    <w:p w:rsidR="002829CD" w:rsidRDefault="000B49EF">
      <w:pPr>
        <w:pStyle w:val="ListParagraph"/>
        <w:numPr>
          <w:ilvl w:val="0"/>
          <w:numId w:val="2"/>
        </w:numPr>
        <w:tabs>
          <w:tab w:val="left" w:pos="384"/>
          <w:tab w:val="left" w:pos="385"/>
        </w:tabs>
        <w:rPr>
          <w:sz w:val="21"/>
        </w:rPr>
      </w:pPr>
      <w:r>
        <w:rPr>
          <w:sz w:val="21"/>
        </w:rPr>
        <w:t>being able to afford to eat</w:t>
      </w:r>
      <w:r>
        <w:rPr>
          <w:spacing w:val="-10"/>
          <w:sz w:val="21"/>
        </w:rPr>
        <w:t xml:space="preserve"> </w:t>
      </w:r>
      <w:r>
        <w:rPr>
          <w:sz w:val="21"/>
        </w:rPr>
        <w:t>properly</w:t>
      </w:r>
    </w:p>
    <w:p w:rsidR="002829CD" w:rsidRDefault="000B49EF">
      <w:pPr>
        <w:pStyle w:val="ListParagraph"/>
        <w:numPr>
          <w:ilvl w:val="0"/>
          <w:numId w:val="2"/>
        </w:numPr>
        <w:tabs>
          <w:tab w:val="left" w:pos="384"/>
          <w:tab w:val="left" w:pos="385"/>
        </w:tabs>
        <w:rPr>
          <w:sz w:val="21"/>
        </w:rPr>
      </w:pPr>
      <w:r>
        <w:rPr>
          <w:sz w:val="21"/>
        </w:rPr>
        <w:t>food running out in the household due to lack of</w:t>
      </w:r>
      <w:r>
        <w:rPr>
          <w:spacing w:val="-5"/>
          <w:sz w:val="21"/>
        </w:rPr>
        <w:t xml:space="preserve"> </w:t>
      </w:r>
      <w:r>
        <w:rPr>
          <w:sz w:val="21"/>
        </w:rPr>
        <w:t>money</w:t>
      </w:r>
    </w:p>
    <w:p w:rsidR="002829CD" w:rsidRDefault="000B49EF">
      <w:pPr>
        <w:pStyle w:val="ListParagraph"/>
        <w:numPr>
          <w:ilvl w:val="0"/>
          <w:numId w:val="2"/>
        </w:numPr>
        <w:tabs>
          <w:tab w:val="left" w:pos="384"/>
          <w:tab w:val="left" w:pos="385"/>
        </w:tabs>
        <w:rPr>
          <w:sz w:val="21"/>
        </w:rPr>
      </w:pPr>
      <w:r>
        <w:rPr>
          <w:sz w:val="21"/>
        </w:rPr>
        <w:t>eating less because of lack of</w:t>
      </w:r>
      <w:r>
        <w:rPr>
          <w:spacing w:val="-5"/>
          <w:sz w:val="21"/>
        </w:rPr>
        <w:t xml:space="preserve"> </w:t>
      </w:r>
      <w:r>
        <w:rPr>
          <w:sz w:val="21"/>
        </w:rPr>
        <w:t>money</w:t>
      </w:r>
    </w:p>
    <w:p w:rsidR="002829CD" w:rsidRDefault="000B49EF">
      <w:pPr>
        <w:pStyle w:val="ListParagraph"/>
        <w:numPr>
          <w:ilvl w:val="0"/>
          <w:numId w:val="2"/>
        </w:numPr>
        <w:tabs>
          <w:tab w:val="left" w:pos="384"/>
          <w:tab w:val="left" w:pos="385"/>
        </w:tabs>
        <w:rPr>
          <w:sz w:val="21"/>
        </w:rPr>
      </w:pPr>
      <w:r>
        <w:rPr>
          <w:sz w:val="21"/>
        </w:rPr>
        <w:t>eating less variety of foods because of lack of</w:t>
      </w:r>
      <w:r>
        <w:rPr>
          <w:spacing w:val="-5"/>
          <w:sz w:val="21"/>
        </w:rPr>
        <w:t xml:space="preserve"> </w:t>
      </w:r>
      <w:r>
        <w:rPr>
          <w:sz w:val="21"/>
        </w:rPr>
        <w:t>money</w:t>
      </w:r>
    </w:p>
    <w:p w:rsidR="002829CD" w:rsidRDefault="000B49EF">
      <w:pPr>
        <w:pStyle w:val="ListParagraph"/>
        <w:numPr>
          <w:ilvl w:val="0"/>
          <w:numId w:val="2"/>
        </w:numPr>
        <w:tabs>
          <w:tab w:val="left" w:pos="384"/>
          <w:tab w:val="left" w:pos="385"/>
        </w:tabs>
        <w:rPr>
          <w:sz w:val="21"/>
        </w:rPr>
      </w:pPr>
      <w:r>
        <w:rPr>
          <w:sz w:val="21"/>
        </w:rPr>
        <w:t>relying on others to provide food and/or money for</w:t>
      </w:r>
      <w:r>
        <w:rPr>
          <w:spacing w:val="-20"/>
          <w:sz w:val="21"/>
        </w:rPr>
        <w:t xml:space="preserve"> </w:t>
      </w:r>
      <w:r>
        <w:rPr>
          <w:sz w:val="21"/>
        </w:rPr>
        <w:t>food</w:t>
      </w:r>
    </w:p>
    <w:p w:rsidR="002829CD" w:rsidRDefault="000B49EF">
      <w:pPr>
        <w:pStyle w:val="ListParagraph"/>
        <w:numPr>
          <w:ilvl w:val="0"/>
          <w:numId w:val="2"/>
        </w:numPr>
        <w:tabs>
          <w:tab w:val="left" w:pos="384"/>
          <w:tab w:val="left" w:pos="385"/>
        </w:tabs>
        <w:rPr>
          <w:sz w:val="21"/>
        </w:rPr>
      </w:pPr>
      <w:r>
        <w:rPr>
          <w:sz w:val="21"/>
        </w:rPr>
        <w:t>making use of food grants or food banks when there is not enough money for</w:t>
      </w:r>
      <w:r>
        <w:rPr>
          <w:spacing w:val="-15"/>
          <w:sz w:val="21"/>
        </w:rPr>
        <w:t xml:space="preserve"> </w:t>
      </w:r>
      <w:r>
        <w:rPr>
          <w:sz w:val="21"/>
        </w:rPr>
        <w:t>food</w:t>
      </w:r>
    </w:p>
    <w:p w:rsidR="002829CD" w:rsidRDefault="000B49EF">
      <w:pPr>
        <w:pStyle w:val="ListParagraph"/>
        <w:numPr>
          <w:ilvl w:val="0"/>
          <w:numId w:val="2"/>
        </w:numPr>
        <w:tabs>
          <w:tab w:val="left" w:pos="384"/>
          <w:tab w:val="left" w:pos="385"/>
        </w:tabs>
        <w:rPr>
          <w:sz w:val="21"/>
        </w:rPr>
      </w:pPr>
      <w:r>
        <w:rPr>
          <w:sz w:val="21"/>
        </w:rPr>
        <w:t>feeling stressed because of not having enough money for</w:t>
      </w:r>
      <w:r>
        <w:rPr>
          <w:spacing w:val="-10"/>
          <w:sz w:val="21"/>
        </w:rPr>
        <w:t xml:space="preserve"> </w:t>
      </w:r>
      <w:r>
        <w:rPr>
          <w:sz w:val="21"/>
        </w:rPr>
        <w:t>food</w:t>
      </w:r>
    </w:p>
    <w:p w:rsidR="002829CD" w:rsidRDefault="000B49EF">
      <w:pPr>
        <w:pStyle w:val="ListParagraph"/>
        <w:numPr>
          <w:ilvl w:val="0"/>
          <w:numId w:val="2"/>
        </w:numPr>
        <w:tabs>
          <w:tab w:val="left" w:pos="384"/>
          <w:tab w:val="left" w:pos="385"/>
        </w:tabs>
        <w:spacing w:before="56" w:line="235" w:lineRule="auto"/>
        <w:ind w:right="1588"/>
        <w:rPr>
          <w:sz w:val="21"/>
        </w:rPr>
      </w:pPr>
      <w:r>
        <w:rPr>
          <w:sz w:val="21"/>
        </w:rPr>
        <w:t>feeling</w:t>
      </w:r>
      <w:r>
        <w:rPr>
          <w:spacing w:val="-6"/>
          <w:sz w:val="21"/>
        </w:rPr>
        <w:t xml:space="preserve"> </w:t>
      </w:r>
      <w:r>
        <w:rPr>
          <w:sz w:val="21"/>
        </w:rPr>
        <w:t>stressed</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z w:val="21"/>
        </w:rPr>
        <w:t>not</w:t>
      </w:r>
      <w:r>
        <w:rPr>
          <w:spacing w:val="-6"/>
          <w:sz w:val="21"/>
        </w:rPr>
        <w:t xml:space="preserve"> </w:t>
      </w:r>
      <w:r>
        <w:rPr>
          <w:sz w:val="21"/>
        </w:rPr>
        <w:t>being</w:t>
      </w:r>
      <w:r>
        <w:rPr>
          <w:spacing w:val="-6"/>
          <w:sz w:val="21"/>
        </w:rPr>
        <w:t xml:space="preserve"> </w:t>
      </w:r>
      <w:r>
        <w:rPr>
          <w:sz w:val="21"/>
        </w:rPr>
        <w:t>able</w:t>
      </w:r>
      <w:r>
        <w:rPr>
          <w:spacing w:val="-6"/>
          <w:sz w:val="21"/>
        </w:rPr>
        <w:t xml:space="preserve"> </w:t>
      </w:r>
      <w:r>
        <w:rPr>
          <w:sz w:val="21"/>
        </w:rPr>
        <w:t>to</w:t>
      </w:r>
      <w:r>
        <w:rPr>
          <w:spacing w:val="-6"/>
          <w:sz w:val="21"/>
        </w:rPr>
        <w:t xml:space="preserve"> </w:t>
      </w:r>
      <w:r>
        <w:rPr>
          <w:spacing w:val="-3"/>
          <w:sz w:val="21"/>
        </w:rPr>
        <w:t>provide</w:t>
      </w:r>
      <w:r>
        <w:rPr>
          <w:spacing w:val="-6"/>
          <w:sz w:val="21"/>
        </w:rPr>
        <w:t xml:space="preserve"> </w:t>
      </w:r>
      <w:r>
        <w:rPr>
          <w:sz w:val="21"/>
        </w:rPr>
        <w:t>the</w:t>
      </w:r>
      <w:r>
        <w:rPr>
          <w:spacing w:val="-6"/>
          <w:sz w:val="21"/>
        </w:rPr>
        <w:t xml:space="preserve"> </w:t>
      </w:r>
      <w:r>
        <w:rPr>
          <w:sz w:val="21"/>
        </w:rPr>
        <w:t>food</w:t>
      </w:r>
      <w:r>
        <w:rPr>
          <w:spacing w:val="-6"/>
          <w:sz w:val="21"/>
        </w:rPr>
        <w:t xml:space="preserve"> </w:t>
      </w:r>
      <w:r>
        <w:rPr>
          <w:sz w:val="21"/>
        </w:rPr>
        <w:t>wanted</w:t>
      </w:r>
      <w:r>
        <w:rPr>
          <w:spacing w:val="-6"/>
          <w:sz w:val="21"/>
        </w:rPr>
        <w:t xml:space="preserve"> </w:t>
      </w:r>
      <w:r>
        <w:rPr>
          <w:sz w:val="21"/>
        </w:rPr>
        <w:t>for social</w:t>
      </w:r>
      <w:r>
        <w:rPr>
          <w:spacing w:val="-17"/>
          <w:sz w:val="21"/>
        </w:rPr>
        <w:t xml:space="preserve"> </w:t>
      </w:r>
      <w:r>
        <w:rPr>
          <w:sz w:val="21"/>
        </w:rPr>
        <w:t>occasions.</w:t>
      </w:r>
    </w:p>
    <w:p w:rsidR="002829CD" w:rsidRDefault="002829CD">
      <w:pPr>
        <w:spacing w:line="235" w:lineRule="auto"/>
        <w:rPr>
          <w:sz w:val="21"/>
        </w:rPr>
        <w:sectPr w:rsidR="002829CD">
          <w:pgSz w:w="11910" w:h="16840"/>
          <w:pgMar w:top="1580" w:right="1160" w:bottom="760" w:left="1600" w:header="0" w:footer="580" w:gutter="0"/>
          <w:cols w:space="720"/>
        </w:sectPr>
      </w:pPr>
    </w:p>
    <w:p w:rsidR="002829CD" w:rsidRDefault="002829CD">
      <w:pPr>
        <w:pStyle w:val="BodyText"/>
        <w:rPr>
          <w:sz w:val="20"/>
        </w:rPr>
      </w:pPr>
    </w:p>
    <w:p w:rsidR="002829CD" w:rsidRDefault="002829CD">
      <w:pPr>
        <w:pStyle w:val="BodyText"/>
        <w:spacing w:before="5"/>
        <w:rPr>
          <w:sz w:val="17"/>
        </w:rPr>
      </w:pPr>
    </w:p>
    <w:p w:rsidR="002829CD" w:rsidRDefault="000B49EF">
      <w:pPr>
        <w:pStyle w:val="BodyText"/>
        <w:spacing w:before="106" w:line="235" w:lineRule="auto"/>
        <w:ind w:left="520" w:right="156"/>
      </w:pPr>
      <w:r>
        <w:t>The food security questionnaire was included in the child component of the New Zealand Health Survey in 2012/13, 2014/15 and 2015/16</w:t>
      </w:r>
      <w:r>
        <w:rPr>
          <w:rFonts w:ascii="Times New Roman"/>
          <w:position w:val="7"/>
          <w:sz w:val="11"/>
        </w:rPr>
        <w:t>1</w:t>
      </w:r>
      <w:r>
        <w:t>. The primary caregiver of the child responded to the statements, indicating whether this was true for the household over the past year; (1) often (2) sometimes or (3) never. Based on their responses, households were categorised as being either food-secure or food-insecure.</w:t>
      </w:r>
    </w:p>
    <w:p w:rsidR="002829CD" w:rsidRDefault="000B49EF">
      <w:pPr>
        <w:pStyle w:val="BodyText"/>
        <w:spacing w:before="226" w:line="235" w:lineRule="auto"/>
        <w:ind w:left="520" w:right="133"/>
      </w:pPr>
      <w:r>
        <w:t>The findings in this brief are based on data collected through the New Zealand Health Survey in 2014/15 and 2015/16. In total, almost 9,500 primary caregivers of children aged less than 15 years completed the child component of the New Zealand Health Survey. The survey is designed so that the findings are representative of the total New Zealand child population (see Ministry of Health 2016).</w:t>
      </w: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3603DD">
      <w:pPr>
        <w:pStyle w:val="BodyText"/>
        <w:spacing w:before="8"/>
        <w:rPr>
          <w:sz w:val="26"/>
        </w:rPr>
      </w:pPr>
      <w:r>
        <w:rPr>
          <w:noProof/>
          <w:lang w:val="en-NZ" w:eastAsia="en-NZ"/>
        </w:rPr>
        <mc:AlternateContent>
          <mc:Choice Requires="wps">
            <w:drawing>
              <wp:anchor distT="0" distB="0" distL="0" distR="0" simplePos="0" relativeHeight="251651072" behindDoc="0" locked="0" layoutInCell="1" allowOverlap="1">
                <wp:simplePos x="0" y="0"/>
                <wp:positionH relativeFrom="page">
                  <wp:posOffset>1080135</wp:posOffset>
                </wp:positionH>
                <wp:positionV relativeFrom="paragraph">
                  <wp:posOffset>259080</wp:posOffset>
                </wp:positionV>
                <wp:extent cx="2124075" cy="0"/>
                <wp:effectExtent l="13335" t="8890" r="5715" b="10160"/>
                <wp:wrapTopAndBottom/>
                <wp:docPr id="7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8255">
                          <a:solidFill>
                            <a:srgbClr val="712C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76B9" id="Line 16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20.4pt" to="252.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" strokecolor="#712c86" strokeweight=".65pt">
                <w10:wrap type="topAndBottom" anchorx="page"/>
              </v:line>
            </w:pict>
          </mc:Fallback>
        </mc:AlternateContent>
      </w:r>
    </w:p>
    <w:p w:rsidR="002829CD" w:rsidRDefault="000B49EF">
      <w:pPr>
        <w:tabs>
          <w:tab w:val="left" w:pos="860"/>
        </w:tabs>
        <w:spacing w:before="72" w:line="220" w:lineRule="auto"/>
        <w:ind w:left="860" w:right="133" w:hanging="340"/>
        <w:rPr>
          <w:sz w:val="20"/>
        </w:rPr>
      </w:pPr>
      <w:r>
        <w:rPr>
          <w:sz w:val="19"/>
        </w:rPr>
        <w:t>1</w:t>
      </w:r>
      <w:r>
        <w:rPr>
          <w:sz w:val="19"/>
        </w:rPr>
        <w:tab/>
        <w:t>Due to differences in analytical approach and thresholds used to</w:t>
      </w:r>
      <w:r>
        <w:rPr>
          <w:spacing w:val="-11"/>
          <w:sz w:val="19"/>
        </w:rPr>
        <w:t xml:space="preserve"> </w:t>
      </w:r>
      <w:r>
        <w:rPr>
          <w:sz w:val="19"/>
        </w:rPr>
        <w:t>categorise</w:t>
      </w:r>
      <w:r>
        <w:rPr>
          <w:spacing w:val="-2"/>
          <w:sz w:val="19"/>
        </w:rPr>
        <w:t xml:space="preserve"> </w:t>
      </w:r>
      <w:r>
        <w:rPr>
          <w:sz w:val="19"/>
        </w:rPr>
        <w:t>households into groups with different levels of food insecurity, results based on the New Zealand</w:t>
      </w:r>
      <w:r>
        <w:rPr>
          <w:spacing w:val="-28"/>
          <w:sz w:val="19"/>
        </w:rPr>
        <w:t xml:space="preserve"> </w:t>
      </w:r>
      <w:r>
        <w:rPr>
          <w:sz w:val="19"/>
        </w:rPr>
        <w:t>Health Survey and previous surveys using the food security questionnaire (eg the 1997 National Nutrition Survey and 2002 National Children’s Nutrition Survey) are not directly</w:t>
      </w:r>
      <w:r>
        <w:rPr>
          <w:spacing w:val="-31"/>
          <w:sz w:val="19"/>
        </w:rPr>
        <w:t xml:space="preserve"> </w:t>
      </w:r>
      <w:r>
        <w:rPr>
          <w:sz w:val="19"/>
        </w:rPr>
        <w:t>comparable. For more information on the New Zealand Health Survey, see</w:t>
      </w:r>
      <w:r>
        <w:rPr>
          <w:spacing w:val="-28"/>
          <w:sz w:val="19"/>
        </w:rPr>
        <w:t xml:space="preserve"> </w:t>
      </w:r>
      <w:hyperlink r:id="rId34">
        <w:r>
          <w:rPr>
            <w:sz w:val="20"/>
          </w:rPr>
          <w:t>health.govt.nz/nz-health-</w:t>
        </w:r>
      </w:hyperlink>
    </w:p>
    <w:p w:rsidR="002829CD" w:rsidRDefault="00800381">
      <w:pPr>
        <w:spacing w:line="211" w:lineRule="auto"/>
        <w:ind w:left="860" w:right="55"/>
        <w:rPr>
          <w:sz w:val="20"/>
        </w:rPr>
      </w:pPr>
      <w:hyperlink r:id="rId35">
        <w:r w:rsidR="000B49EF">
          <w:rPr>
            <w:sz w:val="20"/>
          </w:rPr>
          <w:t>statistics/national-collections-and-surveys/surveys/current-recent-surveys/new-zealand-</w:t>
        </w:r>
      </w:hyperlink>
      <w:r w:rsidR="000B49EF">
        <w:rPr>
          <w:sz w:val="20"/>
        </w:rPr>
        <w:t xml:space="preserve"> </w:t>
      </w:r>
      <w:hyperlink r:id="rId36">
        <w:r w:rsidR="000B49EF">
          <w:rPr>
            <w:sz w:val="20"/>
          </w:rPr>
          <w:t>health-survey</w:t>
        </w:r>
      </w:hyperlink>
    </w:p>
    <w:p w:rsidR="002829CD" w:rsidRDefault="002829CD">
      <w:pPr>
        <w:spacing w:line="211" w:lineRule="auto"/>
        <w:rPr>
          <w:sz w:val="20"/>
        </w:rPr>
        <w:sectPr w:rsidR="002829CD">
          <w:footerReference w:type="even" r:id="rId37"/>
          <w:footerReference w:type="default" r:id="rId38"/>
          <w:pgSz w:w="11910" w:h="16840"/>
          <w:pgMar w:top="1580" w:right="1540" w:bottom="780" w:left="1180" w:header="0" w:footer="592" w:gutter="0"/>
          <w:pgNumType w:start="2"/>
          <w:cols w:space="720"/>
        </w:sectPr>
      </w:pPr>
    </w:p>
    <w:p w:rsidR="002829CD" w:rsidRDefault="002829CD">
      <w:pPr>
        <w:pStyle w:val="BodyText"/>
        <w:rPr>
          <w:sz w:val="20"/>
        </w:rPr>
      </w:pPr>
    </w:p>
    <w:p w:rsidR="002829CD" w:rsidRDefault="002829CD">
      <w:pPr>
        <w:pStyle w:val="BodyText"/>
        <w:spacing w:before="11"/>
        <w:rPr>
          <w:sz w:val="15"/>
        </w:rPr>
      </w:pPr>
    </w:p>
    <w:p w:rsidR="002829CD" w:rsidRDefault="000B49EF">
      <w:pPr>
        <w:pStyle w:val="Heading1"/>
        <w:spacing w:before="100"/>
        <w:rPr>
          <w:rFonts w:ascii="Z@R6056.tmp"/>
          <w:b/>
        </w:rPr>
      </w:pPr>
      <w:bookmarkStart w:id="4" w:name="Findings"/>
      <w:bookmarkStart w:id="5" w:name="_bookmark1"/>
      <w:bookmarkEnd w:id="4"/>
      <w:bookmarkEnd w:id="5"/>
      <w:r>
        <w:rPr>
          <w:rFonts w:ascii="Z@R6056.tmp"/>
          <w:b/>
          <w:color w:val="712C86"/>
        </w:rPr>
        <w:t>Findings</w:t>
      </w:r>
    </w:p>
    <w:p w:rsidR="002829CD" w:rsidRDefault="000B49EF">
      <w:pPr>
        <w:pStyle w:val="BodyText"/>
        <w:spacing w:before="769" w:line="235" w:lineRule="auto"/>
        <w:ind w:left="100" w:right="486"/>
      </w:pPr>
      <w:r>
        <w:t>Most children in New Zealand live in households that are food-secure. However, information from the New Zealand Health Survey shows that an estimated 174,000 children (19%) below the age of 15 years lived in food-insecure households in 2015/16. Household food insecurity was more common for some subgroups of children in</w:t>
      </w:r>
    </w:p>
    <w:p w:rsidR="002829CD" w:rsidRDefault="000B49EF">
      <w:pPr>
        <w:pStyle w:val="BodyText"/>
        <w:spacing w:line="235" w:lineRule="auto"/>
        <w:ind w:left="100"/>
      </w:pPr>
      <w:r>
        <w:t>New Zealand. The full report (Ministry of Health 2019) highlights that gross household income plays an important role in these group differences.</w:t>
      </w:r>
    </w:p>
    <w:p w:rsidR="002829CD" w:rsidRDefault="000B49EF">
      <w:pPr>
        <w:pStyle w:val="BodyText"/>
        <w:spacing w:before="227" w:line="235" w:lineRule="auto"/>
        <w:ind w:left="100" w:right="486"/>
      </w:pPr>
      <w:r>
        <w:t>Compared</w:t>
      </w:r>
      <w:r>
        <w:rPr>
          <w:spacing w:val="-12"/>
        </w:rPr>
        <w:t xml:space="preserve"> </w:t>
      </w:r>
      <w:r>
        <w:t>to</w:t>
      </w:r>
      <w:r>
        <w:rPr>
          <w:spacing w:val="-12"/>
        </w:rPr>
        <w:t xml:space="preserve"> </w:t>
      </w:r>
      <w:r>
        <w:t>children</w:t>
      </w:r>
      <w:r>
        <w:rPr>
          <w:spacing w:val="-12"/>
        </w:rPr>
        <w:t xml:space="preserve"> </w:t>
      </w:r>
      <w:r>
        <w:t>in</w:t>
      </w:r>
      <w:r>
        <w:rPr>
          <w:spacing w:val="-12"/>
        </w:rPr>
        <w:t xml:space="preserve"> </w:t>
      </w:r>
      <w:r>
        <w:t>food-secure</w:t>
      </w:r>
      <w:r>
        <w:rPr>
          <w:spacing w:val="-12"/>
        </w:rPr>
        <w:t xml:space="preserve"> </w:t>
      </w:r>
      <w:r>
        <w:t>households,</w:t>
      </w:r>
      <w:r>
        <w:rPr>
          <w:spacing w:val="-12"/>
        </w:rPr>
        <w:t xml:space="preserve"> </w:t>
      </w:r>
      <w:r>
        <w:t>children</w:t>
      </w:r>
      <w:r>
        <w:rPr>
          <w:spacing w:val="-12"/>
        </w:rPr>
        <w:t xml:space="preserve"> </w:t>
      </w:r>
      <w:r>
        <w:t>in</w:t>
      </w:r>
      <w:r>
        <w:rPr>
          <w:spacing w:val="-12"/>
        </w:rPr>
        <w:t xml:space="preserve"> </w:t>
      </w:r>
      <w:r>
        <w:t>food-insecure</w:t>
      </w:r>
      <w:r>
        <w:rPr>
          <w:spacing w:val="-12"/>
        </w:rPr>
        <w:t xml:space="preserve"> </w:t>
      </w:r>
      <w:r>
        <w:t xml:space="preserve">households had more risk factors for health, worse health status, and their caregivers indicated more concerns with their development. These associations </w:t>
      </w:r>
      <w:r>
        <w:rPr>
          <w:spacing w:val="-3"/>
        </w:rPr>
        <w:t xml:space="preserve">are </w:t>
      </w:r>
      <w:r>
        <w:t xml:space="preserve">consistent with those identified </w:t>
      </w:r>
      <w:r>
        <w:rPr>
          <w:spacing w:val="-3"/>
        </w:rPr>
        <w:t xml:space="preserve">by previous research </w:t>
      </w:r>
      <w:r>
        <w:t xml:space="preserve">in </w:t>
      </w:r>
      <w:r>
        <w:rPr>
          <w:spacing w:val="-3"/>
        </w:rPr>
        <w:t xml:space="preserve">New </w:t>
      </w:r>
      <w:r>
        <w:t xml:space="preserve">Zealand and internationally. Food insecurity, </w:t>
      </w:r>
      <w:r>
        <w:rPr>
          <w:spacing w:val="-3"/>
        </w:rPr>
        <w:t>poverty,</w:t>
      </w:r>
      <w:r>
        <w:rPr>
          <w:spacing w:val="-7"/>
        </w:rPr>
        <w:t xml:space="preserve"> </w:t>
      </w:r>
      <w:r>
        <w:t>and</w:t>
      </w:r>
      <w:r>
        <w:rPr>
          <w:spacing w:val="-7"/>
        </w:rPr>
        <w:t xml:space="preserve"> </w:t>
      </w:r>
      <w:r>
        <w:t>material</w:t>
      </w:r>
      <w:r>
        <w:rPr>
          <w:spacing w:val="-7"/>
        </w:rPr>
        <w:t xml:space="preserve"> </w:t>
      </w:r>
      <w:r>
        <w:t>deprivation</w:t>
      </w:r>
      <w:r>
        <w:rPr>
          <w:spacing w:val="-7"/>
        </w:rPr>
        <w:t xml:space="preserve"> </w:t>
      </w:r>
      <w:r>
        <w:t>together</w:t>
      </w:r>
      <w:r>
        <w:rPr>
          <w:spacing w:val="-7"/>
        </w:rPr>
        <w:t xml:space="preserve"> </w:t>
      </w:r>
      <w:r>
        <w:rPr>
          <w:spacing w:val="-3"/>
        </w:rPr>
        <w:t>are</w:t>
      </w:r>
      <w:r>
        <w:rPr>
          <w:spacing w:val="-7"/>
        </w:rPr>
        <w:t xml:space="preserve"> </w:t>
      </w:r>
      <w:r>
        <w:t>likely</w:t>
      </w:r>
      <w:r>
        <w:rPr>
          <w:spacing w:val="-7"/>
        </w:rPr>
        <w:t xml:space="preserve"> </w:t>
      </w:r>
      <w:r>
        <w:t>to</w:t>
      </w:r>
      <w:r>
        <w:rPr>
          <w:spacing w:val="-7"/>
        </w:rPr>
        <w:t xml:space="preserve"> </w:t>
      </w:r>
      <w:r>
        <w:t>contribute</w:t>
      </w:r>
      <w:r>
        <w:rPr>
          <w:spacing w:val="-7"/>
        </w:rPr>
        <w:t xml:space="preserve"> </w:t>
      </w:r>
      <w:r>
        <w:t>to</w:t>
      </w:r>
      <w:r>
        <w:rPr>
          <w:spacing w:val="-7"/>
        </w:rPr>
        <w:t xml:space="preserve"> </w:t>
      </w:r>
      <w:r>
        <w:t>these</w:t>
      </w:r>
      <w:r>
        <w:rPr>
          <w:spacing w:val="-7"/>
        </w:rPr>
        <w:t xml:space="preserve"> </w:t>
      </w:r>
      <w:r>
        <w:t>findings.</w:t>
      </w:r>
    </w:p>
    <w:p w:rsidR="002829CD" w:rsidRDefault="000B49EF">
      <w:pPr>
        <w:spacing w:before="226" w:line="235" w:lineRule="auto"/>
        <w:ind w:left="100" w:right="486"/>
        <w:rPr>
          <w:sz w:val="21"/>
        </w:rPr>
      </w:pPr>
      <w:r>
        <w:rPr>
          <w:sz w:val="21"/>
        </w:rPr>
        <w:t xml:space="preserve">For a more detailed discussion of the findings, see the full report </w:t>
      </w:r>
      <w:r>
        <w:rPr>
          <w:rFonts w:ascii="Z@R6025.tmp"/>
          <w:i/>
          <w:sz w:val="21"/>
        </w:rPr>
        <w:t xml:space="preserve">Household Food Insecurity Among Children: New Zealand Health Survey </w:t>
      </w:r>
      <w:r>
        <w:rPr>
          <w:sz w:val="21"/>
        </w:rPr>
        <w:t>(Ministry of Health 2019). This covers more indicators, including primary caregiver indicators such as psychological and parenting stress.</w:t>
      </w:r>
    </w:p>
    <w:p w:rsidR="002829CD" w:rsidRDefault="002829CD">
      <w:pPr>
        <w:pStyle w:val="BodyText"/>
        <w:rPr>
          <w:sz w:val="19"/>
        </w:rPr>
      </w:pPr>
    </w:p>
    <w:p w:rsidR="002829CD" w:rsidRDefault="003603DD">
      <w:pPr>
        <w:pStyle w:val="BodyText"/>
        <w:spacing w:before="106" w:line="235" w:lineRule="auto"/>
        <w:ind w:left="388" w:right="1336"/>
      </w:pPr>
      <w:r>
        <w:rPr>
          <w:noProof/>
          <w:lang w:val="en-NZ" w:eastAsia="en-NZ"/>
        </w:rPr>
        <mc:AlternateContent>
          <mc:Choice Requires="wps">
            <w:drawing>
              <wp:anchor distT="0" distB="0" distL="114300" distR="114300" simplePos="0" relativeHeight="251652096" behindDoc="0" locked="0" layoutInCell="1" allowOverlap="1">
                <wp:simplePos x="0" y="0"/>
                <wp:positionH relativeFrom="page">
                  <wp:posOffset>1080135</wp:posOffset>
                </wp:positionH>
                <wp:positionV relativeFrom="paragraph">
                  <wp:posOffset>-8255</wp:posOffset>
                </wp:positionV>
                <wp:extent cx="110490" cy="2100580"/>
                <wp:effectExtent l="3810" t="3175" r="0" b="1270"/>
                <wp:wrapNone/>
                <wp:docPr id="7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100580"/>
                        </a:xfrm>
                        <a:prstGeom prst="rect">
                          <a:avLst/>
                        </a:prstGeom>
                        <a:solidFill>
                          <a:srgbClr val="00A9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2851D" id="Rectangle 164" o:spid="_x0000_s1026" style="position:absolute;margin-left:85.05pt;margin-top:-.65pt;width:8.7pt;height:165.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" fillcolor="#00a99d" stroked="f">
                <w10:wrap anchorx="page"/>
              </v:rect>
            </w:pict>
          </mc:Fallback>
        </mc:AlternateContent>
      </w:r>
      <w:r w:rsidR="000B49EF">
        <w:t>Food insecurity is an important public policy concern because of possible negative health, development, and education consequences; and also from the perspective of the rights of children. The population-based estimates of</w:t>
      </w:r>
    </w:p>
    <w:p w:rsidR="002829CD" w:rsidRDefault="000B49EF">
      <w:pPr>
        <w:pStyle w:val="BodyText"/>
        <w:spacing w:line="235" w:lineRule="auto"/>
        <w:ind w:left="388" w:right="676"/>
      </w:pPr>
      <w:r>
        <w:t>household food insecurity based on the New Zealand Health Survey are important to measure progress toward the Government’s programme to reduce child poverty in New Zealand. They are also relevant to the United Nations Sustainable Development Goals, which includes the goal to ‘end hunger, achieve food security and improved nutrition, and promote sustainable agriculture’ by 2030. All children should have access to enough appropriate and healthy food to eat, no matter their ethnicity or living circumstances; to help ensure they have the best possible start in life.</w:t>
      </w:r>
    </w:p>
    <w:p w:rsidR="002829CD" w:rsidRDefault="002829CD">
      <w:pPr>
        <w:spacing w:line="235" w:lineRule="auto"/>
        <w:sectPr w:rsidR="002829CD">
          <w:pgSz w:w="11910" w:h="16840"/>
          <w:pgMar w:top="1580" w:right="1140" w:bottom="760" w:left="1600" w:header="0" w:footer="580" w:gutter="0"/>
          <w:cols w:space="720"/>
        </w:sectPr>
      </w:pPr>
    </w:p>
    <w:p w:rsidR="002829CD" w:rsidRDefault="002829CD">
      <w:pPr>
        <w:pStyle w:val="BodyText"/>
        <w:spacing w:before="7"/>
        <w:rPr>
          <w:sz w:val="7"/>
        </w:rPr>
      </w:pPr>
    </w:p>
    <w:p w:rsidR="002829CD" w:rsidRDefault="003603DD">
      <w:pPr>
        <w:pStyle w:val="BodyText"/>
        <w:ind w:left="520"/>
        <w:rPr>
          <w:sz w:val="20"/>
        </w:rPr>
      </w:pPr>
      <w:r>
        <w:rPr>
          <w:noProof/>
          <w:sz w:val="20"/>
          <w:lang w:val="en-NZ" w:eastAsia="en-NZ"/>
        </w:rPr>
        <mc:AlternateContent>
          <mc:Choice Requires="wps">
            <w:drawing>
              <wp:inline distT="0" distB="0" distL="0" distR="0">
                <wp:extent cx="5337175" cy="2863850"/>
                <wp:effectExtent l="12700" t="10795" r="12700" b="11430"/>
                <wp:docPr id="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2863850"/>
                        </a:xfrm>
                        <a:prstGeom prst="rect">
                          <a:avLst/>
                        </a:prstGeom>
                        <a:noFill/>
                        <a:ln w="6350">
                          <a:solidFill>
                            <a:srgbClr val="712C8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49EF" w:rsidRDefault="000B49EF">
                            <w:pPr>
                              <w:spacing w:before="278"/>
                              <w:ind w:left="278"/>
                              <w:rPr>
                                <w:sz w:val="28"/>
                              </w:rPr>
                            </w:pPr>
                            <w:bookmarkStart w:id="6" w:name="Income"/>
                            <w:bookmarkStart w:id="7" w:name="_bookmark2"/>
                            <w:bookmarkEnd w:id="6"/>
                            <w:bookmarkEnd w:id="7"/>
                            <w:r>
                              <w:rPr>
                                <w:color w:val="712C86"/>
                                <w:sz w:val="28"/>
                              </w:rPr>
                              <w:t>How to read the figures in this report</w:t>
                            </w:r>
                          </w:p>
                          <w:p w:rsidR="000B49EF" w:rsidRDefault="000B49EF">
                            <w:pPr>
                              <w:pStyle w:val="BodyText"/>
                              <w:spacing w:before="35" w:line="235" w:lineRule="auto"/>
                              <w:ind w:left="278" w:right="433"/>
                            </w:pPr>
                            <w:r>
                              <w:t>The figures in this report present the proportion of children living in food- insecure households for different groups. Purple represents the children in food-secure households, while green represents the children in food-insecure households. The numbers in the bars present the estimated number of children in each group, rounded to the nearest 1,000.</w:t>
                            </w:r>
                          </w:p>
                          <w:p w:rsidR="000B49EF" w:rsidRDefault="000B49EF">
                            <w:pPr>
                              <w:pStyle w:val="BodyText"/>
                              <w:spacing w:before="226" w:line="235" w:lineRule="auto"/>
                              <w:ind w:left="278" w:right="385"/>
                            </w:pPr>
                            <w:r>
                              <w:t>For example, the figure below presents household food insecurity for children in New Zealand with a primary caregiver receiving a benefit and those not receiving a benefit. For children with a primary caregiver on a benefit, an estimated 73,000 lived in a food-secure household, which is 44 percent of all children with a primary caregiver on a benefit. An estimated 92,000 children in this group lived in food-insecure households, which is 56 percent of children with a primary caregiver on a benefit.</w:t>
                            </w:r>
                          </w:p>
                        </w:txbxContent>
                      </wps:txbx>
                      <wps:bodyPr rot="0" vert="horz" wrap="square" lIns="0" tIns="0" rIns="0" bIns="0" anchor="t" anchorCtr="0" upright="1">
                        <a:noAutofit/>
                      </wps:bodyPr>
                    </wps:wsp>
                  </a:graphicData>
                </a:graphic>
              </wp:inline>
            </w:drawing>
          </mc:Choice>
          <mc:Fallback>
            <w:pict>
              <v:shape id="Text Box 163" o:spid="_x0000_s1028" type="#_x0000_t202" style="width:420.2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" filled="f" strokecolor="#712c86" strokeweight=".5pt">
                <v:textbox inset="0,0,0,0">
                  <w:txbxContent>
                    <w:p w:rsidR="000B49EF" w:rsidRDefault="000B49EF">
                      <w:pPr>
                        <w:spacing w:before="278"/>
                        <w:ind w:left="278"/>
                        <w:rPr>
                          <w:sz w:val="28"/>
                        </w:rPr>
                      </w:pPr>
                      <w:bookmarkStart w:id="7" w:name="Income"/>
                      <w:bookmarkStart w:id="8" w:name="_bookmark2"/>
                      <w:bookmarkEnd w:id="7"/>
                      <w:bookmarkEnd w:id="8"/>
                      <w:r>
                        <w:rPr>
                          <w:color w:val="712C86"/>
                          <w:sz w:val="28"/>
                        </w:rPr>
                        <w:t>How to read the figures in this report</w:t>
                      </w:r>
                    </w:p>
                    <w:p w:rsidR="000B49EF" w:rsidRDefault="000B49EF">
                      <w:pPr>
                        <w:pStyle w:val="BodyText"/>
                        <w:spacing w:before="35" w:line="235" w:lineRule="auto"/>
                        <w:ind w:left="278" w:right="433"/>
                      </w:pPr>
                      <w:r>
                        <w:t>The figures in this report present the proportion of children living in food- insecure households for different groups. Purple represents the children in food-secure households, while green represents the children in food-insecure households. The numbers in the bars present the estimated number of children in each group, rounded to the nearest 1,000.</w:t>
                      </w:r>
                    </w:p>
                    <w:p w:rsidR="000B49EF" w:rsidRDefault="000B49EF">
                      <w:pPr>
                        <w:pStyle w:val="BodyText"/>
                        <w:spacing w:before="226" w:line="235" w:lineRule="auto"/>
                        <w:ind w:left="278" w:right="385"/>
                      </w:pPr>
                      <w:r>
                        <w:t>For example, the figure below presents household food insecurity for children in New Zealand with a primary caregiver receiving a benefit and those not receiving a benefit. For children with a primary caregiver on a benefit, an estimated 73,000 lived in a food-secure household, which is 44 percent of all children with a primary caregiver on a benefit. An estimated 92,000 children in this group lived in food-insecure households, which is 56 percent of children with a primary caregiver on a benefit.</w:t>
                      </w:r>
                    </w:p>
                  </w:txbxContent>
                </v:textbox>
                <w10:anchorlock/>
              </v:shape>
            </w:pict>
          </mc:Fallback>
        </mc:AlternateContent>
      </w:r>
    </w:p>
    <w:p w:rsidR="002829CD" w:rsidRDefault="002829CD">
      <w:pPr>
        <w:pStyle w:val="BodyText"/>
        <w:rPr>
          <w:sz w:val="20"/>
        </w:rPr>
      </w:pPr>
    </w:p>
    <w:p w:rsidR="002829CD" w:rsidRDefault="002829CD">
      <w:pPr>
        <w:pStyle w:val="BodyText"/>
        <w:rPr>
          <w:sz w:val="20"/>
        </w:rPr>
      </w:pPr>
    </w:p>
    <w:p w:rsidR="002829CD" w:rsidRDefault="002829CD">
      <w:pPr>
        <w:pStyle w:val="BodyText"/>
        <w:rPr>
          <w:sz w:val="20"/>
        </w:rPr>
      </w:pPr>
    </w:p>
    <w:p w:rsidR="002829CD" w:rsidRDefault="002829CD">
      <w:pPr>
        <w:pStyle w:val="BodyText"/>
        <w:spacing w:before="9"/>
        <w:rPr>
          <w:sz w:val="20"/>
        </w:rPr>
      </w:pPr>
    </w:p>
    <w:p w:rsidR="002829CD" w:rsidRDefault="000B49EF">
      <w:pPr>
        <w:pStyle w:val="Heading2"/>
        <w:spacing w:before="100"/>
        <w:ind w:left="520"/>
      </w:pPr>
      <w:r>
        <w:rPr>
          <w:color w:val="712C86"/>
        </w:rPr>
        <w:t>Income</w:t>
      </w:r>
    </w:p>
    <w:p w:rsidR="002829CD" w:rsidRDefault="000B49EF">
      <w:pPr>
        <w:pStyle w:val="BodyText"/>
        <w:spacing w:before="2" w:line="235" w:lineRule="auto"/>
        <w:ind w:left="520"/>
      </w:pPr>
      <w:r>
        <w:t>Household food insecurity is closely related to income. For households with a gross annual income of $50,000 or less, the proportion of children living in food-insecure households was more than 40 percent. This compares to less than 10 percent when gross household income was over $50,000.</w:t>
      </w:r>
    </w:p>
    <w:p w:rsidR="002829CD" w:rsidRDefault="000B49EF">
      <w:pPr>
        <w:pStyle w:val="BodyText"/>
        <w:spacing w:before="226" w:line="235" w:lineRule="auto"/>
        <w:ind w:left="520" w:right="587"/>
      </w:pPr>
      <w:r>
        <w:t>Of children whose primary caregiver received a benefit (Jobseeker Support, Sole Parent Support and Supported Living Payments), more than 50 percent lived in food-insecure households. This compared to almost 12 percent of children in households where the primary caregiver did not receive a benefit.</w:t>
      </w:r>
    </w:p>
    <w:p w:rsidR="003603DD" w:rsidRDefault="003603DD">
      <w:pPr>
        <w:pStyle w:val="BodyText"/>
        <w:spacing w:before="226" w:line="235" w:lineRule="auto"/>
        <w:ind w:left="520" w:right="587"/>
      </w:pPr>
      <w:r>
        <w:rPr>
          <w:noProof/>
          <w:lang w:val="en-NZ" w:eastAsia="en-NZ"/>
        </w:rPr>
        <w:drawing>
          <wp:inline distT="0" distB="0" distL="0" distR="0">
            <wp:extent cx="470916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usehold food insecurity Page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09160" cy="2667000"/>
                    </a:xfrm>
                    <a:prstGeom prst="rect">
                      <a:avLst/>
                    </a:prstGeom>
                  </pic:spPr>
                </pic:pic>
              </a:graphicData>
            </a:graphic>
          </wp:inline>
        </w:drawing>
      </w:r>
    </w:p>
    <w:p w:rsidR="002829CD" w:rsidRDefault="002829CD">
      <w:pPr>
        <w:pStyle w:val="BodyText"/>
        <w:rPr>
          <w:sz w:val="20"/>
        </w:rPr>
      </w:pPr>
    </w:p>
    <w:p w:rsidR="002829CD" w:rsidRDefault="002829CD">
      <w:pPr>
        <w:pStyle w:val="BodyText"/>
        <w:spacing w:before="12"/>
        <w:rPr>
          <w:sz w:val="14"/>
        </w:rPr>
      </w:pPr>
    </w:p>
    <w:p w:rsidR="002829CD" w:rsidRDefault="002829CD">
      <w:pPr>
        <w:rPr>
          <w:sz w:val="14"/>
        </w:rPr>
        <w:sectPr w:rsidR="002829CD">
          <w:pgSz w:w="11910" w:h="16840"/>
          <w:pgMar w:top="1580" w:right="1680" w:bottom="780" w:left="1180" w:header="0" w:footer="592" w:gutter="0"/>
          <w:cols w:space="720"/>
        </w:sectPr>
      </w:pPr>
    </w:p>
    <w:p w:rsidR="002829CD" w:rsidRDefault="002829CD">
      <w:pPr>
        <w:spacing w:line="200" w:lineRule="exact"/>
        <w:rPr>
          <w:sz w:val="16"/>
        </w:rPr>
        <w:sectPr w:rsidR="002829CD">
          <w:type w:val="continuous"/>
          <w:pgSz w:w="11910" w:h="16840"/>
          <w:pgMar w:top="1580" w:right="1680" w:bottom="280" w:left="1180" w:header="720" w:footer="720" w:gutter="0"/>
          <w:cols w:space="720"/>
        </w:sectPr>
      </w:pPr>
    </w:p>
    <w:p w:rsidR="002829CD" w:rsidRDefault="000B49EF">
      <w:pPr>
        <w:pStyle w:val="Heading2"/>
      </w:pPr>
      <w:bookmarkStart w:id="8" w:name="Ethnicity_"/>
      <w:bookmarkStart w:id="9" w:name="_bookmark3"/>
      <w:bookmarkEnd w:id="8"/>
      <w:bookmarkEnd w:id="9"/>
      <w:r>
        <w:rPr>
          <w:color w:val="712C86"/>
        </w:rPr>
        <w:lastRenderedPageBreak/>
        <w:t>Ethnicity</w:t>
      </w:r>
    </w:p>
    <w:p w:rsidR="002829CD" w:rsidRDefault="000B49EF">
      <w:pPr>
        <w:pStyle w:val="BodyText"/>
        <w:spacing w:before="3" w:line="235" w:lineRule="auto"/>
        <w:ind w:left="100" w:right="486"/>
      </w:pPr>
      <w:r>
        <w:t>The proportion of children living in food-insecure households was highest among Māori and Pacific populations. Of Pacific children, 37 percent (an estimated 46,000) lived in food-insecure households in 2015/16. For Māori children this was 29 percent (an estimated 68,000).</w:t>
      </w:r>
    </w:p>
    <w:p w:rsidR="002829CD" w:rsidRDefault="003603DD">
      <w:pPr>
        <w:pStyle w:val="BodyText"/>
        <w:spacing w:before="226" w:line="235" w:lineRule="auto"/>
        <w:ind w:left="100" w:right="760"/>
      </w:pPr>
      <w:r>
        <w:rPr>
          <w:noProof/>
          <w:lang w:val="en-NZ" w:eastAsia="en-NZ"/>
        </w:rPr>
        <mc:AlternateContent>
          <mc:Choice Requires="wpg">
            <w:drawing>
              <wp:anchor distT="0" distB="0" distL="114300" distR="114300" simplePos="0" relativeHeight="251665408" behindDoc="1" locked="0" layoutInCell="1" allowOverlap="1">
                <wp:simplePos x="0" y="0"/>
                <wp:positionH relativeFrom="page">
                  <wp:posOffset>1253490</wp:posOffset>
                </wp:positionH>
                <wp:positionV relativeFrom="paragraph">
                  <wp:posOffset>1742440</wp:posOffset>
                </wp:positionV>
                <wp:extent cx="4465320" cy="361950"/>
                <wp:effectExtent l="0" t="5080" r="0" b="0"/>
                <wp:wrapNone/>
                <wp:docPr id="6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320" cy="361950"/>
                          <a:chOff x="1974" y="2744"/>
                          <a:chExt cx="7032" cy="570"/>
                        </a:xfrm>
                      </wpg:grpSpPr>
                      <wps:wsp>
                        <wps:cNvPr id="68" name="Rectangle 144"/>
                        <wps:cNvSpPr>
                          <a:spLocks noChangeArrowheads="1"/>
                        </wps:cNvSpPr>
                        <wps:spPr bwMode="auto">
                          <a:xfrm>
                            <a:off x="7899" y="2743"/>
                            <a:ext cx="1106" cy="570"/>
                          </a:xfrm>
                          <a:prstGeom prst="rect">
                            <a:avLst/>
                          </a:prstGeom>
                          <a:solidFill>
                            <a:srgbClr val="2DBC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43"/>
                        <wps:cNvSpPr>
                          <a:spLocks noChangeArrowheads="1"/>
                        </wps:cNvSpPr>
                        <wps:spPr bwMode="auto">
                          <a:xfrm>
                            <a:off x="1973" y="2743"/>
                            <a:ext cx="5926" cy="570"/>
                          </a:xfrm>
                          <a:prstGeom prst="rect">
                            <a:avLst/>
                          </a:prstGeom>
                          <a:solidFill>
                            <a:srgbClr val="C6B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CD401" id="Group 142" o:spid="_x0000_s1026" style="position:absolute;margin-left:98.7pt;margin-top:137.2pt;width:351.6pt;height:28.5pt;z-index:-251651072;mso-position-horizontal-relative:page" coordorigin="1974,2744" coordsize="703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">
                <v:rect id="Rectangle 144" o:spid="_x0000_s1027" style="position:absolute;left:7899;top:2743;width:110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PQMAA&#10;AADbAAAADwAAAGRycy9kb3ducmV2LnhtbERPy4rCMBTdC/5DuII7TXWhUo0iQmXAARmf20tzbavN&#10;TafJaJ2vNwvB5eG8Z4vGlOJOtSssKxj0IxDEqdUFZwoO+6Q3AeE8ssbSMil4koPFvN2aYaztg3/o&#10;vvOZCCHsYlSQe1/FUro0J4OubyviwF1sbdAHWGdS1/gI4aaUwygaSYMFh4YcK1rllN52f0ZBtryc&#10;ySbb//HxFH3/btbH6nlNlOp2muUUhKfGf8Rv95dWMApjw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xPQMAAAADbAAAADwAAAAAAAAAAAAAAAACYAgAAZHJzL2Rvd25y&#10;ZXYueG1sUEsFBgAAAAAEAAQA9QAAAIUDAAAAAA==&#10;" fillcolor="#2dbcb6" stroked="f"/>
                <v:rect id="Rectangle 143" o:spid="_x0000_s1028" style="position:absolute;left:1973;top:2743;width:592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Vf8QA&#10;AADbAAAADwAAAGRycy9kb3ducmV2LnhtbESPQWsCMRSE7wX/Q3hCbzVrQamrUUQU2oOFbkvB22Pz&#10;3CwmL0uS6tZf3whCj8PMfMMsVr2z4kwhtp4VjEcFCOLa65YbBV+fu6cXEDEha7SeScEvRVgtBw8L&#10;LLW/8Aedq9SIDOFYogKTUldKGWtDDuPId8TZO/rgMGUZGqkDXjLcWflcFFPpsOW8YLCjjaH6VP04&#10;BW+zSfgudpPD+766sjXjk5V2q9TjsF/PQSTq03/43n7VCqYzuH3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1X/EAAAA2wAAAA8AAAAAAAAAAAAAAAAAmAIAAGRycy9k&#10;b3ducmV2LnhtbFBLBQYAAAAABAAEAPUAAACJAwAAAAA=&#10;" fillcolor="#c6b1d0" stroked="f"/>
                <w10:wrap anchorx="page"/>
              </v:group>
            </w:pict>
          </mc:Fallback>
        </mc:AlternateContent>
      </w:r>
      <w:r w:rsidR="000B49EF">
        <w:t>A lower proportion of Asian (9%) and European and other (15%) children lived in food-insecure households. However, because European and other children make up the majority of the New Zealand child population, the largest number of children (100,000) in food-insecure households were European and other.</w:t>
      </w:r>
    </w:p>
    <w:p w:rsidR="003603DD" w:rsidRDefault="003603DD">
      <w:pPr>
        <w:pStyle w:val="BodyText"/>
        <w:spacing w:before="226" w:line="235" w:lineRule="auto"/>
        <w:ind w:left="100" w:right="760"/>
      </w:pPr>
      <w:r>
        <w:rPr>
          <w:noProof/>
          <w:lang w:val="en-NZ" w:eastAsia="en-NZ"/>
        </w:rPr>
        <w:drawing>
          <wp:inline distT="0" distB="0" distL="0" distR="0">
            <wp:extent cx="4739640" cy="5468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ehold food insecurity Page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39640" cy="5468112"/>
                    </a:xfrm>
                    <a:prstGeom prst="rect">
                      <a:avLst/>
                    </a:prstGeom>
                  </pic:spPr>
                </pic:pic>
              </a:graphicData>
            </a:graphic>
          </wp:inline>
        </w:drawing>
      </w:r>
    </w:p>
    <w:p w:rsidR="002829CD" w:rsidRDefault="002829CD">
      <w:pPr>
        <w:pStyle w:val="BodyText"/>
        <w:spacing w:before="8"/>
        <w:rPr>
          <w:sz w:val="16"/>
        </w:rPr>
      </w:pPr>
    </w:p>
    <w:p w:rsidR="002829CD" w:rsidRDefault="002829CD">
      <w:pPr>
        <w:pStyle w:val="BodyText"/>
        <w:spacing w:before="7"/>
        <w:rPr>
          <w:sz w:val="18"/>
        </w:rPr>
      </w:pPr>
    </w:p>
    <w:p w:rsidR="002829CD" w:rsidRDefault="002829CD">
      <w:pPr>
        <w:rPr>
          <w:sz w:val="18"/>
        </w:rPr>
        <w:sectPr w:rsidR="002829CD">
          <w:pgSz w:w="11910" w:h="16840"/>
          <w:pgMar w:top="1580" w:right="1140" w:bottom="760" w:left="1600" w:header="0" w:footer="580" w:gutter="0"/>
          <w:cols w:space="720"/>
        </w:sectPr>
      </w:pPr>
    </w:p>
    <w:p w:rsidR="002829CD" w:rsidRDefault="002829CD">
      <w:pPr>
        <w:spacing w:line="209" w:lineRule="exact"/>
        <w:rPr>
          <w:sz w:val="16"/>
        </w:rPr>
        <w:sectPr w:rsidR="002829CD">
          <w:type w:val="continuous"/>
          <w:pgSz w:w="11910" w:h="16840"/>
          <w:pgMar w:top="1580" w:right="1140" w:bottom="280" w:left="1600" w:header="720" w:footer="720" w:gutter="0"/>
          <w:cols w:num="2" w:space="720" w:equalWidth="0">
            <w:col w:w="2823" w:space="1806"/>
            <w:col w:w="4541"/>
          </w:cols>
        </w:sectPr>
      </w:pPr>
    </w:p>
    <w:p w:rsidR="002829CD" w:rsidRDefault="000B49EF">
      <w:pPr>
        <w:pStyle w:val="Heading2"/>
        <w:ind w:left="520"/>
      </w:pPr>
      <w:bookmarkStart w:id="10" w:name="Living_circumstances"/>
      <w:bookmarkStart w:id="11" w:name="_bookmark4"/>
      <w:bookmarkEnd w:id="10"/>
      <w:bookmarkEnd w:id="11"/>
      <w:r>
        <w:rPr>
          <w:color w:val="712C86"/>
        </w:rPr>
        <w:lastRenderedPageBreak/>
        <w:t>Living circumstances</w:t>
      </w:r>
    </w:p>
    <w:p w:rsidR="002829CD" w:rsidRDefault="000B49EF">
      <w:pPr>
        <w:pStyle w:val="BodyText"/>
        <w:spacing w:before="3" w:line="235" w:lineRule="auto"/>
        <w:ind w:left="520" w:right="132"/>
      </w:pPr>
      <w:r>
        <w:t>A higher proportion of children lived in food-insecure households in the most deprived neighbourhoods compared to the least deprived neighbourhoods. Over one in three children (35%) in the most deprived neighbourhoods (NZDep2013 quintile 5) lived in a household that was food-insecure.</w:t>
      </w:r>
    </w:p>
    <w:p w:rsidR="002829CD" w:rsidRDefault="000B49EF">
      <w:pPr>
        <w:pStyle w:val="BodyText"/>
        <w:spacing w:before="226" w:line="235" w:lineRule="auto"/>
        <w:ind w:left="520" w:right="99"/>
      </w:pPr>
      <w:r>
        <w:t>Household food insecurity was more common among children living in rented housing compared to privately-owned housing. The proportion of children living in food-insecure households was highest (53%) for children in houses rented from public landlords.</w:t>
      </w:r>
    </w:p>
    <w:p w:rsidR="000B49EF" w:rsidRDefault="000B49EF">
      <w:pPr>
        <w:pStyle w:val="BodyText"/>
        <w:spacing w:before="226" w:line="235" w:lineRule="auto"/>
        <w:ind w:left="520" w:right="99"/>
      </w:pPr>
      <w:r>
        <w:rPr>
          <w:noProof/>
          <w:lang w:val="en-NZ" w:eastAsia="en-NZ"/>
        </w:rPr>
        <w:drawing>
          <wp:inline distT="0" distB="0" distL="0" distR="0">
            <wp:extent cx="4706112" cy="42397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ehold food insecurity Page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06112" cy="4239768"/>
                    </a:xfrm>
                    <a:prstGeom prst="rect">
                      <a:avLst/>
                    </a:prstGeom>
                  </pic:spPr>
                </pic:pic>
              </a:graphicData>
            </a:graphic>
          </wp:inline>
        </w:drawing>
      </w:r>
    </w:p>
    <w:p w:rsidR="002829CD" w:rsidRDefault="002829CD">
      <w:pPr>
        <w:pStyle w:val="BodyText"/>
        <w:spacing w:before="11"/>
        <w:rPr>
          <w:sz w:val="11"/>
        </w:rPr>
      </w:pPr>
    </w:p>
    <w:p w:rsidR="000B49EF" w:rsidRDefault="000B49EF">
      <w:pPr>
        <w:rPr>
          <w:color w:val="712C86"/>
          <w:sz w:val="40"/>
          <w:szCs w:val="40"/>
        </w:rPr>
      </w:pPr>
      <w:bookmarkStart w:id="12" w:name="Household_composition_"/>
      <w:bookmarkStart w:id="13" w:name="_bookmark5"/>
      <w:bookmarkEnd w:id="12"/>
      <w:bookmarkEnd w:id="13"/>
      <w:r>
        <w:rPr>
          <w:color w:val="712C86"/>
        </w:rPr>
        <w:br w:type="page"/>
      </w:r>
    </w:p>
    <w:p w:rsidR="002829CD" w:rsidRDefault="000B49EF">
      <w:pPr>
        <w:pStyle w:val="Heading2"/>
      </w:pPr>
      <w:r>
        <w:rPr>
          <w:color w:val="712C86"/>
        </w:rPr>
        <w:lastRenderedPageBreak/>
        <w:t>Household composition</w:t>
      </w:r>
    </w:p>
    <w:p w:rsidR="002829CD" w:rsidRDefault="000B49EF">
      <w:pPr>
        <w:pStyle w:val="BodyText"/>
        <w:spacing w:before="3" w:line="235" w:lineRule="auto"/>
        <w:ind w:left="100" w:right="756"/>
      </w:pPr>
      <w:r>
        <w:t>Household food insecurity was more common in households with larger numbers of children. Of households with four or more children, 38 percent of children lived in a food-insecure household.</w:t>
      </w:r>
    </w:p>
    <w:p w:rsidR="002829CD" w:rsidRDefault="000B49EF">
      <w:pPr>
        <w:pStyle w:val="BodyText"/>
        <w:spacing w:before="226" w:line="235" w:lineRule="auto"/>
        <w:ind w:left="100"/>
      </w:pPr>
      <w:r>
        <w:t>Households of children living with a sole-parent were more likely to be food-insecure compared to those of children living with couple-parents.</w:t>
      </w:r>
    </w:p>
    <w:p w:rsidR="003603DD" w:rsidRDefault="003603DD">
      <w:pPr>
        <w:pStyle w:val="BodyText"/>
        <w:spacing w:before="226" w:line="235" w:lineRule="auto"/>
        <w:ind w:left="100"/>
      </w:pPr>
      <w:r>
        <w:rPr>
          <w:noProof/>
          <w:lang w:val="en-NZ" w:eastAsia="en-NZ"/>
        </w:rPr>
        <w:drawing>
          <wp:inline distT="0" distB="0" distL="0" distR="0">
            <wp:extent cx="4684776" cy="37673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usehold food insecurity Page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4776" cy="3767328"/>
                    </a:xfrm>
                    <a:prstGeom prst="rect">
                      <a:avLst/>
                    </a:prstGeom>
                  </pic:spPr>
                </pic:pic>
              </a:graphicData>
            </a:graphic>
          </wp:inline>
        </w:drawing>
      </w:r>
    </w:p>
    <w:p w:rsidR="003603DD" w:rsidRDefault="003603DD">
      <w:pPr>
        <w:rPr>
          <w:rFonts w:ascii="Z@R6056.tmp" w:eastAsia="Z@R5FC4.tmp" w:hAnsi="Z@R5FC4.tmp" w:cs="Z@R5FC4.tmp"/>
          <w:b/>
          <w:color w:val="712C86"/>
          <w:sz w:val="68"/>
          <w:szCs w:val="68"/>
        </w:rPr>
      </w:pPr>
      <w:bookmarkStart w:id="14" w:name="Wider_circumstances"/>
      <w:bookmarkStart w:id="15" w:name="Of_the_children_in_food-insecure_househo"/>
      <w:bookmarkStart w:id="16" w:name="_bookmark6"/>
      <w:bookmarkEnd w:id="14"/>
      <w:bookmarkEnd w:id="15"/>
      <w:bookmarkEnd w:id="16"/>
      <w:r>
        <w:rPr>
          <w:rFonts w:ascii="Z@R6056.tmp"/>
          <w:b/>
          <w:color w:val="712C86"/>
        </w:rPr>
        <w:br w:type="page"/>
      </w:r>
    </w:p>
    <w:p w:rsidR="002829CD" w:rsidRDefault="000B49EF">
      <w:pPr>
        <w:pStyle w:val="Heading1"/>
        <w:ind w:left="520"/>
        <w:rPr>
          <w:rFonts w:ascii="Z@R6056.tmp"/>
          <w:b/>
        </w:rPr>
      </w:pPr>
      <w:r>
        <w:rPr>
          <w:rFonts w:ascii="Z@R6056.tmp"/>
          <w:b/>
          <w:color w:val="712C86"/>
        </w:rPr>
        <w:lastRenderedPageBreak/>
        <w:t>Wider circumstances</w:t>
      </w:r>
    </w:p>
    <w:p w:rsidR="002829CD" w:rsidRDefault="000B49EF">
      <w:pPr>
        <w:pStyle w:val="BodyText"/>
        <w:spacing w:before="656" w:line="235" w:lineRule="auto"/>
        <w:ind w:left="520"/>
      </w:pPr>
      <w:r>
        <w:t>Based on New Zealand Health Survey data from 2014/15 and 2015/16 combined, we looked at the wider circumstances of children in food-insecure households. Based on this cross-sectional data we are not able to identify cause and effect. For example, our data shows that children living in food-insecure households were more likely to be obese. This does not necessarily mean that food insecurity caused obesity, it could be that food insecurity and obesity share a common cause (eg poverty or deprivation).</w:t>
      </w:r>
    </w:p>
    <w:p w:rsidR="002829CD" w:rsidRDefault="000B49EF">
      <w:pPr>
        <w:pStyle w:val="BodyText"/>
        <w:spacing w:line="235" w:lineRule="auto"/>
        <w:ind w:left="520" w:right="286"/>
      </w:pPr>
      <w:r>
        <w:t>Food insecurity often co-occurs with a number of other risk factors. We describe the co-occurrence of food insecurity with indicators of child health and development in the following diagram.</w:t>
      </w:r>
    </w:p>
    <w:p w:rsidR="002829CD" w:rsidRDefault="003603DD">
      <w:pPr>
        <w:pStyle w:val="Heading2"/>
        <w:spacing w:before="219" w:line="240" w:lineRule="auto"/>
        <w:ind w:left="520"/>
      </w:pPr>
      <w:r>
        <w:rPr>
          <w:noProof/>
          <w:lang w:val="en-NZ" w:eastAsia="en-NZ"/>
        </w:rPr>
        <mc:AlternateContent>
          <mc:Choice Requires="wpg">
            <w:drawing>
              <wp:anchor distT="0" distB="0" distL="0" distR="0" simplePos="0" relativeHeight="251653120" behindDoc="0" locked="0" layoutInCell="1" allowOverlap="1">
                <wp:simplePos x="0" y="0"/>
                <wp:positionH relativeFrom="page">
                  <wp:posOffset>1082040</wp:posOffset>
                </wp:positionH>
                <wp:positionV relativeFrom="paragraph">
                  <wp:posOffset>501015</wp:posOffset>
                </wp:positionV>
                <wp:extent cx="2293620" cy="1384935"/>
                <wp:effectExtent l="0" t="0" r="0" b="0"/>
                <wp:wrapTopAndBottom/>
                <wp:docPr id="5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84935"/>
                          <a:chOff x="1704" y="789"/>
                          <a:chExt cx="3612" cy="2181"/>
                        </a:xfrm>
                      </wpg:grpSpPr>
                      <wps:wsp>
                        <wps:cNvPr id="59" name="Rectangle 51"/>
                        <wps:cNvSpPr>
                          <a:spLocks noChangeArrowheads="1"/>
                        </wps:cNvSpPr>
                        <wps:spPr bwMode="auto">
                          <a:xfrm>
                            <a:off x="1704" y="789"/>
                            <a:ext cx="3612" cy="2181"/>
                          </a:xfrm>
                          <a:prstGeom prst="rect">
                            <a:avLst/>
                          </a:prstGeom>
                          <a:solidFill>
                            <a:srgbClr val="00A9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50"/>
                        <wps:cNvSpPr>
                          <a:spLocks/>
                        </wps:cNvSpPr>
                        <wps:spPr bwMode="auto">
                          <a:xfrm>
                            <a:off x="3167" y="995"/>
                            <a:ext cx="747" cy="747"/>
                          </a:xfrm>
                          <a:custGeom>
                            <a:avLst/>
                            <a:gdLst>
                              <a:gd name="T0" fmla="+- 0 3540 3167"/>
                              <a:gd name="T1" fmla="*/ T0 w 747"/>
                              <a:gd name="T2" fmla="+- 0 996 996"/>
                              <a:gd name="T3" fmla="*/ 996 h 747"/>
                              <a:gd name="T4" fmla="+- 0 3465 3167"/>
                              <a:gd name="T5" fmla="*/ T4 w 747"/>
                              <a:gd name="T6" fmla="+- 0 1003 996"/>
                              <a:gd name="T7" fmla="*/ 1003 h 747"/>
                              <a:gd name="T8" fmla="+- 0 3395 3167"/>
                              <a:gd name="T9" fmla="*/ T8 w 747"/>
                              <a:gd name="T10" fmla="+- 0 1025 996"/>
                              <a:gd name="T11" fmla="*/ 1025 h 747"/>
                              <a:gd name="T12" fmla="+- 0 3332 3167"/>
                              <a:gd name="T13" fmla="*/ T12 w 747"/>
                              <a:gd name="T14" fmla="+- 0 1059 996"/>
                              <a:gd name="T15" fmla="*/ 1059 h 747"/>
                              <a:gd name="T16" fmla="+- 0 3277 3167"/>
                              <a:gd name="T17" fmla="*/ T16 w 747"/>
                              <a:gd name="T18" fmla="+- 0 1105 996"/>
                              <a:gd name="T19" fmla="*/ 1105 h 747"/>
                              <a:gd name="T20" fmla="+- 0 3231 3167"/>
                              <a:gd name="T21" fmla="*/ T20 w 747"/>
                              <a:gd name="T22" fmla="+- 0 1160 996"/>
                              <a:gd name="T23" fmla="*/ 1160 h 747"/>
                              <a:gd name="T24" fmla="+- 0 3197 3167"/>
                              <a:gd name="T25" fmla="*/ T24 w 747"/>
                              <a:gd name="T26" fmla="+- 0 1224 996"/>
                              <a:gd name="T27" fmla="*/ 1224 h 747"/>
                              <a:gd name="T28" fmla="+- 0 3175 3167"/>
                              <a:gd name="T29" fmla="*/ T28 w 747"/>
                              <a:gd name="T30" fmla="+- 0 1294 996"/>
                              <a:gd name="T31" fmla="*/ 1294 h 747"/>
                              <a:gd name="T32" fmla="+- 0 3167 3167"/>
                              <a:gd name="T33" fmla="*/ T32 w 747"/>
                              <a:gd name="T34" fmla="+- 0 1369 996"/>
                              <a:gd name="T35" fmla="*/ 1369 h 747"/>
                              <a:gd name="T36" fmla="+- 0 3175 3167"/>
                              <a:gd name="T37" fmla="*/ T36 w 747"/>
                              <a:gd name="T38" fmla="+- 0 1444 996"/>
                              <a:gd name="T39" fmla="*/ 1444 h 747"/>
                              <a:gd name="T40" fmla="+- 0 3197 3167"/>
                              <a:gd name="T41" fmla="*/ T40 w 747"/>
                              <a:gd name="T42" fmla="+- 0 1514 996"/>
                              <a:gd name="T43" fmla="*/ 1514 h 747"/>
                              <a:gd name="T44" fmla="+- 0 3231 3167"/>
                              <a:gd name="T45" fmla="*/ T44 w 747"/>
                              <a:gd name="T46" fmla="+- 0 1577 996"/>
                              <a:gd name="T47" fmla="*/ 1577 h 747"/>
                              <a:gd name="T48" fmla="+- 0 3277 3167"/>
                              <a:gd name="T49" fmla="*/ T48 w 747"/>
                              <a:gd name="T50" fmla="+- 0 1633 996"/>
                              <a:gd name="T51" fmla="*/ 1633 h 747"/>
                              <a:gd name="T52" fmla="+- 0 3332 3167"/>
                              <a:gd name="T53" fmla="*/ T52 w 747"/>
                              <a:gd name="T54" fmla="+- 0 1678 996"/>
                              <a:gd name="T55" fmla="*/ 1678 h 747"/>
                              <a:gd name="T56" fmla="+- 0 3395 3167"/>
                              <a:gd name="T57" fmla="*/ T56 w 747"/>
                              <a:gd name="T58" fmla="+- 0 1713 996"/>
                              <a:gd name="T59" fmla="*/ 1713 h 747"/>
                              <a:gd name="T60" fmla="+- 0 3465 3167"/>
                              <a:gd name="T61" fmla="*/ T60 w 747"/>
                              <a:gd name="T62" fmla="+- 0 1734 996"/>
                              <a:gd name="T63" fmla="*/ 1734 h 747"/>
                              <a:gd name="T64" fmla="+- 0 3540 3167"/>
                              <a:gd name="T65" fmla="*/ T64 w 747"/>
                              <a:gd name="T66" fmla="+- 0 1742 996"/>
                              <a:gd name="T67" fmla="*/ 1742 h 747"/>
                              <a:gd name="T68" fmla="+- 0 3615 3167"/>
                              <a:gd name="T69" fmla="*/ T68 w 747"/>
                              <a:gd name="T70" fmla="+- 0 1734 996"/>
                              <a:gd name="T71" fmla="*/ 1734 h 747"/>
                              <a:gd name="T72" fmla="+- 0 3686 3167"/>
                              <a:gd name="T73" fmla="*/ T72 w 747"/>
                              <a:gd name="T74" fmla="+- 0 1713 996"/>
                              <a:gd name="T75" fmla="*/ 1713 h 747"/>
                              <a:gd name="T76" fmla="+- 0 3749 3167"/>
                              <a:gd name="T77" fmla="*/ T76 w 747"/>
                              <a:gd name="T78" fmla="+- 0 1678 996"/>
                              <a:gd name="T79" fmla="*/ 1678 h 747"/>
                              <a:gd name="T80" fmla="+- 0 3804 3167"/>
                              <a:gd name="T81" fmla="*/ T80 w 747"/>
                              <a:gd name="T82" fmla="+- 0 1633 996"/>
                              <a:gd name="T83" fmla="*/ 1633 h 747"/>
                              <a:gd name="T84" fmla="+- 0 3850 3167"/>
                              <a:gd name="T85" fmla="*/ T84 w 747"/>
                              <a:gd name="T86" fmla="+- 0 1577 996"/>
                              <a:gd name="T87" fmla="*/ 1577 h 747"/>
                              <a:gd name="T88" fmla="+- 0 3884 3167"/>
                              <a:gd name="T89" fmla="*/ T88 w 747"/>
                              <a:gd name="T90" fmla="+- 0 1514 996"/>
                              <a:gd name="T91" fmla="*/ 1514 h 747"/>
                              <a:gd name="T92" fmla="+- 0 3906 3167"/>
                              <a:gd name="T93" fmla="*/ T92 w 747"/>
                              <a:gd name="T94" fmla="+- 0 1444 996"/>
                              <a:gd name="T95" fmla="*/ 1444 h 747"/>
                              <a:gd name="T96" fmla="+- 0 3913 3167"/>
                              <a:gd name="T97" fmla="*/ T96 w 747"/>
                              <a:gd name="T98" fmla="+- 0 1369 996"/>
                              <a:gd name="T99" fmla="*/ 1369 h 747"/>
                              <a:gd name="T100" fmla="+- 0 3906 3167"/>
                              <a:gd name="T101" fmla="*/ T100 w 747"/>
                              <a:gd name="T102" fmla="+- 0 1294 996"/>
                              <a:gd name="T103" fmla="*/ 1294 h 747"/>
                              <a:gd name="T104" fmla="+- 0 3884 3167"/>
                              <a:gd name="T105" fmla="*/ T104 w 747"/>
                              <a:gd name="T106" fmla="+- 0 1224 996"/>
                              <a:gd name="T107" fmla="*/ 1224 h 747"/>
                              <a:gd name="T108" fmla="+- 0 3850 3167"/>
                              <a:gd name="T109" fmla="*/ T108 w 747"/>
                              <a:gd name="T110" fmla="+- 0 1160 996"/>
                              <a:gd name="T111" fmla="*/ 1160 h 747"/>
                              <a:gd name="T112" fmla="+- 0 3804 3167"/>
                              <a:gd name="T113" fmla="*/ T112 w 747"/>
                              <a:gd name="T114" fmla="+- 0 1105 996"/>
                              <a:gd name="T115" fmla="*/ 1105 h 747"/>
                              <a:gd name="T116" fmla="+- 0 3749 3167"/>
                              <a:gd name="T117" fmla="*/ T116 w 747"/>
                              <a:gd name="T118" fmla="+- 0 1059 996"/>
                              <a:gd name="T119" fmla="*/ 1059 h 747"/>
                              <a:gd name="T120" fmla="+- 0 3686 3167"/>
                              <a:gd name="T121" fmla="*/ T120 w 747"/>
                              <a:gd name="T122" fmla="+- 0 1025 996"/>
                              <a:gd name="T123" fmla="*/ 1025 h 747"/>
                              <a:gd name="T124" fmla="+- 0 3615 3167"/>
                              <a:gd name="T125" fmla="*/ T124 w 747"/>
                              <a:gd name="T126" fmla="+- 0 1003 996"/>
                              <a:gd name="T127" fmla="*/ 1003 h 747"/>
                              <a:gd name="T128" fmla="+- 0 3540 3167"/>
                              <a:gd name="T129" fmla="*/ T128 w 747"/>
                              <a:gd name="T130" fmla="+- 0 996 996"/>
                              <a:gd name="T131" fmla="*/ 99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3" y="0"/>
                                </a:moveTo>
                                <a:lnTo>
                                  <a:pt x="298" y="7"/>
                                </a:lnTo>
                                <a:lnTo>
                                  <a:pt x="228" y="29"/>
                                </a:lnTo>
                                <a:lnTo>
                                  <a:pt x="165" y="63"/>
                                </a:lnTo>
                                <a:lnTo>
                                  <a:pt x="110" y="109"/>
                                </a:lnTo>
                                <a:lnTo>
                                  <a:pt x="64" y="164"/>
                                </a:lnTo>
                                <a:lnTo>
                                  <a:pt x="30" y="228"/>
                                </a:lnTo>
                                <a:lnTo>
                                  <a:pt x="8" y="298"/>
                                </a:lnTo>
                                <a:lnTo>
                                  <a:pt x="0" y="373"/>
                                </a:lnTo>
                                <a:lnTo>
                                  <a:pt x="8" y="448"/>
                                </a:lnTo>
                                <a:lnTo>
                                  <a:pt x="30" y="518"/>
                                </a:lnTo>
                                <a:lnTo>
                                  <a:pt x="64" y="581"/>
                                </a:lnTo>
                                <a:lnTo>
                                  <a:pt x="110" y="637"/>
                                </a:lnTo>
                                <a:lnTo>
                                  <a:pt x="165" y="682"/>
                                </a:lnTo>
                                <a:lnTo>
                                  <a:pt x="228" y="717"/>
                                </a:lnTo>
                                <a:lnTo>
                                  <a:pt x="298" y="738"/>
                                </a:lnTo>
                                <a:lnTo>
                                  <a:pt x="373" y="746"/>
                                </a:lnTo>
                                <a:lnTo>
                                  <a:pt x="448" y="738"/>
                                </a:lnTo>
                                <a:lnTo>
                                  <a:pt x="519" y="717"/>
                                </a:lnTo>
                                <a:lnTo>
                                  <a:pt x="582" y="682"/>
                                </a:lnTo>
                                <a:lnTo>
                                  <a:pt x="637" y="637"/>
                                </a:lnTo>
                                <a:lnTo>
                                  <a:pt x="683" y="581"/>
                                </a:lnTo>
                                <a:lnTo>
                                  <a:pt x="717" y="518"/>
                                </a:lnTo>
                                <a:lnTo>
                                  <a:pt x="739" y="448"/>
                                </a:lnTo>
                                <a:lnTo>
                                  <a:pt x="746" y="373"/>
                                </a:lnTo>
                                <a:lnTo>
                                  <a:pt x="739" y="298"/>
                                </a:lnTo>
                                <a:lnTo>
                                  <a:pt x="717" y="228"/>
                                </a:lnTo>
                                <a:lnTo>
                                  <a:pt x="683" y="164"/>
                                </a:lnTo>
                                <a:lnTo>
                                  <a:pt x="637" y="109"/>
                                </a:lnTo>
                                <a:lnTo>
                                  <a:pt x="582" y="63"/>
                                </a:lnTo>
                                <a:lnTo>
                                  <a:pt x="519" y="29"/>
                                </a:lnTo>
                                <a:lnTo>
                                  <a:pt x="448" y="7"/>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9"/>
                        <wps:cNvSpPr>
                          <a:spLocks/>
                        </wps:cNvSpPr>
                        <wps:spPr bwMode="auto">
                          <a:xfrm>
                            <a:off x="3287" y="1371"/>
                            <a:ext cx="507" cy="259"/>
                          </a:xfrm>
                          <a:custGeom>
                            <a:avLst/>
                            <a:gdLst>
                              <a:gd name="T0" fmla="+- 0 3342 3287"/>
                              <a:gd name="T1" fmla="*/ T0 w 507"/>
                              <a:gd name="T2" fmla="+- 0 1413 1371"/>
                              <a:gd name="T3" fmla="*/ 1413 h 259"/>
                              <a:gd name="T4" fmla="+- 0 3302 3287"/>
                              <a:gd name="T5" fmla="*/ T4 w 507"/>
                              <a:gd name="T6" fmla="+- 0 1472 1371"/>
                              <a:gd name="T7" fmla="*/ 1472 h 259"/>
                              <a:gd name="T8" fmla="+- 0 3287 3287"/>
                              <a:gd name="T9" fmla="*/ T8 w 507"/>
                              <a:gd name="T10" fmla="+- 0 1520 1371"/>
                              <a:gd name="T11" fmla="*/ 1520 h 259"/>
                              <a:gd name="T12" fmla="+- 0 3291 3287"/>
                              <a:gd name="T13" fmla="*/ T12 w 507"/>
                              <a:gd name="T14" fmla="+- 0 1567 1371"/>
                              <a:gd name="T15" fmla="*/ 1567 h 259"/>
                              <a:gd name="T16" fmla="+- 0 3339 3287"/>
                              <a:gd name="T17" fmla="*/ T16 w 507"/>
                              <a:gd name="T18" fmla="+- 0 1619 1371"/>
                              <a:gd name="T19" fmla="*/ 1619 h 259"/>
                              <a:gd name="T20" fmla="+- 0 3384 3287"/>
                              <a:gd name="T21" fmla="*/ T20 w 507"/>
                              <a:gd name="T22" fmla="+- 0 1627 1371"/>
                              <a:gd name="T23" fmla="*/ 1627 h 259"/>
                              <a:gd name="T24" fmla="+- 0 3711 3287"/>
                              <a:gd name="T25" fmla="*/ T24 w 507"/>
                              <a:gd name="T26" fmla="+- 0 1625 1371"/>
                              <a:gd name="T27" fmla="*/ 1625 h 259"/>
                              <a:gd name="T28" fmla="+- 0 3758 3287"/>
                              <a:gd name="T29" fmla="*/ T28 w 507"/>
                              <a:gd name="T30" fmla="+- 0 1611 1371"/>
                              <a:gd name="T31" fmla="*/ 1611 h 259"/>
                              <a:gd name="T32" fmla="+- 0 3789 3287"/>
                              <a:gd name="T33" fmla="*/ T32 w 507"/>
                              <a:gd name="T34" fmla="+- 0 1567 1371"/>
                              <a:gd name="T35" fmla="*/ 1567 h 259"/>
                              <a:gd name="T36" fmla="+- 0 3334 3287"/>
                              <a:gd name="T37" fmla="*/ T36 w 507"/>
                              <a:gd name="T38" fmla="+- 0 1562 1371"/>
                              <a:gd name="T39" fmla="*/ 1562 h 259"/>
                              <a:gd name="T40" fmla="+- 0 3323 3287"/>
                              <a:gd name="T41" fmla="*/ T40 w 507"/>
                              <a:gd name="T42" fmla="+- 0 1530 1371"/>
                              <a:gd name="T43" fmla="*/ 1530 h 259"/>
                              <a:gd name="T44" fmla="+- 0 3329 3287"/>
                              <a:gd name="T45" fmla="*/ T44 w 507"/>
                              <a:gd name="T46" fmla="+- 0 1488 1371"/>
                              <a:gd name="T47" fmla="*/ 1488 h 259"/>
                              <a:gd name="T48" fmla="+- 0 3343 3287"/>
                              <a:gd name="T49" fmla="*/ T48 w 507"/>
                              <a:gd name="T50" fmla="+- 0 1444 1371"/>
                              <a:gd name="T51" fmla="*/ 1444 h 259"/>
                              <a:gd name="T52" fmla="+- 0 3374 3287"/>
                              <a:gd name="T53" fmla="*/ T52 w 507"/>
                              <a:gd name="T54" fmla="+- 0 1414 1371"/>
                              <a:gd name="T55" fmla="*/ 1414 h 259"/>
                              <a:gd name="T56" fmla="+- 0 3390 3287"/>
                              <a:gd name="T57" fmla="*/ T56 w 507"/>
                              <a:gd name="T58" fmla="+- 0 1383 1371"/>
                              <a:gd name="T59" fmla="*/ 1383 h 259"/>
                              <a:gd name="T60" fmla="+- 0 3372 3287"/>
                              <a:gd name="T61" fmla="*/ T60 w 507"/>
                              <a:gd name="T62" fmla="+- 0 1550 1371"/>
                              <a:gd name="T63" fmla="*/ 1550 h 259"/>
                              <a:gd name="T64" fmla="+- 0 3372 3287"/>
                              <a:gd name="T65" fmla="*/ T64 w 507"/>
                              <a:gd name="T66" fmla="+- 0 1567 1371"/>
                              <a:gd name="T67" fmla="*/ 1567 h 259"/>
                              <a:gd name="T68" fmla="+- 0 3789 3287"/>
                              <a:gd name="T69" fmla="*/ T68 w 507"/>
                              <a:gd name="T70" fmla="+- 0 1567 1371"/>
                              <a:gd name="T71" fmla="*/ 1567 h 259"/>
                              <a:gd name="T72" fmla="+- 0 3407 3287"/>
                              <a:gd name="T73" fmla="*/ T72 w 507"/>
                              <a:gd name="T74" fmla="+- 0 1561 1371"/>
                              <a:gd name="T75" fmla="*/ 1561 h 259"/>
                              <a:gd name="T76" fmla="+- 0 3420 3287"/>
                              <a:gd name="T77" fmla="*/ T76 w 507"/>
                              <a:gd name="T78" fmla="+- 0 1546 1371"/>
                              <a:gd name="T79" fmla="*/ 1546 h 259"/>
                              <a:gd name="T80" fmla="+- 0 3436 3287"/>
                              <a:gd name="T81" fmla="*/ T80 w 507"/>
                              <a:gd name="T82" fmla="+- 0 1372 1371"/>
                              <a:gd name="T83" fmla="*/ 1372 h 259"/>
                              <a:gd name="T84" fmla="+- 0 3408 3287"/>
                              <a:gd name="T85" fmla="*/ T84 w 507"/>
                              <a:gd name="T86" fmla="+- 0 1390 1371"/>
                              <a:gd name="T87" fmla="*/ 1390 h 259"/>
                              <a:gd name="T88" fmla="+- 0 3408 3287"/>
                              <a:gd name="T89" fmla="*/ T88 w 507"/>
                              <a:gd name="T90" fmla="+- 0 1414 1371"/>
                              <a:gd name="T91" fmla="*/ 1414 h 259"/>
                              <a:gd name="T92" fmla="+- 0 3440 3287"/>
                              <a:gd name="T93" fmla="*/ T92 w 507"/>
                              <a:gd name="T94" fmla="+- 0 1442 1371"/>
                              <a:gd name="T95" fmla="*/ 1442 h 259"/>
                              <a:gd name="T96" fmla="+- 0 3455 3287"/>
                              <a:gd name="T97" fmla="*/ T96 w 507"/>
                              <a:gd name="T98" fmla="+- 0 1491 1371"/>
                              <a:gd name="T99" fmla="*/ 1491 h 259"/>
                              <a:gd name="T100" fmla="+- 0 3461 3287"/>
                              <a:gd name="T101" fmla="*/ T100 w 507"/>
                              <a:gd name="T102" fmla="+- 0 1530 1371"/>
                              <a:gd name="T103" fmla="*/ 1530 h 259"/>
                              <a:gd name="T104" fmla="+- 0 3434 3287"/>
                              <a:gd name="T105" fmla="*/ T104 w 507"/>
                              <a:gd name="T106" fmla="+- 0 1567 1371"/>
                              <a:gd name="T107" fmla="*/ 1567 h 259"/>
                              <a:gd name="T108" fmla="+- 0 3792 3287"/>
                              <a:gd name="T109" fmla="*/ T108 w 507"/>
                              <a:gd name="T110" fmla="+- 0 1556 1371"/>
                              <a:gd name="T111" fmla="*/ 1556 h 259"/>
                              <a:gd name="T112" fmla="+- 0 3793 3287"/>
                              <a:gd name="T113" fmla="*/ T112 w 507"/>
                              <a:gd name="T114" fmla="+- 0 1548 1371"/>
                              <a:gd name="T115" fmla="*/ 1548 h 259"/>
                              <a:gd name="T116" fmla="+- 0 3792 3287"/>
                              <a:gd name="T117" fmla="*/ T116 w 507"/>
                              <a:gd name="T118" fmla="+- 0 1520 1371"/>
                              <a:gd name="T119" fmla="*/ 1520 h 259"/>
                              <a:gd name="T120" fmla="+- 0 3783 3287"/>
                              <a:gd name="T121" fmla="*/ T120 w 507"/>
                              <a:gd name="T122" fmla="+- 0 1482 1371"/>
                              <a:gd name="T123" fmla="*/ 1482 h 259"/>
                              <a:gd name="T124" fmla="+- 0 3670 3287"/>
                              <a:gd name="T125" fmla="*/ T124 w 507"/>
                              <a:gd name="T126" fmla="+- 0 1476 1371"/>
                              <a:gd name="T127" fmla="*/ 1476 h 259"/>
                              <a:gd name="T128" fmla="+- 0 3483 3287"/>
                              <a:gd name="T129" fmla="*/ T128 w 507"/>
                              <a:gd name="T130" fmla="+- 0 1429 1371"/>
                              <a:gd name="T131" fmla="*/ 1429 h 259"/>
                              <a:gd name="T132" fmla="+- 0 3386 3287"/>
                              <a:gd name="T133" fmla="*/ T132 w 507"/>
                              <a:gd name="T134" fmla="+- 0 1434 1371"/>
                              <a:gd name="T135" fmla="*/ 1434 h 259"/>
                              <a:gd name="T136" fmla="+- 0 3348 3287"/>
                              <a:gd name="T137" fmla="*/ T136 w 507"/>
                              <a:gd name="T138" fmla="+- 0 1485 1371"/>
                              <a:gd name="T139" fmla="*/ 1485 h 259"/>
                              <a:gd name="T140" fmla="+- 0 3341 3287"/>
                              <a:gd name="T141" fmla="*/ T140 w 507"/>
                              <a:gd name="T142" fmla="+- 0 1545 1371"/>
                              <a:gd name="T143" fmla="*/ 1545 h 259"/>
                              <a:gd name="T144" fmla="+- 0 3365 3287"/>
                              <a:gd name="T145" fmla="*/ T144 w 507"/>
                              <a:gd name="T146" fmla="+- 0 1546 1371"/>
                              <a:gd name="T147" fmla="*/ 1546 h 259"/>
                              <a:gd name="T148" fmla="+- 0 3443 3287"/>
                              <a:gd name="T149" fmla="*/ T148 w 507"/>
                              <a:gd name="T150" fmla="+- 0 1537 1371"/>
                              <a:gd name="T151" fmla="*/ 1537 h 259"/>
                              <a:gd name="T152" fmla="+- 0 3425 3287"/>
                              <a:gd name="T153" fmla="*/ T152 w 507"/>
                              <a:gd name="T154" fmla="+- 0 1465 1371"/>
                              <a:gd name="T155" fmla="*/ 1465 h 259"/>
                              <a:gd name="T156" fmla="+- 0 3386 3287"/>
                              <a:gd name="T157" fmla="*/ T156 w 507"/>
                              <a:gd name="T158" fmla="+- 0 1434 1371"/>
                              <a:gd name="T159" fmla="*/ 1434 h 259"/>
                              <a:gd name="T160" fmla="+- 0 3426 3287"/>
                              <a:gd name="T161" fmla="*/ T160 w 507"/>
                              <a:gd name="T162" fmla="+- 0 1546 1371"/>
                              <a:gd name="T163" fmla="*/ 1546 h 259"/>
                              <a:gd name="T164" fmla="+- 0 3693 3287"/>
                              <a:gd name="T165" fmla="*/ T164 w 507"/>
                              <a:gd name="T166" fmla="+- 0 1382 1371"/>
                              <a:gd name="T167" fmla="*/ 1382 h 259"/>
                              <a:gd name="T168" fmla="+- 0 3712 3287"/>
                              <a:gd name="T169" fmla="*/ T168 w 507"/>
                              <a:gd name="T170" fmla="+- 0 1415 1371"/>
                              <a:gd name="T171" fmla="*/ 1415 h 259"/>
                              <a:gd name="T172" fmla="+- 0 3727 3287"/>
                              <a:gd name="T173" fmla="*/ T172 w 507"/>
                              <a:gd name="T174" fmla="+- 0 1445 1371"/>
                              <a:gd name="T175" fmla="*/ 1445 h 259"/>
                              <a:gd name="T176" fmla="+- 0 3710 3287"/>
                              <a:gd name="T177" fmla="*/ T176 w 507"/>
                              <a:gd name="T178" fmla="+- 0 1476 1371"/>
                              <a:gd name="T179" fmla="*/ 1476 h 259"/>
                              <a:gd name="T180" fmla="+- 0 3783 3287"/>
                              <a:gd name="T181" fmla="*/ T180 w 507"/>
                              <a:gd name="T182" fmla="+- 0 1482 1371"/>
                              <a:gd name="T183" fmla="*/ 1482 h 259"/>
                              <a:gd name="T184" fmla="+- 0 3735 3287"/>
                              <a:gd name="T185" fmla="*/ T184 w 507"/>
                              <a:gd name="T186" fmla="+- 0 1410 1371"/>
                              <a:gd name="T187" fmla="*/ 1410 h 259"/>
                              <a:gd name="T188" fmla="+- 0 3705 3287"/>
                              <a:gd name="T189" fmla="*/ T188 w 507"/>
                              <a:gd name="T190" fmla="+- 0 1390 1371"/>
                              <a:gd name="T191" fmla="*/ 1390 h 259"/>
                              <a:gd name="T192" fmla="+- 0 3644 3287"/>
                              <a:gd name="T193" fmla="*/ T192 w 507"/>
                              <a:gd name="T194" fmla="+- 0 1375 1371"/>
                              <a:gd name="T195" fmla="*/ 1375 h 259"/>
                              <a:gd name="T196" fmla="+- 0 3632 3287"/>
                              <a:gd name="T197" fmla="*/ T196 w 507"/>
                              <a:gd name="T198" fmla="+- 0 1391 1371"/>
                              <a:gd name="T199" fmla="*/ 1391 h 259"/>
                              <a:gd name="T200" fmla="+- 0 3587 3287"/>
                              <a:gd name="T201" fmla="*/ T200 w 507"/>
                              <a:gd name="T202" fmla="+- 0 1438 1371"/>
                              <a:gd name="T203" fmla="*/ 1438 h 259"/>
                              <a:gd name="T204" fmla="+- 0 3670 3287"/>
                              <a:gd name="T205" fmla="*/ T204 w 507"/>
                              <a:gd name="T206" fmla="+- 0 1476 1371"/>
                              <a:gd name="T207" fmla="*/ 1476 h 259"/>
                              <a:gd name="T208" fmla="+- 0 3652 3287"/>
                              <a:gd name="T209" fmla="*/ T208 w 507"/>
                              <a:gd name="T210" fmla="+- 0 1453 1371"/>
                              <a:gd name="T211" fmla="*/ 1453 h 259"/>
                              <a:gd name="T212" fmla="+- 0 3660 3287"/>
                              <a:gd name="T213" fmla="*/ T212 w 507"/>
                              <a:gd name="T214" fmla="+- 0 1419 1371"/>
                              <a:gd name="T215" fmla="*/ 1419 h 259"/>
                              <a:gd name="T216" fmla="+- 0 3677 3287"/>
                              <a:gd name="T217" fmla="*/ T216 w 507"/>
                              <a:gd name="T218" fmla="+- 0 1408 1371"/>
                              <a:gd name="T219" fmla="*/ 1408 h 259"/>
                              <a:gd name="T220" fmla="+- 0 3674 3287"/>
                              <a:gd name="T221" fmla="*/ T220 w 507"/>
                              <a:gd name="T222" fmla="+- 0 1388 1371"/>
                              <a:gd name="T223" fmla="*/ 1388 h 259"/>
                              <a:gd name="T224" fmla="+- 0 3653 3287"/>
                              <a:gd name="T225" fmla="*/ T224 w 507"/>
                              <a:gd name="T226" fmla="+- 0 1371 1371"/>
                              <a:gd name="T227" fmla="*/ 137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7" h="259">
                                <a:moveTo>
                                  <a:pt x="103" y="12"/>
                                </a:moveTo>
                                <a:lnTo>
                                  <a:pt x="77" y="25"/>
                                </a:lnTo>
                                <a:lnTo>
                                  <a:pt x="55" y="42"/>
                                </a:lnTo>
                                <a:lnTo>
                                  <a:pt x="36" y="62"/>
                                </a:lnTo>
                                <a:lnTo>
                                  <a:pt x="21" y="85"/>
                                </a:lnTo>
                                <a:lnTo>
                                  <a:pt x="15" y="101"/>
                                </a:lnTo>
                                <a:lnTo>
                                  <a:pt x="10" y="117"/>
                                </a:lnTo>
                                <a:lnTo>
                                  <a:pt x="5" y="133"/>
                                </a:lnTo>
                                <a:lnTo>
                                  <a:pt x="0" y="149"/>
                                </a:lnTo>
                                <a:lnTo>
                                  <a:pt x="0" y="182"/>
                                </a:lnTo>
                                <a:lnTo>
                                  <a:pt x="3" y="196"/>
                                </a:lnTo>
                                <a:lnTo>
                                  <a:pt x="4" y="196"/>
                                </a:lnTo>
                                <a:lnTo>
                                  <a:pt x="14" y="220"/>
                                </a:lnTo>
                                <a:lnTo>
                                  <a:pt x="31" y="237"/>
                                </a:lnTo>
                                <a:lnTo>
                                  <a:pt x="52" y="248"/>
                                </a:lnTo>
                                <a:lnTo>
                                  <a:pt x="77" y="254"/>
                                </a:lnTo>
                                <a:lnTo>
                                  <a:pt x="87" y="255"/>
                                </a:lnTo>
                                <a:lnTo>
                                  <a:pt x="97" y="256"/>
                                </a:lnTo>
                                <a:lnTo>
                                  <a:pt x="106" y="259"/>
                                </a:lnTo>
                                <a:lnTo>
                                  <a:pt x="396" y="259"/>
                                </a:lnTo>
                                <a:lnTo>
                                  <a:pt x="424" y="254"/>
                                </a:lnTo>
                                <a:lnTo>
                                  <a:pt x="437" y="252"/>
                                </a:lnTo>
                                <a:lnTo>
                                  <a:pt x="449" y="249"/>
                                </a:lnTo>
                                <a:lnTo>
                                  <a:pt x="471" y="240"/>
                                </a:lnTo>
                                <a:lnTo>
                                  <a:pt x="488" y="226"/>
                                </a:lnTo>
                                <a:lnTo>
                                  <a:pt x="499" y="208"/>
                                </a:lnTo>
                                <a:lnTo>
                                  <a:pt x="502" y="196"/>
                                </a:lnTo>
                                <a:lnTo>
                                  <a:pt x="82" y="196"/>
                                </a:lnTo>
                                <a:lnTo>
                                  <a:pt x="62" y="196"/>
                                </a:lnTo>
                                <a:lnTo>
                                  <a:pt x="47" y="191"/>
                                </a:lnTo>
                                <a:lnTo>
                                  <a:pt x="38" y="179"/>
                                </a:lnTo>
                                <a:lnTo>
                                  <a:pt x="38" y="178"/>
                                </a:lnTo>
                                <a:lnTo>
                                  <a:pt x="36" y="159"/>
                                </a:lnTo>
                                <a:lnTo>
                                  <a:pt x="37" y="145"/>
                                </a:lnTo>
                                <a:lnTo>
                                  <a:pt x="40" y="131"/>
                                </a:lnTo>
                                <a:lnTo>
                                  <a:pt x="42" y="117"/>
                                </a:lnTo>
                                <a:lnTo>
                                  <a:pt x="45" y="103"/>
                                </a:lnTo>
                                <a:lnTo>
                                  <a:pt x="49" y="87"/>
                                </a:lnTo>
                                <a:lnTo>
                                  <a:pt x="56" y="73"/>
                                </a:lnTo>
                                <a:lnTo>
                                  <a:pt x="66" y="61"/>
                                </a:lnTo>
                                <a:lnTo>
                                  <a:pt x="78" y="51"/>
                                </a:lnTo>
                                <a:lnTo>
                                  <a:pt x="87" y="43"/>
                                </a:lnTo>
                                <a:lnTo>
                                  <a:pt x="94" y="34"/>
                                </a:lnTo>
                                <a:lnTo>
                                  <a:pt x="99" y="24"/>
                                </a:lnTo>
                                <a:lnTo>
                                  <a:pt x="103" y="12"/>
                                </a:lnTo>
                                <a:close/>
                                <a:moveTo>
                                  <a:pt x="154" y="175"/>
                                </a:moveTo>
                                <a:lnTo>
                                  <a:pt x="78" y="175"/>
                                </a:lnTo>
                                <a:lnTo>
                                  <a:pt x="85" y="179"/>
                                </a:lnTo>
                                <a:lnTo>
                                  <a:pt x="90" y="183"/>
                                </a:lnTo>
                                <a:lnTo>
                                  <a:pt x="91" y="190"/>
                                </a:lnTo>
                                <a:lnTo>
                                  <a:pt x="85" y="196"/>
                                </a:lnTo>
                                <a:lnTo>
                                  <a:pt x="82" y="196"/>
                                </a:lnTo>
                                <a:lnTo>
                                  <a:pt x="502" y="196"/>
                                </a:lnTo>
                                <a:lnTo>
                                  <a:pt x="129" y="196"/>
                                </a:lnTo>
                                <a:lnTo>
                                  <a:pt x="125" y="196"/>
                                </a:lnTo>
                                <a:lnTo>
                                  <a:pt x="120" y="190"/>
                                </a:lnTo>
                                <a:lnTo>
                                  <a:pt x="120" y="183"/>
                                </a:lnTo>
                                <a:lnTo>
                                  <a:pt x="124" y="178"/>
                                </a:lnTo>
                                <a:lnTo>
                                  <a:pt x="133" y="175"/>
                                </a:lnTo>
                                <a:lnTo>
                                  <a:pt x="154" y="175"/>
                                </a:lnTo>
                                <a:close/>
                                <a:moveTo>
                                  <a:pt x="149" y="1"/>
                                </a:moveTo>
                                <a:lnTo>
                                  <a:pt x="138" y="2"/>
                                </a:lnTo>
                                <a:lnTo>
                                  <a:pt x="128" y="8"/>
                                </a:lnTo>
                                <a:lnTo>
                                  <a:pt x="121" y="19"/>
                                </a:lnTo>
                                <a:lnTo>
                                  <a:pt x="115" y="34"/>
                                </a:lnTo>
                                <a:lnTo>
                                  <a:pt x="118" y="38"/>
                                </a:lnTo>
                                <a:lnTo>
                                  <a:pt x="121" y="43"/>
                                </a:lnTo>
                                <a:lnTo>
                                  <a:pt x="125" y="46"/>
                                </a:lnTo>
                                <a:lnTo>
                                  <a:pt x="141" y="57"/>
                                </a:lnTo>
                                <a:lnTo>
                                  <a:pt x="153" y="71"/>
                                </a:lnTo>
                                <a:lnTo>
                                  <a:pt x="161" y="88"/>
                                </a:lnTo>
                                <a:lnTo>
                                  <a:pt x="166" y="107"/>
                                </a:lnTo>
                                <a:lnTo>
                                  <a:pt x="168" y="120"/>
                                </a:lnTo>
                                <a:lnTo>
                                  <a:pt x="170" y="133"/>
                                </a:lnTo>
                                <a:lnTo>
                                  <a:pt x="172" y="146"/>
                                </a:lnTo>
                                <a:lnTo>
                                  <a:pt x="174" y="159"/>
                                </a:lnTo>
                                <a:lnTo>
                                  <a:pt x="171" y="179"/>
                                </a:lnTo>
                                <a:lnTo>
                                  <a:pt x="162" y="191"/>
                                </a:lnTo>
                                <a:lnTo>
                                  <a:pt x="147" y="196"/>
                                </a:lnTo>
                                <a:lnTo>
                                  <a:pt x="129" y="196"/>
                                </a:lnTo>
                                <a:lnTo>
                                  <a:pt x="502" y="196"/>
                                </a:lnTo>
                                <a:lnTo>
                                  <a:pt x="505" y="185"/>
                                </a:lnTo>
                                <a:lnTo>
                                  <a:pt x="505" y="182"/>
                                </a:lnTo>
                                <a:lnTo>
                                  <a:pt x="506" y="179"/>
                                </a:lnTo>
                                <a:lnTo>
                                  <a:pt x="506" y="177"/>
                                </a:lnTo>
                                <a:lnTo>
                                  <a:pt x="507" y="154"/>
                                </a:lnTo>
                                <a:lnTo>
                                  <a:pt x="506" y="152"/>
                                </a:lnTo>
                                <a:lnTo>
                                  <a:pt x="505" y="149"/>
                                </a:lnTo>
                                <a:lnTo>
                                  <a:pt x="505" y="146"/>
                                </a:lnTo>
                                <a:lnTo>
                                  <a:pt x="498" y="115"/>
                                </a:lnTo>
                                <a:lnTo>
                                  <a:pt x="496" y="111"/>
                                </a:lnTo>
                                <a:lnTo>
                                  <a:pt x="400" y="111"/>
                                </a:lnTo>
                                <a:lnTo>
                                  <a:pt x="388" y="108"/>
                                </a:lnTo>
                                <a:lnTo>
                                  <a:pt x="383" y="105"/>
                                </a:lnTo>
                                <a:lnTo>
                                  <a:pt x="253" y="105"/>
                                </a:lnTo>
                                <a:lnTo>
                                  <a:pt x="224" y="82"/>
                                </a:lnTo>
                                <a:lnTo>
                                  <a:pt x="196" y="58"/>
                                </a:lnTo>
                                <a:lnTo>
                                  <a:pt x="170" y="32"/>
                                </a:lnTo>
                                <a:lnTo>
                                  <a:pt x="149" y="1"/>
                                </a:lnTo>
                                <a:close/>
                                <a:moveTo>
                                  <a:pt x="99" y="63"/>
                                </a:moveTo>
                                <a:lnTo>
                                  <a:pt x="89" y="73"/>
                                </a:lnTo>
                                <a:lnTo>
                                  <a:pt x="73" y="93"/>
                                </a:lnTo>
                                <a:lnTo>
                                  <a:pt x="61" y="114"/>
                                </a:lnTo>
                                <a:lnTo>
                                  <a:pt x="54" y="138"/>
                                </a:lnTo>
                                <a:lnTo>
                                  <a:pt x="53" y="164"/>
                                </a:lnTo>
                                <a:lnTo>
                                  <a:pt x="54" y="174"/>
                                </a:lnTo>
                                <a:lnTo>
                                  <a:pt x="58" y="178"/>
                                </a:lnTo>
                                <a:lnTo>
                                  <a:pt x="72" y="175"/>
                                </a:lnTo>
                                <a:lnTo>
                                  <a:pt x="78" y="175"/>
                                </a:lnTo>
                                <a:lnTo>
                                  <a:pt x="154" y="175"/>
                                </a:lnTo>
                                <a:lnTo>
                                  <a:pt x="155" y="174"/>
                                </a:lnTo>
                                <a:lnTo>
                                  <a:pt x="156" y="166"/>
                                </a:lnTo>
                                <a:lnTo>
                                  <a:pt x="156" y="140"/>
                                </a:lnTo>
                                <a:lnTo>
                                  <a:pt x="150" y="116"/>
                                </a:lnTo>
                                <a:lnTo>
                                  <a:pt x="138" y="94"/>
                                </a:lnTo>
                                <a:lnTo>
                                  <a:pt x="122" y="74"/>
                                </a:lnTo>
                                <a:lnTo>
                                  <a:pt x="112" y="64"/>
                                </a:lnTo>
                                <a:lnTo>
                                  <a:pt x="99" y="63"/>
                                </a:lnTo>
                                <a:close/>
                                <a:moveTo>
                                  <a:pt x="154" y="175"/>
                                </a:moveTo>
                                <a:lnTo>
                                  <a:pt x="133" y="175"/>
                                </a:lnTo>
                                <a:lnTo>
                                  <a:pt x="139" y="175"/>
                                </a:lnTo>
                                <a:lnTo>
                                  <a:pt x="152" y="177"/>
                                </a:lnTo>
                                <a:lnTo>
                                  <a:pt x="154" y="175"/>
                                </a:lnTo>
                                <a:close/>
                                <a:moveTo>
                                  <a:pt x="406" y="11"/>
                                </a:moveTo>
                                <a:lnTo>
                                  <a:pt x="409" y="27"/>
                                </a:lnTo>
                                <a:lnTo>
                                  <a:pt x="412" y="37"/>
                                </a:lnTo>
                                <a:lnTo>
                                  <a:pt x="425" y="44"/>
                                </a:lnTo>
                                <a:lnTo>
                                  <a:pt x="433" y="51"/>
                                </a:lnTo>
                                <a:lnTo>
                                  <a:pt x="438" y="62"/>
                                </a:lnTo>
                                <a:lnTo>
                                  <a:pt x="440" y="74"/>
                                </a:lnTo>
                                <a:lnTo>
                                  <a:pt x="437" y="87"/>
                                </a:lnTo>
                                <a:lnTo>
                                  <a:pt x="431" y="97"/>
                                </a:lnTo>
                                <a:lnTo>
                                  <a:pt x="423" y="105"/>
                                </a:lnTo>
                                <a:lnTo>
                                  <a:pt x="412" y="109"/>
                                </a:lnTo>
                                <a:lnTo>
                                  <a:pt x="400" y="111"/>
                                </a:lnTo>
                                <a:lnTo>
                                  <a:pt x="496" y="111"/>
                                </a:lnTo>
                                <a:lnTo>
                                  <a:pt x="487" y="87"/>
                                </a:lnTo>
                                <a:lnTo>
                                  <a:pt x="470" y="62"/>
                                </a:lnTo>
                                <a:lnTo>
                                  <a:pt x="448" y="39"/>
                                </a:lnTo>
                                <a:lnTo>
                                  <a:pt x="438" y="32"/>
                                </a:lnTo>
                                <a:lnTo>
                                  <a:pt x="428" y="25"/>
                                </a:lnTo>
                                <a:lnTo>
                                  <a:pt x="418" y="19"/>
                                </a:lnTo>
                                <a:lnTo>
                                  <a:pt x="406" y="11"/>
                                </a:lnTo>
                                <a:close/>
                                <a:moveTo>
                                  <a:pt x="366" y="0"/>
                                </a:moveTo>
                                <a:lnTo>
                                  <a:pt x="357" y="4"/>
                                </a:lnTo>
                                <a:lnTo>
                                  <a:pt x="351" y="11"/>
                                </a:lnTo>
                                <a:lnTo>
                                  <a:pt x="348" y="16"/>
                                </a:lnTo>
                                <a:lnTo>
                                  <a:pt x="345" y="20"/>
                                </a:lnTo>
                                <a:lnTo>
                                  <a:pt x="342" y="24"/>
                                </a:lnTo>
                                <a:lnTo>
                                  <a:pt x="322" y="46"/>
                                </a:lnTo>
                                <a:lnTo>
                                  <a:pt x="300" y="67"/>
                                </a:lnTo>
                                <a:lnTo>
                                  <a:pt x="277" y="86"/>
                                </a:lnTo>
                                <a:lnTo>
                                  <a:pt x="253" y="105"/>
                                </a:lnTo>
                                <a:lnTo>
                                  <a:pt x="383" y="105"/>
                                </a:lnTo>
                                <a:lnTo>
                                  <a:pt x="378" y="102"/>
                                </a:lnTo>
                                <a:lnTo>
                                  <a:pt x="370" y="93"/>
                                </a:lnTo>
                                <a:lnTo>
                                  <a:pt x="365" y="82"/>
                                </a:lnTo>
                                <a:lnTo>
                                  <a:pt x="364" y="70"/>
                                </a:lnTo>
                                <a:lnTo>
                                  <a:pt x="367" y="59"/>
                                </a:lnTo>
                                <a:lnTo>
                                  <a:pt x="373" y="48"/>
                                </a:lnTo>
                                <a:lnTo>
                                  <a:pt x="383" y="41"/>
                                </a:lnTo>
                                <a:lnTo>
                                  <a:pt x="386" y="39"/>
                                </a:lnTo>
                                <a:lnTo>
                                  <a:pt x="390" y="37"/>
                                </a:lnTo>
                                <a:lnTo>
                                  <a:pt x="395" y="34"/>
                                </a:lnTo>
                                <a:lnTo>
                                  <a:pt x="391" y="25"/>
                                </a:lnTo>
                                <a:lnTo>
                                  <a:pt x="387" y="17"/>
                                </a:lnTo>
                                <a:lnTo>
                                  <a:pt x="382" y="9"/>
                                </a:lnTo>
                                <a:lnTo>
                                  <a:pt x="374" y="2"/>
                                </a:lnTo>
                                <a:lnTo>
                                  <a:pt x="366" y="0"/>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10" y="1060"/>
                            <a:ext cx="2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7"/>
                        <wps:cNvSpPr>
                          <a:spLocks/>
                        </wps:cNvSpPr>
                        <wps:spPr bwMode="auto">
                          <a:xfrm>
                            <a:off x="3669" y="1425"/>
                            <a:ext cx="38" cy="38"/>
                          </a:xfrm>
                          <a:custGeom>
                            <a:avLst/>
                            <a:gdLst>
                              <a:gd name="T0" fmla="+- 0 3699 3670"/>
                              <a:gd name="T1" fmla="*/ T0 w 38"/>
                              <a:gd name="T2" fmla="+- 0 1426 1426"/>
                              <a:gd name="T3" fmla="*/ 1426 h 38"/>
                              <a:gd name="T4" fmla="+- 0 3678 3670"/>
                              <a:gd name="T5" fmla="*/ T4 w 38"/>
                              <a:gd name="T6" fmla="+- 0 1426 1426"/>
                              <a:gd name="T7" fmla="*/ 1426 h 38"/>
                              <a:gd name="T8" fmla="+- 0 3670 3670"/>
                              <a:gd name="T9" fmla="*/ T8 w 38"/>
                              <a:gd name="T10" fmla="+- 0 1434 1426"/>
                              <a:gd name="T11" fmla="*/ 1434 h 38"/>
                              <a:gd name="T12" fmla="+- 0 3671 3670"/>
                              <a:gd name="T13" fmla="*/ T12 w 38"/>
                              <a:gd name="T14" fmla="+- 0 1455 1426"/>
                              <a:gd name="T15" fmla="*/ 1455 h 38"/>
                              <a:gd name="T16" fmla="+- 0 3680 3670"/>
                              <a:gd name="T17" fmla="*/ T16 w 38"/>
                              <a:gd name="T18" fmla="+- 0 1463 1426"/>
                              <a:gd name="T19" fmla="*/ 1463 h 38"/>
                              <a:gd name="T20" fmla="+- 0 3699 3670"/>
                              <a:gd name="T21" fmla="*/ T20 w 38"/>
                              <a:gd name="T22" fmla="+- 0 1463 1426"/>
                              <a:gd name="T23" fmla="*/ 1463 h 38"/>
                              <a:gd name="T24" fmla="+- 0 3707 3670"/>
                              <a:gd name="T25" fmla="*/ T24 w 38"/>
                              <a:gd name="T26" fmla="+- 0 1454 1426"/>
                              <a:gd name="T27" fmla="*/ 1454 h 38"/>
                              <a:gd name="T28" fmla="+- 0 3707 3670"/>
                              <a:gd name="T29" fmla="*/ T28 w 38"/>
                              <a:gd name="T30" fmla="+- 0 1434 1426"/>
                              <a:gd name="T31" fmla="*/ 1434 h 38"/>
                              <a:gd name="T32" fmla="+- 0 3699 3670"/>
                              <a:gd name="T33" fmla="*/ T32 w 38"/>
                              <a:gd name="T34" fmla="+- 0 1426 1426"/>
                              <a:gd name="T35" fmla="*/ 142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8" y="0"/>
                                </a:lnTo>
                                <a:lnTo>
                                  <a:pt x="0" y="8"/>
                                </a:lnTo>
                                <a:lnTo>
                                  <a:pt x="1" y="29"/>
                                </a:lnTo>
                                <a:lnTo>
                                  <a:pt x="10" y="37"/>
                                </a:lnTo>
                                <a:lnTo>
                                  <a:pt x="29" y="37"/>
                                </a:lnTo>
                                <a:lnTo>
                                  <a:pt x="37" y="28"/>
                                </a:lnTo>
                                <a:lnTo>
                                  <a:pt x="37" y="8"/>
                                </a:lnTo>
                                <a:lnTo>
                                  <a:pt x="29" y="0"/>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46"/>
                        <wps:cNvSpPr txBox="1">
                          <a:spLocks noChangeArrowheads="1"/>
                        </wps:cNvSpPr>
                        <wps:spPr bwMode="auto">
                          <a:xfrm>
                            <a:off x="2003" y="1589"/>
                            <a:ext cx="294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5"/>
                                <w:rPr>
                                  <w:sz w:val="18"/>
                                </w:rPr>
                              </w:pPr>
                              <w:r>
                                <w:rPr>
                                  <w:rFonts w:ascii="Z@R5FC4.tmp"/>
                                  <w:b/>
                                  <w:color w:val="FFFFFF"/>
                                  <w:w w:val="105"/>
                                  <w:sz w:val="51"/>
                                </w:rPr>
                                <w:t>41%</w:t>
                              </w:r>
                              <w:r>
                                <w:rPr>
                                  <w:rFonts w:ascii="Z@R5FC4.tmp"/>
                                  <w:b/>
                                  <w:color w:val="FFFFFF"/>
                                  <w:spacing w:val="-100"/>
                                  <w:w w:val="105"/>
                                  <w:sz w:val="51"/>
                                </w:rPr>
                                <w:t xml:space="preserve"> </w:t>
                              </w:r>
                              <w:r>
                                <w:rPr>
                                  <w:color w:val="FFFFFF"/>
                                  <w:w w:val="105"/>
                                  <w:sz w:val="18"/>
                                </w:rPr>
                                <w:t>had</w:t>
                              </w:r>
                              <w:r>
                                <w:rPr>
                                  <w:color w:val="FFFFFF"/>
                                  <w:spacing w:val="-23"/>
                                  <w:w w:val="105"/>
                                  <w:sz w:val="18"/>
                                </w:rPr>
                                <w:t xml:space="preserve"> </w:t>
                              </w:r>
                              <w:r>
                                <w:rPr>
                                  <w:color w:val="FFFFFF"/>
                                  <w:w w:val="105"/>
                                  <w:sz w:val="18"/>
                                </w:rPr>
                                <w:t>unmet</w:t>
                              </w:r>
                              <w:r>
                                <w:rPr>
                                  <w:color w:val="FFFFFF"/>
                                  <w:spacing w:val="-23"/>
                                  <w:w w:val="105"/>
                                  <w:sz w:val="18"/>
                                </w:rPr>
                                <w:t xml:space="preserve"> </w:t>
                              </w:r>
                              <w:r>
                                <w:rPr>
                                  <w:color w:val="FFFFFF"/>
                                  <w:w w:val="105"/>
                                  <w:sz w:val="18"/>
                                </w:rPr>
                                <w:t>needs</w:t>
                              </w:r>
                              <w:r>
                                <w:rPr>
                                  <w:color w:val="FFFFFF"/>
                                  <w:spacing w:val="-23"/>
                                  <w:w w:val="105"/>
                                  <w:sz w:val="18"/>
                                </w:rPr>
                                <w:t xml:space="preserve"> </w:t>
                              </w:r>
                              <w:r>
                                <w:rPr>
                                  <w:color w:val="FFFFFF"/>
                                  <w:w w:val="105"/>
                                  <w:sz w:val="18"/>
                                </w:rPr>
                                <w:t>for</w:t>
                              </w:r>
                            </w:p>
                          </w:txbxContent>
                        </wps:txbx>
                        <wps:bodyPr rot="0" vert="horz" wrap="square" lIns="0" tIns="0" rIns="0" bIns="0" anchor="t" anchorCtr="0" upright="1">
                          <a:noAutofit/>
                        </wps:bodyPr>
                      </wps:wsp>
                      <wps:wsp>
                        <wps:cNvPr id="65" name="Text Box 45"/>
                        <wps:cNvSpPr txBox="1">
                          <a:spLocks noChangeArrowheads="1"/>
                        </wps:cNvSpPr>
                        <wps:spPr bwMode="auto">
                          <a:xfrm>
                            <a:off x="2031" y="2162"/>
                            <a:ext cx="294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
                                <w:rPr>
                                  <w:rFonts w:ascii="Z@R5FC4.tmp"/>
                                  <w:b/>
                                  <w:sz w:val="20"/>
                                </w:rPr>
                              </w:pPr>
                              <w:r>
                                <w:rPr>
                                  <w:rFonts w:ascii="Z@R5FC4.tmp"/>
                                  <w:b/>
                                  <w:color w:val="FFFFFF"/>
                                  <w:w w:val="105"/>
                                  <w:sz w:val="20"/>
                                </w:rPr>
                                <w:t>primary</w:t>
                              </w:r>
                              <w:r>
                                <w:rPr>
                                  <w:rFonts w:ascii="Z@R5FC4.tmp"/>
                                  <w:b/>
                                  <w:color w:val="FFFFFF"/>
                                  <w:spacing w:val="-15"/>
                                  <w:w w:val="105"/>
                                  <w:sz w:val="20"/>
                                </w:rPr>
                                <w:t xml:space="preserve"> </w:t>
                              </w:r>
                              <w:r>
                                <w:rPr>
                                  <w:rFonts w:ascii="Z@R5FC4.tmp"/>
                                  <w:b/>
                                  <w:color w:val="FFFFFF"/>
                                  <w:w w:val="105"/>
                                  <w:sz w:val="20"/>
                                </w:rPr>
                                <w:t>care</w:t>
                              </w:r>
                              <w:r>
                                <w:rPr>
                                  <w:rFonts w:ascii="Z@R5FC4.tmp"/>
                                  <w:b/>
                                  <w:color w:val="FFFFFF"/>
                                  <w:spacing w:val="-19"/>
                                  <w:w w:val="105"/>
                                  <w:sz w:val="20"/>
                                </w:rPr>
                                <w:t xml:space="preserve"> </w:t>
                              </w:r>
                              <w:r>
                                <w:rPr>
                                  <w:color w:val="FFFFFF"/>
                                  <w:w w:val="105"/>
                                  <w:sz w:val="18"/>
                                </w:rPr>
                                <w:t>compared</w:t>
                              </w:r>
                              <w:r>
                                <w:rPr>
                                  <w:color w:val="FFFFFF"/>
                                  <w:spacing w:val="-13"/>
                                  <w:w w:val="105"/>
                                  <w:sz w:val="18"/>
                                </w:rPr>
                                <w:t xml:space="preserve"> </w:t>
                              </w:r>
                              <w:r>
                                <w:rPr>
                                  <w:color w:val="FFFFFF"/>
                                  <w:w w:val="105"/>
                                  <w:sz w:val="18"/>
                                </w:rPr>
                                <w:t>to</w:t>
                              </w:r>
                              <w:r>
                                <w:rPr>
                                  <w:color w:val="FFFFFF"/>
                                  <w:spacing w:val="-16"/>
                                  <w:w w:val="105"/>
                                  <w:sz w:val="18"/>
                                </w:rPr>
                                <w:t xml:space="preserve"> </w:t>
                              </w:r>
                              <w:r>
                                <w:rPr>
                                  <w:rFonts w:ascii="Z@R5FC4.tmp"/>
                                  <w:b/>
                                  <w:color w:val="FFFFFF"/>
                                  <w:w w:val="105"/>
                                  <w:sz w:val="20"/>
                                </w:rPr>
                                <w:t>20%</w:t>
                              </w:r>
                            </w:p>
                          </w:txbxContent>
                        </wps:txbx>
                        <wps:bodyPr rot="0" vert="horz" wrap="square" lIns="0" tIns="0" rIns="0" bIns="0" anchor="t" anchorCtr="0" upright="1">
                          <a:noAutofit/>
                        </wps:bodyPr>
                      </wps:wsp>
                      <wps:wsp>
                        <wps:cNvPr id="66" name="Text Box 44"/>
                        <wps:cNvSpPr txBox="1">
                          <a:spLocks noChangeArrowheads="1"/>
                        </wps:cNvSpPr>
                        <wps:spPr bwMode="auto">
                          <a:xfrm>
                            <a:off x="2031" y="2402"/>
                            <a:ext cx="234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4" w:line="232" w:lineRule="exact"/>
                                <w:rPr>
                                  <w:sz w:val="18"/>
                                </w:rPr>
                              </w:pPr>
                              <w:r>
                                <w:rPr>
                                  <w:color w:val="FFFFFF"/>
                                  <w:w w:val="105"/>
                                  <w:sz w:val="18"/>
                                </w:rPr>
                                <w:t>in food-secure</w:t>
                              </w:r>
                              <w:r>
                                <w:rPr>
                                  <w:color w:val="FFFFFF"/>
                                  <w:spacing w:val="-33"/>
                                  <w:w w:val="105"/>
                                  <w:sz w:val="18"/>
                                </w:rPr>
                                <w:t xml:space="preserve"> </w:t>
                              </w:r>
                              <w:r>
                                <w:rPr>
                                  <w:color w:val="FFFFFF"/>
                                  <w:w w:val="105"/>
                                  <w:sz w:val="18"/>
                                </w:rPr>
                                <w:t>households</w:t>
                              </w:r>
                            </w:p>
                            <w:p w:rsidR="000B49EF" w:rsidRDefault="000B49EF">
                              <w:pPr>
                                <w:spacing w:line="178" w:lineRule="exact"/>
                                <w:rPr>
                                  <w:sz w:val="14"/>
                                </w:rPr>
                              </w:pPr>
                              <w:r>
                                <w:rPr>
                                  <w:color w:val="FFFFFF"/>
                                  <w:w w:val="105"/>
                                  <w:sz w:val="14"/>
                                </w:rPr>
                                <w:t>(2015/16 data only)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left:0;text-align:left;margin-left:85.2pt;margin-top:39.45pt;width:180.6pt;height:109.05pt;z-index:251653120;mso-wrap-distance-left:0;mso-wrap-distance-right:0;mso-position-horizontal-relative:page;mso-position-vertical-relative:text" coordorigin="1704,789" coordsize="3612,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">
                <v:rect id="Rectangle 51" o:spid="_x0000_s1030" style="position:absolute;left:1704;top:789;width:3612;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0RsYA&#10;AADbAAAADwAAAGRycy9kb3ducmV2LnhtbESPT2vCQBTE7wW/w/KE3upGpUWjqzRKS+lB/Id6fGSf&#10;SWz2bchuTfz23YLgcZiZ3zDTeWtKcaXaFZYV9HsRCOLU6oIzBfvdx8sIhPPIGkvLpOBGDuazztMU&#10;Y20b3tB16zMRIOxiVJB7X8VSujQng65nK+LgnW1t0AdZZ1LX2AS4KeUgit6kwYLDQo4VLXJKf7a/&#10;RkGSJKeVXH+adfZ9aYrl+Xg77IZKPXfb9wkIT61/hO/tL63gdQz/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K0RsYAAADbAAAADwAAAAAAAAAAAAAAAACYAgAAZHJz&#10;L2Rvd25yZXYueG1sUEsFBgAAAAAEAAQA9QAAAIsDAAAAAA==&#10;" fillcolor="#00a99d" stroked="f"/>
                <v:shape id="Freeform 50" o:spid="_x0000_s1031" style="position:absolute;left:3167;top:995;width:747;height:747;visibility:visible;mso-wrap-style:square;v-text-anchor:top" coordsize="7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8/cIA&#10;AADbAAAADwAAAGRycy9kb3ducmV2LnhtbERPzWrCQBC+C32HZQq9SN20tKlEV5GCYMWDTX2AITtm&#10;o9nZkF01ffvOQejx4/ufLwffqiv1sQls4GWSgSKugm24NnD4WT9PQcWEbLENTAZ+KcJy8TCaY2HD&#10;jb/pWqZaSQjHAg24lLpC61g58hgnoSMW7hh6j0lgX2vb403CfatfsyzXHhuWBocdfTqqzuXFS6/O&#10;T7uP8WWblcfdfuXeN4f115sxT4/DagYq0ZD+xXf3xhrIZb18kR+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Tz9wgAAANsAAAAPAAAAAAAAAAAAAAAAAJgCAABkcnMvZG93&#10;bnJldi54bWxQSwUGAAAAAAQABAD1AAAAhwMAAAAA&#10;" path="m373,l298,7,228,29,165,63r-55,46l64,164,30,228,8,298,,373r8,75l30,518r34,63l110,637r55,45l228,717r70,21l373,746r75,-8l519,717r63,-35l637,637r46,-56l717,518r22,-70l746,373r-7,-75l717,228,683,164,637,109,582,63,519,29,448,7,373,xe" stroked="f">
                  <v:path arrowok="t" o:connecttype="custom" o:connectlocs="373,996;298,1003;228,1025;165,1059;110,1105;64,1160;30,1224;8,1294;0,1369;8,1444;30,1514;64,1577;110,1633;165,1678;228,1713;298,1734;373,1742;448,1734;519,1713;582,1678;637,1633;683,1577;717,1514;739,1444;746,1369;739,1294;717,1224;683,1160;637,1105;582,1059;519,1025;448,1003;373,996" o:connectangles="0,0,0,0,0,0,0,0,0,0,0,0,0,0,0,0,0,0,0,0,0,0,0,0,0,0,0,0,0,0,0,0,0"/>
                </v:shape>
                <v:shape id="AutoShape 49" o:spid="_x0000_s1032" style="position:absolute;left:3287;top:1371;width:507;height:259;visibility:visible;mso-wrap-style:square;v-text-anchor:top" coordsize="5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LPsUA&#10;AADbAAAADwAAAGRycy9kb3ducmV2LnhtbESPzWrDMBCE74W8g9hCb42cBpziRjYmSalPhfxcctta&#10;W9vYWjmWnLhvXxUCPQ4z8w2zzibTiSsNrrGsYDGPQBCXVjdcKTgd359fQTiPrLGzTAp+yEGWzh7W&#10;mGh74z1dD74SAcIuQQW1930ipStrMujmticO3rcdDPogh0rqAW8Bbjr5EkWxNNhwWKixp01NZXsY&#10;jYJVvv/Y+fa4W+rxq9CX7bg8N59KPT1O+RsIT5P/D9/bhVYQL+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Is+xQAAANsAAAAPAAAAAAAAAAAAAAAAAJgCAABkcnMv&#10;ZG93bnJldi54bWxQSwUGAAAAAAQABAD1AAAAigMAAAAA&#10;" path="m103,12l77,25,55,42,36,62,21,85r-6,16l10,117,5,133,,149r,33l3,196r1,l14,220r17,17l52,248r25,6l87,255r10,1l106,259r290,l424,254r13,-2l449,249r22,-9l488,226r11,-18l502,196r-420,l62,196,47,191,38,179r,-1l36,159r1,-14l40,131r2,-14l45,103,49,87,56,73,66,61,78,51r9,-8l94,34,99,24r4,-12xm154,175r-76,l85,179r5,4l91,190r-6,6l82,196r420,l129,196r-4,l120,190r,-7l124,178r9,-3l154,175xm149,1l138,2,128,8r-7,11l115,34r3,4l121,43r4,3l141,57r12,14l161,88r5,19l168,120r2,13l172,146r2,13l171,179r-9,12l147,196r-18,l502,196r3,-11l505,182r1,-3l506,177r1,-23l506,152r-1,-3l505,146r-7,-31l496,111r-96,l388,108r-5,-3l253,105,224,82,196,58,170,32,149,1xm99,63l89,73,73,93,61,114r-7,24l53,164r1,10l58,178r14,-3l78,175r76,l155,174r1,-8l156,140r-6,-24l138,94,122,74,112,64,99,63xm154,175r-21,l139,175r13,2l154,175xm406,11r3,16l412,37r13,7l433,51r5,11l440,74r-3,13l431,97r-8,8l412,109r-12,2l496,111,487,87,470,62,448,39,438,32,428,25,418,19,406,11xm366,r-9,4l351,11r-3,5l345,20r-3,4l322,46,300,67,277,86r-24,19l383,105r-5,-3l370,93,365,82,364,70r3,-11l373,48r10,-7l386,39r4,-2l395,34r-4,-9l387,17,382,9,374,2,366,xe" fillcolor="#00a99d" stroked="f">
                  <v:path arrowok="t" o:connecttype="custom" o:connectlocs="55,1413;15,1472;0,1520;4,1567;52,1619;97,1627;424,1625;471,1611;502,1567;47,1562;36,1530;42,1488;56,1444;87,1414;103,1383;85,1550;85,1567;502,1567;120,1561;133,1546;149,1372;121,1390;121,1414;153,1442;168,1491;174,1530;147,1567;505,1556;506,1548;505,1520;496,1482;383,1476;196,1429;99,1434;61,1485;54,1545;78,1546;156,1537;138,1465;99,1434;139,1546;406,1382;425,1415;440,1445;423,1476;496,1482;448,1410;418,1390;357,1375;345,1391;300,1438;383,1476;365,1453;373,1419;390,1408;387,1388;366,1371" o:connectangles="0,0,0,0,0,0,0,0,0,0,0,0,0,0,0,0,0,0,0,0,0,0,0,0,0,0,0,0,0,0,0,0,0,0,0,0,0,0,0,0,0,0,0,0,0,0,0,0,0,0,0,0,0,0,0,0,0"/>
                </v:shape>
                <v:shape id="Picture 48" o:spid="_x0000_s1033" type="#_x0000_t75" style="position:absolute;left:3410;top:1060;width:26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Wc7FAAAA2wAAAA8AAABkcnMvZG93bnJldi54bWxEj0FrwkAUhO9C/8PyCl7EbJKDlJhVpGit&#10;h4KmpdDbI/tM0mbfhuw2xn/fFQoeh5n5hsnXo2nFQL1rLCtIohgEcWl1w5WCj/fd/AmE88gaW8uk&#10;4EoO1quHSY6Zthc+0VD4SgQIuwwV1N53mZSurMmgi2xHHLyz7Q36IPtK6h4vAW5amcbxQhpsOCzU&#10;2NFzTeVP8WsUxHK7/9pVZXp8wc/0Ozm8bWeslZo+jpslCE+jv4f/269awSKF25fw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i1nOxQAAANsAAAAPAAAAAAAAAAAAAAAA&#10;AJ8CAABkcnMvZG93bnJldi54bWxQSwUGAAAAAAQABAD3AAAAkQMAAAAA&#10;">
                  <v:imagedata r:id="rId44" o:title=""/>
                </v:shape>
                <v:shape id="Freeform 47" o:spid="_x0000_s1034" style="position:absolute;left:3669;top:1425;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DxMEA&#10;AADbAAAADwAAAGRycy9kb3ducmV2LnhtbESP32rCMBTG7wd7h3AG3s10OopUo4ggiN5s1gc4NMe2&#10;rDmJSWzr25vBYJcf358f32ozmk705ENrWcHHNANBXFndcq3gUu7fFyBCRNbYWSYFDwqwWb++rLDQ&#10;duBv6s+xFmmEQ4EKmhhdIWWoGjIYptYRJ+9qvcGYpK+l9jikcdPJWZbl0mDLidCgo11D1c/5bhJ3&#10;P9jbMd5PlfNXt83ysv/6LJWavI3bJYhIY/wP/7UPWkE+h9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3w8TBAAAA2wAAAA8AAAAAAAAAAAAAAAAAmAIAAGRycy9kb3du&#10;cmV2LnhtbFBLBQYAAAAABAAEAPUAAACGAwAAAAA=&#10;" path="m29,l8,,,8,1,29r9,8l29,37r8,-9l37,8,29,xe" fillcolor="#00a99d" stroked="f">
                  <v:path arrowok="t" o:connecttype="custom" o:connectlocs="29,1426;8,1426;0,1434;1,1455;10,1463;29,1463;37,1454;37,1434;29,1426" o:connectangles="0,0,0,0,0,0,0,0,0"/>
                </v:shape>
                <v:shape id="Text Box 46" o:spid="_x0000_s1035" type="#_x0000_t202" style="position:absolute;left:2003;top:1589;width:294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B49EF" w:rsidRDefault="000B49EF">
                        <w:pPr>
                          <w:spacing w:before="5"/>
                          <w:rPr>
                            <w:sz w:val="18"/>
                          </w:rPr>
                        </w:pPr>
                        <w:r>
                          <w:rPr>
                            <w:rFonts w:ascii="Z@R5FC4.tmp"/>
                            <w:b/>
                            <w:color w:val="FFFFFF"/>
                            <w:w w:val="105"/>
                            <w:sz w:val="51"/>
                          </w:rPr>
                          <w:t>41%</w:t>
                        </w:r>
                        <w:r>
                          <w:rPr>
                            <w:rFonts w:ascii="Z@R5FC4.tmp"/>
                            <w:b/>
                            <w:color w:val="FFFFFF"/>
                            <w:spacing w:val="-100"/>
                            <w:w w:val="105"/>
                            <w:sz w:val="51"/>
                          </w:rPr>
                          <w:t xml:space="preserve"> </w:t>
                        </w:r>
                        <w:r>
                          <w:rPr>
                            <w:color w:val="FFFFFF"/>
                            <w:w w:val="105"/>
                            <w:sz w:val="18"/>
                          </w:rPr>
                          <w:t>had</w:t>
                        </w:r>
                        <w:r>
                          <w:rPr>
                            <w:color w:val="FFFFFF"/>
                            <w:spacing w:val="-23"/>
                            <w:w w:val="105"/>
                            <w:sz w:val="18"/>
                          </w:rPr>
                          <w:t xml:space="preserve"> </w:t>
                        </w:r>
                        <w:r>
                          <w:rPr>
                            <w:color w:val="FFFFFF"/>
                            <w:w w:val="105"/>
                            <w:sz w:val="18"/>
                          </w:rPr>
                          <w:t>unmet</w:t>
                        </w:r>
                        <w:r>
                          <w:rPr>
                            <w:color w:val="FFFFFF"/>
                            <w:spacing w:val="-23"/>
                            <w:w w:val="105"/>
                            <w:sz w:val="18"/>
                          </w:rPr>
                          <w:t xml:space="preserve"> </w:t>
                        </w:r>
                        <w:r>
                          <w:rPr>
                            <w:color w:val="FFFFFF"/>
                            <w:w w:val="105"/>
                            <w:sz w:val="18"/>
                          </w:rPr>
                          <w:t>needs</w:t>
                        </w:r>
                        <w:r>
                          <w:rPr>
                            <w:color w:val="FFFFFF"/>
                            <w:spacing w:val="-23"/>
                            <w:w w:val="105"/>
                            <w:sz w:val="18"/>
                          </w:rPr>
                          <w:t xml:space="preserve"> </w:t>
                        </w:r>
                        <w:r>
                          <w:rPr>
                            <w:color w:val="FFFFFF"/>
                            <w:w w:val="105"/>
                            <w:sz w:val="18"/>
                          </w:rPr>
                          <w:t>for</w:t>
                        </w:r>
                      </w:p>
                    </w:txbxContent>
                  </v:textbox>
                </v:shape>
                <v:shape id="Text Box 45" o:spid="_x0000_s1036" type="#_x0000_t202" style="position:absolute;left:2031;top:2162;width:294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B49EF" w:rsidRDefault="000B49EF">
                        <w:pPr>
                          <w:spacing w:before="2"/>
                          <w:rPr>
                            <w:rFonts w:ascii="Z@R5FC4.tmp"/>
                            <w:b/>
                            <w:sz w:val="20"/>
                          </w:rPr>
                        </w:pPr>
                        <w:r>
                          <w:rPr>
                            <w:rFonts w:ascii="Z@R5FC4.tmp"/>
                            <w:b/>
                            <w:color w:val="FFFFFF"/>
                            <w:w w:val="105"/>
                            <w:sz w:val="20"/>
                          </w:rPr>
                          <w:t>primary</w:t>
                        </w:r>
                        <w:r>
                          <w:rPr>
                            <w:rFonts w:ascii="Z@R5FC4.tmp"/>
                            <w:b/>
                            <w:color w:val="FFFFFF"/>
                            <w:spacing w:val="-15"/>
                            <w:w w:val="105"/>
                            <w:sz w:val="20"/>
                          </w:rPr>
                          <w:t xml:space="preserve"> </w:t>
                        </w:r>
                        <w:r>
                          <w:rPr>
                            <w:rFonts w:ascii="Z@R5FC4.tmp"/>
                            <w:b/>
                            <w:color w:val="FFFFFF"/>
                            <w:w w:val="105"/>
                            <w:sz w:val="20"/>
                          </w:rPr>
                          <w:t>care</w:t>
                        </w:r>
                        <w:r>
                          <w:rPr>
                            <w:rFonts w:ascii="Z@R5FC4.tmp"/>
                            <w:b/>
                            <w:color w:val="FFFFFF"/>
                            <w:spacing w:val="-19"/>
                            <w:w w:val="105"/>
                            <w:sz w:val="20"/>
                          </w:rPr>
                          <w:t xml:space="preserve"> </w:t>
                        </w:r>
                        <w:r>
                          <w:rPr>
                            <w:color w:val="FFFFFF"/>
                            <w:w w:val="105"/>
                            <w:sz w:val="18"/>
                          </w:rPr>
                          <w:t>compared</w:t>
                        </w:r>
                        <w:r>
                          <w:rPr>
                            <w:color w:val="FFFFFF"/>
                            <w:spacing w:val="-13"/>
                            <w:w w:val="105"/>
                            <w:sz w:val="18"/>
                          </w:rPr>
                          <w:t xml:space="preserve"> </w:t>
                        </w:r>
                        <w:r>
                          <w:rPr>
                            <w:color w:val="FFFFFF"/>
                            <w:w w:val="105"/>
                            <w:sz w:val="18"/>
                          </w:rPr>
                          <w:t>to</w:t>
                        </w:r>
                        <w:r>
                          <w:rPr>
                            <w:color w:val="FFFFFF"/>
                            <w:spacing w:val="-16"/>
                            <w:w w:val="105"/>
                            <w:sz w:val="18"/>
                          </w:rPr>
                          <w:t xml:space="preserve"> </w:t>
                        </w:r>
                        <w:r>
                          <w:rPr>
                            <w:rFonts w:ascii="Z@R5FC4.tmp"/>
                            <w:b/>
                            <w:color w:val="FFFFFF"/>
                            <w:w w:val="105"/>
                            <w:sz w:val="20"/>
                          </w:rPr>
                          <w:t>20%</w:t>
                        </w:r>
                      </w:p>
                    </w:txbxContent>
                  </v:textbox>
                </v:shape>
                <v:shape id="Text Box 44" o:spid="_x0000_s1037" type="#_x0000_t202" style="position:absolute;left:2031;top:2402;width:234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B49EF" w:rsidRDefault="000B49EF">
                        <w:pPr>
                          <w:spacing w:before="4" w:line="232" w:lineRule="exact"/>
                          <w:rPr>
                            <w:sz w:val="18"/>
                          </w:rPr>
                        </w:pPr>
                        <w:r>
                          <w:rPr>
                            <w:color w:val="FFFFFF"/>
                            <w:w w:val="105"/>
                            <w:sz w:val="18"/>
                          </w:rPr>
                          <w:t>in food-secure</w:t>
                        </w:r>
                        <w:r>
                          <w:rPr>
                            <w:color w:val="FFFFFF"/>
                            <w:spacing w:val="-33"/>
                            <w:w w:val="105"/>
                            <w:sz w:val="18"/>
                          </w:rPr>
                          <w:t xml:space="preserve"> </w:t>
                        </w:r>
                        <w:r>
                          <w:rPr>
                            <w:color w:val="FFFFFF"/>
                            <w:w w:val="105"/>
                            <w:sz w:val="18"/>
                          </w:rPr>
                          <w:t>households</w:t>
                        </w:r>
                      </w:p>
                      <w:p w:rsidR="000B49EF" w:rsidRDefault="000B49EF">
                        <w:pPr>
                          <w:spacing w:line="178" w:lineRule="exact"/>
                          <w:rPr>
                            <w:sz w:val="14"/>
                          </w:rPr>
                        </w:pPr>
                        <w:r>
                          <w:rPr>
                            <w:color w:val="FFFFFF"/>
                            <w:w w:val="105"/>
                            <w:sz w:val="14"/>
                          </w:rPr>
                          <w:t>(2015/16 data only)</w:t>
                        </w:r>
                      </w:p>
                    </w:txbxContent>
                  </v:textbox>
                </v:shape>
                <w10:wrap type="topAndBottom" anchorx="page"/>
              </v:group>
            </w:pict>
          </mc:Fallback>
        </mc:AlternateContent>
      </w:r>
      <w:r>
        <w:rPr>
          <w:noProof/>
          <w:lang w:val="en-NZ" w:eastAsia="en-NZ"/>
        </w:rPr>
        <mc:AlternateContent>
          <mc:Choice Requires="wpg">
            <w:drawing>
              <wp:anchor distT="0" distB="0" distL="0" distR="0" simplePos="0" relativeHeight="251654144" behindDoc="0" locked="0" layoutInCell="1" allowOverlap="1">
                <wp:simplePos x="0" y="0"/>
                <wp:positionH relativeFrom="page">
                  <wp:posOffset>3458210</wp:posOffset>
                </wp:positionH>
                <wp:positionV relativeFrom="paragraph">
                  <wp:posOffset>501015</wp:posOffset>
                </wp:positionV>
                <wp:extent cx="2293620" cy="1384935"/>
                <wp:effectExtent l="635" t="0" r="1270" b="0"/>
                <wp:wrapTopAndBottom/>
                <wp:docPr id="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84935"/>
                          <a:chOff x="5446" y="789"/>
                          <a:chExt cx="3612" cy="2181"/>
                        </a:xfrm>
                      </wpg:grpSpPr>
                      <wps:wsp>
                        <wps:cNvPr id="53" name="Rectangle 42"/>
                        <wps:cNvSpPr>
                          <a:spLocks noChangeArrowheads="1"/>
                        </wps:cNvSpPr>
                        <wps:spPr bwMode="auto">
                          <a:xfrm>
                            <a:off x="5446" y="789"/>
                            <a:ext cx="3612" cy="2181"/>
                          </a:xfrm>
                          <a:prstGeom prst="rect">
                            <a:avLst/>
                          </a:prstGeom>
                          <a:solidFill>
                            <a:srgbClr val="00A9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41"/>
                        <wps:cNvSpPr>
                          <a:spLocks/>
                        </wps:cNvSpPr>
                        <wps:spPr bwMode="auto">
                          <a:xfrm>
                            <a:off x="6893" y="995"/>
                            <a:ext cx="747" cy="747"/>
                          </a:xfrm>
                          <a:custGeom>
                            <a:avLst/>
                            <a:gdLst>
                              <a:gd name="T0" fmla="+- 0 7267 6894"/>
                              <a:gd name="T1" fmla="*/ T0 w 747"/>
                              <a:gd name="T2" fmla="+- 0 996 996"/>
                              <a:gd name="T3" fmla="*/ 996 h 747"/>
                              <a:gd name="T4" fmla="+- 0 7192 6894"/>
                              <a:gd name="T5" fmla="*/ T4 w 747"/>
                              <a:gd name="T6" fmla="+- 0 1003 996"/>
                              <a:gd name="T7" fmla="*/ 1003 h 747"/>
                              <a:gd name="T8" fmla="+- 0 7122 6894"/>
                              <a:gd name="T9" fmla="*/ T8 w 747"/>
                              <a:gd name="T10" fmla="+- 0 1025 996"/>
                              <a:gd name="T11" fmla="*/ 1025 h 747"/>
                              <a:gd name="T12" fmla="+- 0 7058 6894"/>
                              <a:gd name="T13" fmla="*/ T12 w 747"/>
                              <a:gd name="T14" fmla="+- 0 1059 996"/>
                              <a:gd name="T15" fmla="*/ 1059 h 747"/>
                              <a:gd name="T16" fmla="+- 0 7003 6894"/>
                              <a:gd name="T17" fmla="*/ T16 w 747"/>
                              <a:gd name="T18" fmla="+- 0 1105 996"/>
                              <a:gd name="T19" fmla="*/ 1105 h 747"/>
                              <a:gd name="T20" fmla="+- 0 6957 6894"/>
                              <a:gd name="T21" fmla="*/ T20 w 747"/>
                              <a:gd name="T22" fmla="+- 0 1160 996"/>
                              <a:gd name="T23" fmla="*/ 1160 h 747"/>
                              <a:gd name="T24" fmla="+- 0 6923 6894"/>
                              <a:gd name="T25" fmla="*/ T24 w 747"/>
                              <a:gd name="T26" fmla="+- 0 1224 996"/>
                              <a:gd name="T27" fmla="*/ 1224 h 747"/>
                              <a:gd name="T28" fmla="+- 0 6901 6894"/>
                              <a:gd name="T29" fmla="*/ T28 w 747"/>
                              <a:gd name="T30" fmla="+- 0 1294 996"/>
                              <a:gd name="T31" fmla="*/ 1294 h 747"/>
                              <a:gd name="T32" fmla="+- 0 6894 6894"/>
                              <a:gd name="T33" fmla="*/ T32 w 747"/>
                              <a:gd name="T34" fmla="+- 0 1369 996"/>
                              <a:gd name="T35" fmla="*/ 1369 h 747"/>
                              <a:gd name="T36" fmla="+- 0 6901 6894"/>
                              <a:gd name="T37" fmla="*/ T36 w 747"/>
                              <a:gd name="T38" fmla="+- 0 1444 996"/>
                              <a:gd name="T39" fmla="*/ 1444 h 747"/>
                              <a:gd name="T40" fmla="+- 0 6923 6894"/>
                              <a:gd name="T41" fmla="*/ T40 w 747"/>
                              <a:gd name="T42" fmla="+- 0 1514 996"/>
                              <a:gd name="T43" fmla="*/ 1514 h 747"/>
                              <a:gd name="T44" fmla="+- 0 6957 6894"/>
                              <a:gd name="T45" fmla="*/ T44 w 747"/>
                              <a:gd name="T46" fmla="+- 0 1577 996"/>
                              <a:gd name="T47" fmla="*/ 1577 h 747"/>
                              <a:gd name="T48" fmla="+- 0 7003 6894"/>
                              <a:gd name="T49" fmla="*/ T48 w 747"/>
                              <a:gd name="T50" fmla="+- 0 1633 996"/>
                              <a:gd name="T51" fmla="*/ 1633 h 747"/>
                              <a:gd name="T52" fmla="+- 0 7058 6894"/>
                              <a:gd name="T53" fmla="*/ T52 w 747"/>
                              <a:gd name="T54" fmla="+- 0 1678 996"/>
                              <a:gd name="T55" fmla="*/ 1678 h 747"/>
                              <a:gd name="T56" fmla="+- 0 7122 6894"/>
                              <a:gd name="T57" fmla="*/ T56 w 747"/>
                              <a:gd name="T58" fmla="+- 0 1713 996"/>
                              <a:gd name="T59" fmla="*/ 1713 h 747"/>
                              <a:gd name="T60" fmla="+- 0 7192 6894"/>
                              <a:gd name="T61" fmla="*/ T60 w 747"/>
                              <a:gd name="T62" fmla="+- 0 1734 996"/>
                              <a:gd name="T63" fmla="*/ 1734 h 747"/>
                              <a:gd name="T64" fmla="+- 0 7267 6894"/>
                              <a:gd name="T65" fmla="*/ T64 w 747"/>
                              <a:gd name="T66" fmla="+- 0 1742 996"/>
                              <a:gd name="T67" fmla="*/ 1742 h 747"/>
                              <a:gd name="T68" fmla="+- 0 7342 6894"/>
                              <a:gd name="T69" fmla="*/ T68 w 747"/>
                              <a:gd name="T70" fmla="+- 0 1734 996"/>
                              <a:gd name="T71" fmla="*/ 1734 h 747"/>
                              <a:gd name="T72" fmla="+- 0 7412 6894"/>
                              <a:gd name="T73" fmla="*/ T72 w 747"/>
                              <a:gd name="T74" fmla="+- 0 1713 996"/>
                              <a:gd name="T75" fmla="*/ 1713 h 747"/>
                              <a:gd name="T76" fmla="+- 0 7475 6894"/>
                              <a:gd name="T77" fmla="*/ T76 w 747"/>
                              <a:gd name="T78" fmla="+- 0 1678 996"/>
                              <a:gd name="T79" fmla="*/ 1678 h 747"/>
                              <a:gd name="T80" fmla="+- 0 7531 6894"/>
                              <a:gd name="T81" fmla="*/ T80 w 747"/>
                              <a:gd name="T82" fmla="+- 0 1633 996"/>
                              <a:gd name="T83" fmla="*/ 1633 h 747"/>
                              <a:gd name="T84" fmla="+- 0 7576 6894"/>
                              <a:gd name="T85" fmla="*/ T84 w 747"/>
                              <a:gd name="T86" fmla="+- 0 1577 996"/>
                              <a:gd name="T87" fmla="*/ 1577 h 747"/>
                              <a:gd name="T88" fmla="+- 0 7610 6894"/>
                              <a:gd name="T89" fmla="*/ T88 w 747"/>
                              <a:gd name="T90" fmla="+- 0 1514 996"/>
                              <a:gd name="T91" fmla="*/ 1514 h 747"/>
                              <a:gd name="T92" fmla="+- 0 7632 6894"/>
                              <a:gd name="T93" fmla="*/ T92 w 747"/>
                              <a:gd name="T94" fmla="+- 0 1444 996"/>
                              <a:gd name="T95" fmla="*/ 1444 h 747"/>
                              <a:gd name="T96" fmla="+- 0 7640 6894"/>
                              <a:gd name="T97" fmla="*/ T96 w 747"/>
                              <a:gd name="T98" fmla="+- 0 1369 996"/>
                              <a:gd name="T99" fmla="*/ 1369 h 747"/>
                              <a:gd name="T100" fmla="+- 0 7632 6894"/>
                              <a:gd name="T101" fmla="*/ T100 w 747"/>
                              <a:gd name="T102" fmla="+- 0 1294 996"/>
                              <a:gd name="T103" fmla="*/ 1294 h 747"/>
                              <a:gd name="T104" fmla="+- 0 7610 6894"/>
                              <a:gd name="T105" fmla="*/ T104 w 747"/>
                              <a:gd name="T106" fmla="+- 0 1224 996"/>
                              <a:gd name="T107" fmla="*/ 1224 h 747"/>
                              <a:gd name="T108" fmla="+- 0 7576 6894"/>
                              <a:gd name="T109" fmla="*/ T108 w 747"/>
                              <a:gd name="T110" fmla="+- 0 1160 996"/>
                              <a:gd name="T111" fmla="*/ 1160 h 747"/>
                              <a:gd name="T112" fmla="+- 0 7531 6894"/>
                              <a:gd name="T113" fmla="*/ T112 w 747"/>
                              <a:gd name="T114" fmla="+- 0 1105 996"/>
                              <a:gd name="T115" fmla="*/ 1105 h 747"/>
                              <a:gd name="T116" fmla="+- 0 7475 6894"/>
                              <a:gd name="T117" fmla="*/ T116 w 747"/>
                              <a:gd name="T118" fmla="+- 0 1059 996"/>
                              <a:gd name="T119" fmla="*/ 1059 h 747"/>
                              <a:gd name="T120" fmla="+- 0 7412 6894"/>
                              <a:gd name="T121" fmla="*/ T120 w 747"/>
                              <a:gd name="T122" fmla="+- 0 1025 996"/>
                              <a:gd name="T123" fmla="*/ 1025 h 747"/>
                              <a:gd name="T124" fmla="+- 0 7342 6894"/>
                              <a:gd name="T125" fmla="*/ T124 w 747"/>
                              <a:gd name="T126" fmla="+- 0 1003 996"/>
                              <a:gd name="T127" fmla="*/ 1003 h 747"/>
                              <a:gd name="T128" fmla="+- 0 7267 6894"/>
                              <a:gd name="T129" fmla="*/ T128 w 747"/>
                              <a:gd name="T130" fmla="+- 0 996 996"/>
                              <a:gd name="T131" fmla="*/ 99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3" y="0"/>
                                </a:moveTo>
                                <a:lnTo>
                                  <a:pt x="298" y="7"/>
                                </a:lnTo>
                                <a:lnTo>
                                  <a:pt x="228" y="29"/>
                                </a:lnTo>
                                <a:lnTo>
                                  <a:pt x="164" y="63"/>
                                </a:lnTo>
                                <a:lnTo>
                                  <a:pt x="109" y="109"/>
                                </a:lnTo>
                                <a:lnTo>
                                  <a:pt x="63" y="164"/>
                                </a:lnTo>
                                <a:lnTo>
                                  <a:pt x="29" y="228"/>
                                </a:lnTo>
                                <a:lnTo>
                                  <a:pt x="7" y="298"/>
                                </a:lnTo>
                                <a:lnTo>
                                  <a:pt x="0" y="373"/>
                                </a:lnTo>
                                <a:lnTo>
                                  <a:pt x="7" y="448"/>
                                </a:lnTo>
                                <a:lnTo>
                                  <a:pt x="29" y="518"/>
                                </a:lnTo>
                                <a:lnTo>
                                  <a:pt x="63" y="581"/>
                                </a:lnTo>
                                <a:lnTo>
                                  <a:pt x="109" y="637"/>
                                </a:lnTo>
                                <a:lnTo>
                                  <a:pt x="164" y="682"/>
                                </a:lnTo>
                                <a:lnTo>
                                  <a:pt x="228" y="717"/>
                                </a:lnTo>
                                <a:lnTo>
                                  <a:pt x="298" y="738"/>
                                </a:lnTo>
                                <a:lnTo>
                                  <a:pt x="373" y="746"/>
                                </a:lnTo>
                                <a:lnTo>
                                  <a:pt x="448" y="738"/>
                                </a:lnTo>
                                <a:lnTo>
                                  <a:pt x="518" y="717"/>
                                </a:lnTo>
                                <a:lnTo>
                                  <a:pt x="581" y="682"/>
                                </a:lnTo>
                                <a:lnTo>
                                  <a:pt x="637" y="637"/>
                                </a:lnTo>
                                <a:lnTo>
                                  <a:pt x="682" y="581"/>
                                </a:lnTo>
                                <a:lnTo>
                                  <a:pt x="716" y="518"/>
                                </a:lnTo>
                                <a:lnTo>
                                  <a:pt x="738" y="448"/>
                                </a:lnTo>
                                <a:lnTo>
                                  <a:pt x="746" y="373"/>
                                </a:lnTo>
                                <a:lnTo>
                                  <a:pt x="738" y="298"/>
                                </a:lnTo>
                                <a:lnTo>
                                  <a:pt x="716" y="228"/>
                                </a:lnTo>
                                <a:lnTo>
                                  <a:pt x="682" y="164"/>
                                </a:lnTo>
                                <a:lnTo>
                                  <a:pt x="637" y="109"/>
                                </a:lnTo>
                                <a:lnTo>
                                  <a:pt x="581" y="63"/>
                                </a:lnTo>
                                <a:lnTo>
                                  <a:pt x="518" y="29"/>
                                </a:lnTo>
                                <a:lnTo>
                                  <a:pt x="448" y="7"/>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0"/>
                        <wps:cNvSpPr>
                          <a:spLocks/>
                        </wps:cNvSpPr>
                        <wps:spPr bwMode="auto">
                          <a:xfrm>
                            <a:off x="6968" y="1109"/>
                            <a:ext cx="597" cy="476"/>
                          </a:xfrm>
                          <a:custGeom>
                            <a:avLst/>
                            <a:gdLst>
                              <a:gd name="T0" fmla="+- 0 7288 6969"/>
                              <a:gd name="T1" fmla="*/ T0 w 597"/>
                              <a:gd name="T2" fmla="+- 0 1303 1110"/>
                              <a:gd name="T3" fmla="*/ 1303 h 476"/>
                              <a:gd name="T4" fmla="+- 0 7310 6969"/>
                              <a:gd name="T5" fmla="*/ T4 w 597"/>
                              <a:gd name="T6" fmla="+- 0 1330 1110"/>
                              <a:gd name="T7" fmla="*/ 1330 h 476"/>
                              <a:gd name="T8" fmla="+- 0 7308 6969"/>
                              <a:gd name="T9" fmla="*/ T8 w 597"/>
                              <a:gd name="T10" fmla="+- 0 1448 1110"/>
                              <a:gd name="T11" fmla="*/ 1448 h 476"/>
                              <a:gd name="T12" fmla="+- 0 7325 6969"/>
                              <a:gd name="T13" fmla="*/ T12 w 597"/>
                              <a:gd name="T14" fmla="+- 0 1548 1110"/>
                              <a:gd name="T15" fmla="*/ 1548 h 476"/>
                              <a:gd name="T16" fmla="+- 0 7417 6969"/>
                              <a:gd name="T17" fmla="*/ T16 w 597"/>
                              <a:gd name="T18" fmla="+- 0 1585 1110"/>
                              <a:gd name="T19" fmla="*/ 1585 h 476"/>
                              <a:gd name="T20" fmla="+- 0 7519 6969"/>
                              <a:gd name="T21" fmla="*/ T20 w 597"/>
                              <a:gd name="T22" fmla="+- 0 1563 1110"/>
                              <a:gd name="T23" fmla="*/ 1563 h 476"/>
                              <a:gd name="T24" fmla="+- 0 7557 6969"/>
                              <a:gd name="T25" fmla="*/ T24 w 597"/>
                              <a:gd name="T26" fmla="+- 0 1530 1110"/>
                              <a:gd name="T27" fmla="*/ 1530 h 476"/>
                              <a:gd name="T28" fmla="+- 0 7559 6969"/>
                              <a:gd name="T29" fmla="*/ T28 w 597"/>
                              <a:gd name="T30" fmla="+- 0 1470 1110"/>
                              <a:gd name="T31" fmla="*/ 1470 h 476"/>
                              <a:gd name="T32" fmla="+- 0 7540 6969"/>
                              <a:gd name="T33" fmla="*/ T32 w 597"/>
                              <a:gd name="T34" fmla="+- 0 1405 1110"/>
                              <a:gd name="T35" fmla="*/ 1405 h 476"/>
                              <a:gd name="T36" fmla="+- 0 7462 6969"/>
                              <a:gd name="T37" fmla="*/ T36 w 597"/>
                              <a:gd name="T38" fmla="+- 0 1284 1110"/>
                              <a:gd name="T39" fmla="*/ 1284 h 476"/>
                              <a:gd name="T40" fmla="+- 0 7150 6969"/>
                              <a:gd name="T41" fmla="*/ T40 w 597"/>
                              <a:gd name="T42" fmla="+- 0 1231 1110"/>
                              <a:gd name="T43" fmla="*/ 1231 h 476"/>
                              <a:gd name="T44" fmla="+- 0 7101 6969"/>
                              <a:gd name="T45" fmla="*/ T44 w 597"/>
                              <a:gd name="T46" fmla="+- 0 1257 1110"/>
                              <a:gd name="T47" fmla="*/ 1257 h 476"/>
                              <a:gd name="T48" fmla="+- 0 7015 6969"/>
                              <a:gd name="T49" fmla="*/ T48 w 597"/>
                              <a:gd name="T50" fmla="+- 0 1360 1110"/>
                              <a:gd name="T51" fmla="*/ 1360 h 476"/>
                              <a:gd name="T52" fmla="+- 0 6969 6969"/>
                              <a:gd name="T53" fmla="*/ T52 w 597"/>
                              <a:gd name="T54" fmla="+- 0 1484 1110"/>
                              <a:gd name="T55" fmla="*/ 1484 h 476"/>
                              <a:gd name="T56" fmla="+- 0 6985 6969"/>
                              <a:gd name="T57" fmla="*/ T56 w 597"/>
                              <a:gd name="T58" fmla="+- 0 1542 1110"/>
                              <a:gd name="T59" fmla="*/ 1542 h 476"/>
                              <a:gd name="T60" fmla="+- 0 7050 6969"/>
                              <a:gd name="T61" fmla="*/ T60 w 597"/>
                              <a:gd name="T62" fmla="+- 0 1577 1110"/>
                              <a:gd name="T63" fmla="*/ 1577 h 476"/>
                              <a:gd name="T64" fmla="+- 0 7168 6969"/>
                              <a:gd name="T65" fmla="*/ T64 w 597"/>
                              <a:gd name="T66" fmla="+- 0 1574 1110"/>
                              <a:gd name="T67" fmla="*/ 1574 h 476"/>
                              <a:gd name="T68" fmla="+- 0 7222 6969"/>
                              <a:gd name="T69" fmla="*/ T68 w 597"/>
                              <a:gd name="T70" fmla="+- 0 1525 1110"/>
                              <a:gd name="T71" fmla="*/ 1525 h 476"/>
                              <a:gd name="T72" fmla="+- 0 7224 6969"/>
                              <a:gd name="T73" fmla="*/ T72 w 597"/>
                              <a:gd name="T74" fmla="+- 0 1426 1110"/>
                              <a:gd name="T75" fmla="*/ 1426 h 476"/>
                              <a:gd name="T76" fmla="+- 0 7045 6969"/>
                              <a:gd name="T77" fmla="*/ T76 w 597"/>
                              <a:gd name="T78" fmla="+- 0 1384 1110"/>
                              <a:gd name="T79" fmla="*/ 1384 h 476"/>
                              <a:gd name="T80" fmla="+- 0 7224 6969"/>
                              <a:gd name="T81" fmla="*/ T80 w 597"/>
                              <a:gd name="T82" fmla="+- 0 1359 1110"/>
                              <a:gd name="T83" fmla="*/ 1359 h 476"/>
                              <a:gd name="T84" fmla="+- 0 7073 6969"/>
                              <a:gd name="T85" fmla="*/ T84 w 597"/>
                              <a:gd name="T86" fmla="+- 0 1347 1110"/>
                              <a:gd name="T87" fmla="*/ 1347 h 476"/>
                              <a:gd name="T88" fmla="+- 0 7086 6969"/>
                              <a:gd name="T89" fmla="*/ T88 w 597"/>
                              <a:gd name="T90" fmla="+- 0 1312 1110"/>
                              <a:gd name="T91" fmla="*/ 1312 h 476"/>
                              <a:gd name="T92" fmla="+- 0 7141 6969"/>
                              <a:gd name="T93" fmla="*/ T92 w 597"/>
                              <a:gd name="T94" fmla="+- 0 1266 1110"/>
                              <a:gd name="T95" fmla="*/ 1266 h 476"/>
                              <a:gd name="T96" fmla="+- 0 7201 6969"/>
                              <a:gd name="T97" fmla="*/ T96 w 597"/>
                              <a:gd name="T98" fmla="+- 0 1252 1110"/>
                              <a:gd name="T99" fmla="*/ 1252 h 476"/>
                              <a:gd name="T100" fmla="+- 0 7166 6969"/>
                              <a:gd name="T101" fmla="*/ T100 w 597"/>
                              <a:gd name="T102" fmla="+- 0 1229 1110"/>
                              <a:gd name="T103" fmla="*/ 1229 h 476"/>
                              <a:gd name="T104" fmla="+- 0 7066 6969"/>
                              <a:gd name="T105" fmla="*/ T104 w 597"/>
                              <a:gd name="T106" fmla="+- 0 1362 1110"/>
                              <a:gd name="T107" fmla="*/ 1362 h 476"/>
                              <a:gd name="T108" fmla="+- 0 7077 6969"/>
                              <a:gd name="T109" fmla="*/ T108 w 597"/>
                              <a:gd name="T110" fmla="+- 0 1379 1110"/>
                              <a:gd name="T111" fmla="*/ 1379 h 476"/>
                              <a:gd name="T112" fmla="+- 0 7051 6969"/>
                              <a:gd name="T113" fmla="*/ T112 w 597"/>
                              <a:gd name="T114" fmla="+- 0 1391 1110"/>
                              <a:gd name="T115" fmla="*/ 1391 h 476"/>
                              <a:gd name="T116" fmla="+- 0 7206 6969"/>
                              <a:gd name="T117" fmla="*/ T116 w 597"/>
                              <a:gd name="T118" fmla="+- 0 1261 1110"/>
                              <a:gd name="T119" fmla="*/ 1261 h 476"/>
                              <a:gd name="T120" fmla="+- 0 7162 6969"/>
                              <a:gd name="T121" fmla="*/ T120 w 597"/>
                              <a:gd name="T122" fmla="+- 0 1283 1110"/>
                              <a:gd name="T123" fmla="*/ 1283 h 476"/>
                              <a:gd name="T124" fmla="+- 0 7154 6969"/>
                              <a:gd name="T125" fmla="*/ T124 w 597"/>
                              <a:gd name="T126" fmla="+- 0 1293 1110"/>
                              <a:gd name="T127" fmla="*/ 1293 h 476"/>
                              <a:gd name="T128" fmla="+- 0 7111 6969"/>
                              <a:gd name="T129" fmla="*/ T128 w 597"/>
                              <a:gd name="T130" fmla="+- 0 1329 1110"/>
                              <a:gd name="T131" fmla="*/ 1329 h 476"/>
                              <a:gd name="T132" fmla="+- 0 7086 6969"/>
                              <a:gd name="T133" fmla="*/ T132 w 597"/>
                              <a:gd name="T134" fmla="+- 0 1358 1110"/>
                              <a:gd name="T135" fmla="*/ 1358 h 476"/>
                              <a:gd name="T136" fmla="+- 0 7226 6969"/>
                              <a:gd name="T137" fmla="*/ T136 w 597"/>
                              <a:gd name="T138" fmla="+- 0 1327 1110"/>
                              <a:gd name="T139" fmla="*/ 1327 h 476"/>
                              <a:gd name="T140" fmla="+- 0 7248 6969"/>
                              <a:gd name="T141" fmla="*/ T140 w 597"/>
                              <a:gd name="T142" fmla="+- 0 1301 1110"/>
                              <a:gd name="T143" fmla="*/ 1301 h 476"/>
                              <a:gd name="T144" fmla="+- 0 7210 6969"/>
                              <a:gd name="T145" fmla="*/ T144 w 597"/>
                              <a:gd name="T146" fmla="+- 0 1270 1110"/>
                              <a:gd name="T147" fmla="*/ 1270 h 476"/>
                              <a:gd name="T148" fmla="+- 0 7232 6969"/>
                              <a:gd name="T149" fmla="*/ T148 w 597"/>
                              <a:gd name="T150" fmla="+- 0 1115 1110"/>
                              <a:gd name="T151" fmla="*/ 1115 h 476"/>
                              <a:gd name="T152" fmla="+- 0 7228 6969"/>
                              <a:gd name="T153" fmla="*/ T152 w 597"/>
                              <a:gd name="T154" fmla="+- 0 1250 1110"/>
                              <a:gd name="T155" fmla="*/ 1250 h 476"/>
                              <a:gd name="T156" fmla="+- 0 7214 6969"/>
                              <a:gd name="T157" fmla="*/ T156 w 597"/>
                              <a:gd name="T158" fmla="+- 0 1279 1110"/>
                              <a:gd name="T159" fmla="*/ 1279 h 476"/>
                              <a:gd name="T160" fmla="+- 0 7456 6969"/>
                              <a:gd name="T161" fmla="*/ T160 w 597"/>
                              <a:gd name="T162" fmla="+- 0 1279 1110"/>
                              <a:gd name="T163" fmla="*/ 1279 h 476"/>
                              <a:gd name="T164" fmla="+- 0 7309 6969"/>
                              <a:gd name="T165" fmla="*/ T164 w 597"/>
                              <a:gd name="T166" fmla="+- 0 1271 1110"/>
                              <a:gd name="T167" fmla="*/ 1271 h 476"/>
                              <a:gd name="T168" fmla="+- 0 7306 6969"/>
                              <a:gd name="T169" fmla="*/ T168 w 597"/>
                              <a:gd name="T170" fmla="+- 0 1235 1110"/>
                              <a:gd name="T171" fmla="*/ 1235 h 476"/>
                              <a:gd name="T172" fmla="+- 0 7306 6969"/>
                              <a:gd name="T173" fmla="*/ T172 w 597"/>
                              <a:gd name="T174" fmla="+- 0 1124 1110"/>
                              <a:gd name="T175" fmla="*/ 1124 h 476"/>
                              <a:gd name="T176" fmla="+- 0 7263 6969"/>
                              <a:gd name="T177" fmla="*/ T176 w 597"/>
                              <a:gd name="T178" fmla="+- 0 1110 1110"/>
                              <a:gd name="T179" fmla="*/ 1110 h 476"/>
                              <a:gd name="T180" fmla="+- 0 7343 6969"/>
                              <a:gd name="T181" fmla="*/ T180 w 597"/>
                              <a:gd name="T182" fmla="+- 0 1238 1110"/>
                              <a:gd name="T183" fmla="*/ 1238 h 476"/>
                              <a:gd name="T184" fmla="+- 0 7324 6969"/>
                              <a:gd name="T185" fmla="*/ T184 w 597"/>
                              <a:gd name="T186" fmla="+- 0 1269 1110"/>
                              <a:gd name="T187" fmla="*/ 1269 h 476"/>
                              <a:gd name="T188" fmla="+- 0 7424 6969"/>
                              <a:gd name="T189" fmla="*/ T188 w 597"/>
                              <a:gd name="T190" fmla="+- 0 1252 1110"/>
                              <a:gd name="T191" fmla="*/ 1252 h 476"/>
                              <a:gd name="T192" fmla="+- 0 7393 6969"/>
                              <a:gd name="T193" fmla="*/ T192 w 597"/>
                              <a:gd name="T194" fmla="+- 0 1235 1110"/>
                              <a:gd name="T195" fmla="*/ 1235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7" h="476">
                                <a:moveTo>
                                  <a:pt x="487" y="169"/>
                                </a:moveTo>
                                <a:lnTo>
                                  <a:pt x="298" y="169"/>
                                </a:lnTo>
                                <a:lnTo>
                                  <a:pt x="319" y="193"/>
                                </a:lnTo>
                                <a:lnTo>
                                  <a:pt x="329" y="205"/>
                                </a:lnTo>
                                <a:lnTo>
                                  <a:pt x="339" y="217"/>
                                </a:lnTo>
                                <a:lnTo>
                                  <a:pt x="341" y="220"/>
                                </a:lnTo>
                                <a:lnTo>
                                  <a:pt x="341" y="234"/>
                                </a:lnTo>
                                <a:lnTo>
                                  <a:pt x="340" y="316"/>
                                </a:lnTo>
                                <a:lnTo>
                                  <a:pt x="339" y="338"/>
                                </a:lnTo>
                                <a:lnTo>
                                  <a:pt x="339" y="377"/>
                                </a:lnTo>
                                <a:lnTo>
                                  <a:pt x="343" y="412"/>
                                </a:lnTo>
                                <a:lnTo>
                                  <a:pt x="356" y="438"/>
                                </a:lnTo>
                                <a:lnTo>
                                  <a:pt x="379" y="457"/>
                                </a:lnTo>
                                <a:lnTo>
                                  <a:pt x="412" y="470"/>
                                </a:lnTo>
                                <a:lnTo>
                                  <a:pt x="448" y="475"/>
                                </a:lnTo>
                                <a:lnTo>
                                  <a:pt x="482" y="474"/>
                                </a:lnTo>
                                <a:lnTo>
                                  <a:pt x="516" y="467"/>
                                </a:lnTo>
                                <a:lnTo>
                                  <a:pt x="550" y="453"/>
                                </a:lnTo>
                                <a:lnTo>
                                  <a:pt x="565" y="444"/>
                                </a:lnTo>
                                <a:lnTo>
                                  <a:pt x="578" y="433"/>
                                </a:lnTo>
                                <a:lnTo>
                                  <a:pt x="588" y="420"/>
                                </a:lnTo>
                                <a:lnTo>
                                  <a:pt x="596" y="403"/>
                                </a:lnTo>
                                <a:lnTo>
                                  <a:pt x="596" y="382"/>
                                </a:lnTo>
                                <a:lnTo>
                                  <a:pt x="590" y="360"/>
                                </a:lnTo>
                                <a:lnTo>
                                  <a:pt x="585" y="338"/>
                                </a:lnTo>
                                <a:lnTo>
                                  <a:pt x="579" y="316"/>
                                </a:lnTo>
                                <a:lnTo>
                                  <a:pt x="571" y="295"/>
                                </a:lnTo>
                                <a:lnTo>
                                  <a:pt x="550" y="251"/>
                                </a:lnTo>
                                <a:lnTo>
                                  <a:pt x="524" y="210"/>
                                </a:lnTo>
                                <a:lnTo>
                                  <a:pt x="493" y="174"/>
                                </a:lnTo>
                                <a:lnTo>
                                  <a:pt x="487" y="169"/>
                                </a:lnTo>
                                <a:close/>
                                <a:moveTo>
                                  <a:pt x="197" y="119"/>
                                </a:moveTo>
                                <a:lnTo>
                                  <a:pt x="181" y="121"/>
                                </a:lnTo>
                                <a:lnTo>
                                  <a:pt x="163" y="128"/>
                                </a:lnTo>
                                <a:lnTo>
                                  <a:pt x="147" y="136"/>
                                </a:lnTo>
                                <a:lnTo>
                                  <a:pt x="132" y="147"/>
                                </a:lnTo>
                                <a:lnTo>
                                  <a:pt x="118" y="159"/>
                                </a:lnTo>
                                <a:lnTo>
                                  <a:pt x="78" y="202"/>
                                </a:lnTo>
                                <a:lnTo>
                                  <a:pt x="46" y="250"/>
                                </a:lnTo>
                                <a:lnTo>
                                  <a:pt x="21" y="301"/>
                                </a:lnTo>
                                <a:lnTo>
                                  <a:pt x="3" y="358"/>
                                </a:lnTo>
                                <a:lnTo>
                                  <a:pt x="0" y="374"/>
                                </a:lnTo>
                                <a:lnTo>
                                  <a:pt x="0" y="403"/>
                                </a:lnTo>
                                <a:lnTo>
                                  <a:pt x="7" y="419"/>
                                </a:lnTo>
                                <a:lnTo>
                                  <a:pt x="16" y="432"/>
                                </a:lnTo>
                                <a:lnTo>
                                  <a:pt x="28" y="442"/>
                                </a:lnTo>
                                <a:lnTo>
                                  <a:pt x="43" y="451"/>
                                </a:lnTo>
                                <a:lnTo>
                                  <a:pt x="81" y="467"/>
                                </a:lnTo>
                                <a:lnTo>
                                  <a:pt x="120" y="475"/>
                                </a:lnTo>
                                <a:lnTo>
                                  <a:pt x="159" y="474"/>
                                </a:lnTo>
                                <a:lnTo>
                                  <a:pt x="199" y="464"/>
                                </a:lnTo>
                                <a:lnTo>
                                  <a:pt x="223" y="453"/>
                                </a:lnTo>
                                <a:lnTo>
                                  <a:pt x="241" y="436"/>
                                </a:lnTo>
                                <a:lnTo>
                                  <a:pt x="253" y="415"/>
                                </a:lnTo>
                                <a:lnTo>
                                  <a:pt x="256" y="387"/>
                                </a:lnTo>
                                <a:lnTo>
                                  <a:pt x="255" y="348"/>
                                </a:lnTo>
                                <a:lnTo>
                                  <a:pt x="255" y="316"/>
                                </a:lnTo>
                                <a:lnTo>
                                  <a:pt x="255" y="281"/>
                                </a:lnTo>
                                <a:lnTo>
                                  <a:pt x="82" y="281"/>
                                </a:lnTo>
                                <a:lnTo>
                                  <a:pt x="76" y="274"/>
                                </a:lnTo>
                                <a:lnTo>
                                  <a:pt x="76" y="255"/>
                                </a:lnTo>
                                <a:lnTo>
                                  <a:pt x="83" y="249"/>
                                </a:lnTo>
                                <a:lnTo>
                                  <a:pt x="255" y="249"/>
                                </a:lnTo>
                                <a:lnTo>
                                  <a:pt x="255" y="248"/>
                                </a:lnTo>
                                <a:lnTo>
                                  <a:pt x="117" y="248"/>
                                </a:lnTo>
                                <a:lnTo>
                                  <a:pt x="104" y="237"/>
                                </a:lnTo>
                                <a:lnTo>
                                  <a:pt x="101" y="226"/>
                                </a:lnTo>
                                <a:lnTo>
                                  <a:pt x="103" y="222"/>
                                </a:lnTo>
                                <a:lnTo>
                                  <a:pt x="117" y="202"/>
                                </a:lnTo>
                                <a:lnTo>
                                  <a:pt x="132" y="183"/>
                                </a:lnTo>
                                <a:lnTo>
                                  <a:pt x="151" y="168"/>
                                </a:lnTo>
                                <a:lnTo>
                                  <a:pt x="172" y="156"/>
                                </a:lnTo>
                                <a:lnTo>
                                  <a:pt x="183" y="151"/>
                                </a:lnTo>
                                <a:lnTo>
                                  <a:pt x="237" y="151"/>
                                </a:lnTo>
                                <a:lnTo>
                                  <a:pt x="232" y="142"/>
                                </a:lnTo>
                                <a:lnTo>
                                  <a:pt x="222" y="129"/>
                                </a:lnTo>
                                <a:lnTo>
                                  <a:pt x="211" y="121"/>
                                </a:lnTo>
                                <a:lnTo>
                                  <a:pt x="197" y="119"/>
                                </a:lnTo>
                                <a:close/>
                                <a:moveTo>
                                  <a:pt x="255" y="249"/>
                                </a:moveTo>
                                <a:lnTo>
                                  <a:pt x="83" y="249"/>
                                </a:lnTo>
                                <a:lnTo>
                                  <a:pt x="97" y="252"/>
                                </a:lnTo>
                                <a:lnTo>
                                  <a:pt x="102" y="259"/>
                                </a:lnTo>
                                <a:lnTo>
                                  <a:pt x="108" y="263"/>
                                </a:lnTo>
                                <a:lnTo>
                                  <a:pt x="108" y="269"/>
                                </a:lnTo>
                                <a:lnTo>
                                  <a:pt x="102" y="273"/>
                                </a:lnTo>
                                <a:lnTo>
                                  <a:pt x="97" y="279"/>
                                </a:lnTo>
                                <a:lnTo>
                                  <a:pt x="82" y="281"/>
                                </a:lnTo>
                                <a:lnTo>
                                  <a:pt x="255" y="281"/>
                                </a:lnTo>
                                <a:lnTo>
                                  <a:pt x="255" y="249"/>
                                </a:lnTo>
                                <a:close/>
                                <a:moveTo>
                                  <a:pt x="237" y="151"/>
                                </a:moveTo>
                                <a:lnTo>
                                  <a:pt x="183" y="151"/>
                                </a:lnTo>
                                <a:lnTo>
                                  <a:pt x="193" y="158"/>
                                </a:lnTo>
                                <a:lnTo>
                                  <a:pt x="193" y="173"/>
                                </a:lnTo>
                                <a:lnTo>
                                  <a:pt x="192" y="175"/>
                                </a:lnTo>
                                <a:lnTo>
                                  <a:pt x="189" y="180"/>
                                </a:lnTo>
                                <a:lnTo>
                                  <a:pt x="185" y="183"/>
                                </a:lnTo>
                                <a:lnTo>
                                  <a:pt x="169" y="193"/>
                                </a:lnTo>
                                <a:lnTo>
                                  <a:pt x="154" y="205"/>
                                </a:lnTo>
                                <a:lnTo>
                                  <a:pt x="142" y="219"/>
                                </a:lnTo>
                                <a:lnTo>
                                  <a:pt x="131" y="234"/>
                                </a:lnTo>
                                <a:lnTo>
                                  <a:pt x="125" y="243"/>
                                </a:lnTo>
                                <a:lnTo>
                                  <a:pt x="117" y="248"/>
                                </a:lnTo>
                                <a:lnTo>
                                  <a:pt x="255" y="248"/>
                                </a:lnTo>
                                <a:lnTo>
                                  <a:pt x="255" y="225"/>
                                </a:lnTo>
                                <a:lnTo>
                                  <a:pt x="257" y="217"/>
                                </a:lnTo>
                                <a:lnTo>
                                  <a:pt x="261" y="212"/>
                                </a:lnTo>
                                <a:lnTo>
                                  <a:pt x="269" y="202"/>
                                </a:lnTo>
                                <a:lnTo>
                                  <a:pt x="279" y="191"/>
                                </a:lnTo>
                                <a:lnTo>
                                  <a:pt x="298" y="169"/>
                                </a:lnTo>
                                <a:lnTo>
                                  <a:pt x="245" y="169"/>
                                </a:lnTo>
                                <a:lnTo>
                                  <a:pt x="241" y="160"/>
                                </a:lnTo>
                                <a:lnTo>
                                  <a:pt x="237" y="151"/>
                                </a:lnTo>
                                <a:close/>
                                <a:moveTo>
                                  <a:pt x="294" y="0"/>
                                </a:moveTo>
                                <a:lnTo>
                                  <a:pt x="263" y="5"/>
                                </a:lnTo>
                                <a:lnTo>
                                  <a:pt x="259" y="11"/>
                                </a:lnTo>
                                <a:lnTo>
                                  <a:pt x="259" y="118"/>
                                </a:lnTo>
                                <a:lnTo>
                                  <a:pt x="259" y="140"/>
                                </a:lnTo>
                                <a:lnTo>
                                  <a:pt x="259" y="151"/>
                                </a:lnTo>
                                <a:lnTo>
                                  <a:pt x="255" y="161"/>
                                </a:lnTo>
                                <a:lnTo>
                                  <a:pt x="245" y="169"/>
                                </a:lnTo>
                                <a:lnTo>
                                  <a:pt x="298" y="169"/>
                                </a:lnTo>
                                <a:lnTo>
                                  <a:pt x="487" y="169"/>
                                </a:lnTo>
                                <a:lnTo>
                                  <a:pt x="486" y="169"/>
                                </a:lnTo>
                                <a:lnTo>
                                  <a:pt x="351" y="169"/>
                                </a:lnTo>
                                <a:lnTo>
                                  <a:pt x="340" y="161"/>
                                </a:lnTo>
                                <a:lnTo>
                                  <a:pt x="336" y="152"/>
                                </a:lnTo>
                                <a:lnTo>
                                  <a:pt x="337" y="140"/>
                                </a:lnTo>
                                <a:lnTo>
                                  <a:pt x="337" y="125"/>
                                </a:lnTo>
                                <a:lnTo>
                                  <a:pt x="337" y="55"/>
                                </a:lnTo>
                                <a:lnTo>
                                  <a:pt x="337" y="27"/>
                                </a:lnTo>
                                <a:lnTo>
                                  <a:pt x="337" y="14"/>
                                </a:lnTo>
                                <a:lnTo>
                                  <a:pt x="332" y="6"/>
                                </a:lnTo>
                                <a:lnTo>
                                  <a:pt x="307" y="1"/>
                                </a:lnTo>
                                <a:lnTo>
                                  <a:pt x="294" y="0"/>
                                </a:lnTo>
                                <a:close/>
                                <a:moveTo>
                                  <a:pt x="398" y="118"/>
                                </a:moveTo>
                                <a:lnTo>
                                  <a:pt x="385" y="121"/>
                                </a:lnTo>
                                <a:lnTo>
                                  <a:pt x="374" y="128"/>
                                </a:lnTo>
                                <a:lnTo>
                                  <a:pt x="364" y="140"/>
                                </a:lnTo>
                                <a:lnTo>
                                  <a:pt x="359" y="149"/>
                                </a:lnTo>
                                <a:lnTo>
                                  <a:pt x="355" y="159"/>
                                </a:lnTo>
                                <a:lnTo>
                                  <a:pt x="351" y="169"/>
                                </a:lnTo>
                                <a:lnTo>
                                  <a:pt x="486" y="169"/>
                                </a:lnTo>
                                <a:lnTo>
                                  <a:pt x="455" y="142"/>
                                </a:lnTo>
                                <a:lnTo>
                                  <a:pt x="445" y="136"/>
                                </a:lnTo>
                                <a:lnTo>
                                  <a:pt x="435" y="130"/>
                                </a:lnTo>
                                <a:lnTo>
                                  <a:pt x="424" y="125"/>
                                </a:lnTo>
                                <a:lnTo>
                                  <a:pt x="413" y="121"/>
                                </a:lnTo>
                                <a:lnTo>
                                  <a:pt x="398" y="118"/>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39"/>
                        <wps:cNvSpPr txBox="1">
                          <a:spLocks noChangeArrowheads="1"/>
                        </wps:cNvSpPr>
                        <wps:spPr bwMode="auto">
                          <a:xfrm>
                            <a:off x="5745" y="1589"/>
                            <a:ext cx="2547"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6"/>
                                <w:rPr>
                                  <w:rFonts w:ascii="Z@R5FC4.tmp"/>
                                  <w:b/>
                                  <w:sz w:val="20"/>
                                </w:rPr>
                              </w:pPr>
                              <w:r>
                                <w:rPr>
                                  <w:rFonts w:ascii="Z@R5FC4.tmp"/>
                                  <w:b/>
                                  <w:color w:val="FFFFFF"/>
                                  <w:position w:val="1"/>
                                  <w:sz w:val="51"/>
                                </w:rPr>
                                <w:t>21%</w:t>
                              </w:r>
                              <w:r>
                                <w:rPr>
                                  <w:rFonts w:ascii="Z@R5FC4.tmp"/>
                                  <w:b/>
                                  <w:color w:val="FFFFFF"/>
                                  <w:spacing w:val="-43"/>
                                  <w:position w:val="1"/>
                                  <w:sz w:val="51"/>
                                </w:rPr>
                                <w:t xml:space="preserve"> </w:t>
                              </w:r>
                              <w:r>
                                <w:rPr>
                                  <w:color w:val="FFFFFF"/>
                                  <w:sz w:val="18"/>
                                </w:rPr>
                                <w:t xml:space="preserve">had </w:t>
                              </w:r>
                              <w:r>
                                <w:rPr>
                                  <w:rFonts w:ascii="Z@R5FC4.tmp"/>
                                  <w:b/>
                                  <w:color w:val="FFFFFF"/>
                                  <w:sz w:val="20"/>
                                </w:rPr>
                                <w:t>medicated</w:t>
                              </w:r>
                            </w:p>
                          </w:txbxContent>
                        </wps:txbx>
                        <wps:bodyPr rot="0" vert="horz" wrap="square" lIns="0" tIns="0" rIns="0" bIns="0" anchor="t" anchorCtr="0" upright="1">
                          <a:noAutofit/>
                        </wps:bodyPr>
                      </wps:wsp>
                      <wps:wsp>
                        <wps:cNvPr id="57" name="Text Box 38"/>
                        <wps:cNvSpPr txBox="1">
                          <a:spLocks noChangeArrowheads="1"/>
                        </wps:cNvSpPr>
                        <wps:spPr bwMode="auto">
                          <a:xfrm>
                            <a:off x="5774" y="2177"/>
                            <a:ext cx="263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35" w:line="211" w:lineRule="auto"/>
                                <w:ind w:right="18" w:hanging="1"/>
                                <w:rPr>
                                  <w:sz w:val="18"/>
                                </w:rPr>
                              </w:pPr>
                              <w:r>
                                <w:rPr>
                                  <w:rFonts w:ascii="Z@R5FC4.tmp"/>
                                  <w:b/>
                                  <w:color w:val="FFFFFF"/>
                                  <w:w w:val="105"/>
                                  <w:sz w:val="20"/>
                                </w:rPr>
                                <w:t>asthma</w:t>
                              </w:r>
                              <w:r>
                                <w:rPr>
                                  <w:rFonts w:ascii="Z@R5FC4.tmp"/>
                                  <w:b/>
                                  <w:color w:val="FFFFFF"/>
                                  <w:spacing w:val="-11"/>
                                  <w:w w:val="105"/>
                                  <w:sz w:val="20"/>
                                </w:rPr>
                                <w:t xml:space="preserve"> </w:t>
                              </w:r>
                              <w:r>
                                <w:rPr>
                                  <w:color w:val="FFFFFF"/>
                                  <w:w w:val="105"/>
                                  <w:sz w:val="18"/>
                                </w:rPr>
                                <w:t>compared</w:t>
                              </w:r>
                              <w:r>
                                <w:rPr>
                                  <w:color w:val="FFFFFF"/>
                                  <w:spacing w:val="-9"/>
                                  <w:w w:val="105"/>
                                  <w:sz w:val="18"/>
                                </w:rPr>
                                <w:t xml:space="preserve"> </w:t>
                              </w:r>
                              <w:r>
                                <w:rPr>
                                  <w:color w:val="FFFFFF"/>
                                  <w:w w:val="105"/>
                                  <w:sz w:val="18"/>
                                </w:rPr>
                                <w:t>to</w:t>
                              </w:r>
                              <w:r>
                                <w:rPr>
                                  <w:color w:val="FFFFFF"/>
                                  <w:spacing w:val="-14"/>
                                  <w:w w:val="105"/>
                                  <w:sz w:val="18"/>
                                </w:rPr>
                                <w:t xml:space="preserve"> </w:t>
                              </w:r>
                              <w:r>
                                <w:rPr>
                                  <w:rFonts w:ascii="Z@R5FC4.tmp"/>
                                  <w:b/>
                                  <w:color w:val="FFFFFF"/>
                                  <w:w w:val="105"/>
                                  <w:sz w:val="20"/>
                                </w:rPr>
                                <w:t>15%</w:t>
                              </w:r>
                              <w:r>
                                <w:rPr>
                                  <w:rFonts w:ascii="Z@R5FC4.tmp"/>
                                  <w:b/>
                                  <w:color w:val="FFFFFF"/>
                                  <w:spacing w:val="-11"/>
                                  <w:w w:val="105"/>
                                  <w:sz w:val="20"/>
                                </w:rPr>
                                <w:t xml:space="preserve"> </w:t>
                              </w:r>
                              <w:r>
                                <w:rPr>
                                  <w:color w:val="FFFFFF"/>
                                  <w:w w:val="105"/>
                                  <w:sz w:val="18"/>
                                </w:rPr>
                                <w:t>in food-secure</w:t>
                              </w:r>
                              <w:r>
                                <w:rPr>
                                  <w:color w:val="FFFFFF"/>
                                  <w:spacing w:val="-32"/>
                                  <w:w w:val="105"/>
                                  <w:sz w:val="18"/>
                                </w:rPr>
                                <w:t xml:space="preserve"> </w:t>
                              </w:r>
                              <w:r>
                                <w:rPr>
                                  <w:color w:val="FFFFFF"/>
                                  <w:w w:val="105"/>
                                  <w:sz w:val="18"/>
                                </w:rPr>
                                <w:t>households</w:t>
                              </w:r>
                            </w:p>
                            <w:p w:rsidR="000B49EF" w:rsidRDefault="000B49EF">
                              <w:pPr>
                                <w:spacing w:line="165" w:lineRule="exact"/>
                                <w:rPr>
                                  <w:sz w:val="14"/>
                                </w:rPr>
                              </w:pPr>
                              <w:r>
                                <w:rPr>
                                  <w:color w:val="FFFFFF"/>
                                  <w:w w:val="105"/>
                                  <w:sz w:val="14"/>
                                </w:rPr>
                                <w:t>(aged 5–14 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8" style="position:absolute;left:0;text-align:left;margin-left:272.3pt;margin-top:39.45pt;width:180.6pt;height:109.05pt;z-index:251654144;mso-wrap-distance-left:0;mso-wrap-distance-right:0;mso-position-horizontal-relative:page;mso-position-vertical-relative:text" coordorigin="5446,789" coordsize="3612,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">
                <v:rect id="Rectangle 42" o:spid="_x0000_s1039" style="position:absolute;left:5446;top:789;width:3612;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DrMUA&#10;AADbAAAADwAAAGRycy9kb3ducmV2LnhtbESPT2vCQBTE7wW/w/KE3urGikWiq5iKpXgo/kM9PrLP&#10;JJp9G7JbE799Vyh4HGbmN8xk1ppS3Kh2hWUF/V4Egji1uuBMwX63fBuBcB5ZY2mZFNzJwWzaeZlg&#10;rG3DG7ptfSYChF2MCnLvq1hKl+Zk0PVsRRy8s60N+iDrTOoamwA3pXyPog9psOCwkGNFnzml1+2v&#10;UZAkyelHrr/MOltdmmJxPt4Pu4FSr912PgbhqfXP8H/7WysYDuDx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oOsxQAAANsAAAAPAAAAAAAAAAAAAAAAAJgCAABkcnMv&#10;ZG93bnJldi54bWxQSwUGAAAAAAQABAD1AAAAigMAAAAA&#10;" fillcolor="#00a99d" stroked="f"/>
                <v:shape id="Freeform 41" o:spid="_x0000_s1040" style="position:absolute;left:6893;top:995;width:747;height:747;visibility:visible;mso-wrap-style:square;v-text-anchor:top" coordsize="7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wQ8MA&#10;AADbAAAADwAAAGRycy9kb3ducmV2LnhtbESP3YrCMBCF7wXfIYzgzbKmij9L1ygiCK54odUHGJqx&#10;6dpMShO1vv1GWPDycH4+znzZ2krcqfGlYwXDQQKCOHe65ELB+bT5/ALhA7LGyjEpeJKH5aLbmWOq&#10;3YOPdM9CIeII+xQVmBDqVEqfG7LoB64mjt7FNRZDlE0hdYOPOG4rOUqSqbRYciQYrGltKL9mNxu5&#10;cvq7n33cdkl22R9WZrI9b37GSvV77eobRKA2vMP/7a1WMBnD6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rwQ8MAAADbAAAADwAAAAAAAAAAAAAAAACYAgAAZHJzL2Rv&#10;d25yZXYueG1sUEsFBgAAAAAEAAQA9QAAAIgDAAAAAA==&#10;" path="m373,l298,7,228,29,164,63r-55,46l63,164,29,228,7,298,,373r7,75l29,518r34,63l109,637r55,45l228,717r70,21l373,746r75,-8l518,717r63,-35l637,637r45,-56l716,518r22,-70l746,373r-8,-75l716,228,682,164,637,109,581,63,518,29,448,7,373,xe" stroked="f">
                  <v:path arrowok="t" o:connecttype="custom" o:connectlocs="373,996;298,1003;228,1025;164,1059;109,1105;63,1160;29,1224;7,1294;0,1369;7,1444;29,1514;63,1577;109,1633;164,1678;228,1713;298,1734;373,1742;448,1734;518,1713;581,1678;637,1633;682,1577;716,1514;738,1444;746,1369;738,1294;716,1224;682,1160;637,1105;581,1059;518,1025;448,1003;373,996" o:connectangles="0,0,0,0,0,0,0,0,0,0,0,0,0,0,0,0,0,0,0,0,0,0,0,0,0,0,0,0,0,0,0,0,0"/>
                </v:shape>
                <v:shape id="AutoShape 40" o:spid="_x0000_s1041" style="position:absolute;left:6968;top:1109;width:597;height:476;visibility:visible;mso-wrap-style:square;v-text-anchor:top" coordsize="59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uRMIA&#10;AADbAAAADwAAAGRycy9kb3ducmV2LnhtbESP0WoCMRRE3wv+Q7iCbzVrrSKrUaQoW/qkqx9wSa6b&#10;xc3Nsom6/r0pFPo4zMwZZrXpXSPu1IXas4LJOANBrL2puVJwPu3fFyBCRDbYeCYFTwqwWQ/eVpgb&#10;/+Aj3ctYiQThkKMCG2ObSxm0JYdh7Fvi5F185zAm2VXSdPhIcNfIjyybS4c1pwWLLX1Z0tfy5hTs&#10;fqb6UNhCz9umPND5k4/VrlBqNOy3SxCR+vgf/mt/GwWzGfx+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e5EwgAAANsAAAAPAAAAAAAAAAAAAAAAAJgCAABkcnMvZG93&#10;bnJldi54bWxQSwUGAAAAAAQABAD1AAAAhwMAAAAA&#10;" path="m487,169r-189,l319,193r10,12l339,217r2,3l341,234r-1,82l339,338r,39l343,412r13,26l379,457r33,13l448,475r34,-1l516,467r34,-14l565,444r13,-11l588,420r8,-17l596,382r-6,-22l585,338r-6,-22l571,295,550,251,524,210,493,174r-6,-5xm197,119r-16,2l163,128r-16,8l132,147r-14,12l78,202,46,250,21,301,3,358,,374r,29l7,419r9,13l28,442r15,9l81,467r39,8l159,474r40,-10l223,453r18,-17l253,415r3,-28l255,348r,-32l255,281r-173,l76,274r,-19l83,249r172,l255,248r-138,l104,237r-3,-11l103,222r14,-20l132,183r19,-15l172,156r11,-5l237,151r-5,-9l222,129r-11,-8l197,119xm255,249r-172,l97,252r5,7l108,263r,6l102,273r-5,6l82,281r173,l255,249xm237,151r-54,l193,158r,15l192,175r-3,5l185,183r-16,10l154,205r-12,14l131,234r-6,9l117,248r138,l255,225r2,-8l261,212r8,-10l279,191r19,-22l245,169r-4,-9l237,151xm294,l263,5r-4,6l259,118r,22l259,151r-4,10l245,169r53,l487,169r-1,l351,169r-11,-8l336,152r1,-12l337,125r,-70l337,27r,-13l332,6,307,1,294,xm398,118r-13,3l374,128r-10,12l359,149r-4,10l351,169r135,l455,142r-10,-6l435,130r-11,-5l413,121r-15,-3xe" fillcolor="#00a99d" stroked="f">
                  <v:path arrowok="t" o:connecttype="custom" o:connectlocs="319,1303;341,1330;339,1448;356,1548;448,1585;550,1563;588,1530;590,1470;571,1405;493,1284;181,1231;132,1257;46,1360;0,1484;16,1542;81,1577;199,1574;253,1525;255,1426;76,1384;255,1359;104,1347;117,1312;172,1266;232,1252;197,1229;97,1362;108,1379;82,1391;237,1261;193,1283;185,1293;142,1329;117,1358;257,1327;279,1301;241,1270;263,1115;259,1250;245,1279;487,1279;340,1271;337,1235;337,1124;294,1110;374,1238;355,1269;455,1252;424,1235" o:connectangles="0,0,0,0,0,0,0,0,0,0,0,0,0,0,0,0,0,0,0,0,0,0,0,0,0,0,0,0,0,0,0,0,0,0,0,0,0,0,0,0,0,0,0,0,0,0,0,0,0"/>
                </v:shape>
                <v:shape id="Text Box 39" o:spid="_x0000_s1042" type="#_x0000_t202" style="position:absolute;left:5745;top:1589;width:2547;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B49EF" w:rsidRDefault="000B49EF">
                        <w:pPr>
                          <w:spacing w:before="6"/>
                          <w:rPr>
                            <w:rFonts w:ascii="Z@R5FC4.tmp"/>
                            <w:b/>
                            <w:sz w:val="20"/>
                          </w:rPr>
                        </w:pPr>
                        <w:r>
                          <w:rPr>
                            <w:rFonts w:ascii="Z@R5FC4.tmp"/>
                            <w:b/>
                            <w:color w:val="FFFFFF"/>
                            <w:position w:val="1"/>
                            <w:sz w:val="51"/>
                          </w:rPr>
                          <w:t>21%</w:t>
                        </w:r>
                        <w:r>
                          <w:rPr>
                            <w:rFonts w:ascii="Z@R5FC4.tmp"/>
                            <w:b/>
                            <w:color w:val="FFFFFF"/>
                            <w:spacing w:val="-43"/>
                            <w:position w:val="1"/>
                            <w:sz w:val="51"/>
                          </w:rPr>
                          <w:t xml:space="preserve"> </w:t>
                        </w:r>
                        <w:r>
                          <w:rPr>
                            <w:color w:val="FFFFFF"/>
                            <w:sz w:val="18"/>
                          </w:rPr>
                          <w:t xml:space="preserve">had </w:t>
                        </w:r>
                        <w:r>
                          <w:rPr>
                            <w:rFonts w:ascii="Z@R5FC4.tmp"/>
                            <w:b/>
                            <w:color w:val="FFFFFF"/>
                            <w:sz w:val="20"/>
                          </w:rPr>
                          <w:t>medicated</w:t>
                        </w:r>
                      </w:p>
                    </w:txbxContent>
                  </v:textbox>
                </v:shape>
                <v:shape id="Text Box 38" o:spid="_x0000_s1043" type="#_x0000_t202" style="position:absolute;left:5774;top:2177;width:2639;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B49EF" w:rsidRDefault="000B49EF">
                        <w:pPr>
                          <w:spacing w:before="35" w:line="211" w:lineRule="auto"/>
                          <w:ind w:right="18" w:hanging="1"/>
                          <w:rPr>
                            <w:sz w:val="18"/>
                          </w:rPr>
                        </w:pPr>
                        <w:r>
                          <w:rPr>
                            <w:rFonts w:ascii="Z@R5FC4.tmp"/>
                            <w:b/>
                            <w:color w:val="FFFFFF"/>
                            <w:w w:val="105"/>
                            <w:sz w:val="20"/>
                          </w:rPr>
                          <w:t>asthma</w:t>
                        </w:r>
                        <w:r>
                          <w:rPr>
                            <w:rFonts w:ascii="Z@R5FC4.tmp"/>
                            <w:b/>
                            <w:color w:val="FFFFFF"/>
                            <w:spacing w:val="-11"/>
                            <w:w w:val="105"/>
                            <w:sz w:val="20"/>
                          </w:rPr>
                          <w:t xml:space="preserve"> </w:t>
                        </w:r>
                        <w:r>
                          <w:rPr>
                            <w:color w:val="FFFFFF"/>
                            <w:w w:val="105"/>
                            <w:sz w:val="18"/>
                          </w:rPr>
                          <w:t>compared</w:t>
                        </w:r>
                        <w:r>
                          <w:rPr>
                            <w:color w:val="FFFFFF"/>
                            <w:spacing w:val="-9"/>
                            <w:w w:val="105"/>
                            <w:sz w:val="18"/>
                          </w:rPr>
                          <w:t xml:space="preserve"> </w:t>
                        </w:r>
                        <w:r>
                          <w:rPr>
                            <w:color w:val="FFFFFF"/>
                            <w:w w:val="105"/>
                            <w:sz w:val="18"/>
                          </w:rPr>
                          <w:t>to</w:t>
                        </w:r>
                        <w:r>
                          <w:rPr>
                            <w:color w:val="FFFFFF"/>
                            <w:spacing w:val="-14"/>
                            <w:w w:val="105"/>
                            <w:sz w:val="18"/>
                          </w:rPr>
                          <w:t xml:space="preserve"> </w:t>
                        </w:r>
                        <w:r>
                          <w:rPr>
                            <w:rFonts w:ascii="Z@R5FC4.tmp"/>
                            <w:b/>
                            <w:color w:val="FFFFFF"/>
                            <w:w w:val="105"/>
                            <w:sz w:val="20"/>
                          </w:rPr>
                          <w:t>15%</w:t>
                        </w:r>
                        <w:r>
                          <w:rPr>
                            <w:rFonts w:ascii="Z@R5FC4.tmp"/>
                            <w:b/>
                            <w:color w:val="FFFFFF"/>
                            <w:spacing w:val="-11"/>
                            <w:w w:val="105"/>
                            <w:sz w:val="20"/>
                          </w:rPr>
                          <w:t xml:space="preserve"> </w:t>
                        </w:r>
                        <w:r>
                          <w:rPr>
                            <w:color w:val="FFFFFF"/>
                            <w:w w:val="105"/>
                            <w:sz w:val="18"/>
                          </w:rPr>
                          <w:t>in food-secure</w:t>
                        </w:r>
                        <w:r>
                          <w:rPr>
                            <w:color w:val="FFFFFF"/>
                            <w:spacing w:val="-32"/>
                            <w:w w:val="105"/>
                            <w:sz w:val="18"/>
                          </w:rPr>
                          <w:t xml:space="preserve"> </w:t>
                        </w:r>
                        <w:r>
                          <w:rPr>
                            <w:color w:val="FFFFFF"/>
                            <w:w w:val="105"/>
                            <w:sz w:val="18"/>
                          </w:rPr>
                          <w:t>households</w:t>
                        </w:r>
                      </w:p>
                      <w:p w:rsidR="000B49EF" w:rsidRDefault="000B49EF">
                        <w:pPr>
                          <w:spacing w:line="165" w:lineRule="exact"/>
                          <w:rPr>
                            <w:sz w:val="14"/>
                          </w:rPr>
                        </w:pPr>
                        <w:r>
                          <w:rPr>
                            <w:color w:val="FFFFFF"/>
                            <w:w w:val="105"/>
                            <w:sz w:val="14"/>
                          </w:rPr>
                          <w:t>(aged 5–14 years)</w:t>
                        </w:r>
                      </w:p>
                    </w:txbxContent>
                  </v:textbox>
                </v:shape>
                <w10:wrap type="topAndBottom" anchorx="page"/>
              </v:group>
            </w:pict>
          </mc:Fallback>
        </mc:AlternateContent>
      </w:r>
      <w:r>
        <w:rPr>
          <w:noProof/>
          <w:lang w:val="en-NZ" w:eastAsia="en-NZ"/>
        </w:rPr>
        <mc:AlternateContent>
          <mc:Choice Requires="wpg">
            <w:drawing>
              <wp:anchor distT="0" distB="0" distL="0" distR="0" simplePos="0" relativeHeight="251655168" behindDoc="0" locked="0" layoutInCell="1" allowOverlap="1">
                <wp:simplePos x="0" y="0"/>
                <wp:positionH relativeFrom="page">
                  <wp:posOffset>1080135</wp:posOffset>
                </wp:positionH>
                <wp:positionV relativeFrom="paragraph">
                  <wp:posOffset>1979930</wp:posOffset>
                </wp:positionV>
                <wp:extent cx="2293620" cy="1377315"/>
                <wp:effectExtent l="3810" t="0" r="0" b="0"/>
                <wp:wrapTopAndBottom/>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77315"/>
                          <a:chOff x="1701" y="3118"/>
                          <a:chExt cx="3612" cy="2169"/>
                        </a:xfrm>
                      </wpg:grpSpPr>
                      <wps:wsp>
                        <wps:cNvPr id="47" name="Rectangle 36"/>
                        <wps:cNvSpPr>
                          <a:spLocks noChangeArrowheads="1"/>
                        </wps:cNvSpPr>
                        <wps:spPr bwMode="auto">
                          <a:xfrm>
                            <a:off x="1700" y="3117"/>
                            <a:ext cx="3612" cy="2169"/>
                          </a:xfrm>
                          <a:prstGeom prst="rect">
                            <a:avLst/>
                          </a:prstGeom>
                          <a:solidFill>
                            <a:srgbClr val="712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35"/>
                        <wps:cNvSpPr>
                          <a:spLocks/>
                        </wps:cNvSpPr>
                        <wps:spPr bwMode="auto">
                          <a:xfrm>
                            <a:off x="3169" y="3329"/>
                            <a:ext cx="747" cy="747"/>
                          </a:xfrm>
                          <a:custGeom>
                            <a:avLst/>
                            <a:gdLst>
                              <a:gd name="T0" fmla="+- 0 3542 3169"/>
                              <a:gd name="T1" fmla="*/ T0 w 747"/>
                              <a:gd name="T2" fmla="+- 0 3330 3330"/>
                              <a:gd name="T3" fmla="*/ 3330 h 747"/>
                              <a:gd name="T4" fmla="+- 0 3467 3169"/>
                              <a:gd name="T5" fmla="*/ T4 w 747"/>
                              <a:gd name="T6" fmla="+- 0 3337 3330"/>
                              <a:gd name="T7" fmla="*/ 3337 h 747"/>
                              <a:gd name="T8" fmla="+- 0 3397 3169"/>
                              <a:gd name="T9" fmla="*/ T8 w 747"/>
                              <a:gd name="T10" fmla="+- 0 3359 3330"/>
                              <a:gd name="T11" fmla="*/ 3359 h 747"/>
                              <a:gd name="T12" fmla="+- 0 3334 3169"/>
                              <a:gd name="T13" fmla="*/ T12 w 747"/>
                              <a:gd name="T14" fmla="+- 0 3393 3330"/>
                              <a:gd name="T15" fmla="*/ 3393 h 747"/>
                              <a:gd name="T16" fmla="+- 0 3278 3169"/>
                              <a:gd name="T17" fmla="*/ T16 w 747"/>
                              <a:gd name="T18" fmla="+- 0 3439 3330"/>
                              <a:gd name="T19" fmla="*/ 3439 h 747"/>
                              <a:gd name="T20" fmla="+- 0 3233 3169"/>
                              <a:gd name="T21" fmla="*/ T20 w 747"/>
                              <a:gd name="T22" fmla="+- 0 3494 3330"/>
                              <a:gd name="T23" fmla="*/ 3494 h 747"/>
                              <a:gd name="T24" fmla="+- 0 3198 3169"/>
                              <a:gd name="T25" fmla="*/ T24 w 747"/>
                              <a:gd name="T26" fmla="+- 0 3558 3330"/>
                              <a:gd name="T27" fmla="*/ 3558 h 747"/>
                              <a:gd name="T28" fmla="+- 0 3177 3169"/>
                              <a:gd name="T29" fmla="*/ T28 w 747"/>
                              <a:gd name="T30" fmla="+- 0 3628 3330"/>
                              <a:gd name="T31" fmla="*/ 3628 h 747"/>
                              <a:gd name="T32" fmla="+- 0 3169 3169"/>
                              <a:gd name="T33" fmla="*/ T32 w 747"/>
                              <a:gd name="T34" fmla="+- 0 3703 3330"/>
                              <a:gd name="T35" fmla="*/ 3703 h 747"/>
                              <a:gd name="T36" fmla="+- 0 3177 3169"/>
                              <a:gd name="T37" fmla="*/ T36 w 747"/>
                              <a:gd name="T38" fmla="+- 0 3778 3330"/>
                              <a:gd name="T39" fmla="*/ 3778 h 747"/>
                              <a:gd name="T40" fmla="+- 0 3198 3169"/>
                              <a:gd name="T41" fmla="*/ T40 w 747"/>
                              <a:gd name="T42" fmla="+- 0 3848 3330"/>
                              <a:gd name="T43" fmla="*/ 3848 h 747"/>
                              <a:gd name="T44" fmla="+- 0 3233 3169"/>
                              <a:gd name="T45" fmla="*/ T44 w 747"/>
                              <a:gd name="T46" fmla="+- 0 3911 3330"/>
                              <a:gd name="T47" fmla="*/ 3911 h 747"/>
                              <a:gd name="T48" fmla="+- 0 3278 3169"/>
                              <a:gd name="T49" fmla="*/ T48 w 747"/>
                              <a:gd name="T50" fmla="+- 0 3967 3330"/>
                              <a:gd name="T51" fmla="*/ 3967 h 747"/>
                              <a:gd name="T52" fmla="+- 0 3334 3169"/>
                              <a:gd name="T53" fmla="*/ T52 w 747"/>
                              <a:gd name="T54" fmla="+- 0 4012 3330"/>
                              <a:gd name="T55" fmla="*/ 4012 h 747"/>
                              <a:gd name="T56" fmla="+- 0 3397 3169"/>
                              <a:gd name="T57" fmla="*/ T56 w 747"/>
                              <a:gd name="T58" fmla="+- 0 4046 3330"/>
                              <a:gd name="T59" fmla="*/ 4046 h 747"/>
                              <a:gd name="T60" fmla="+- 0 3467 3169"/>
                              <a:gd name="T61" fmla="*/ T60 w 747"/>
                              <a:gd name="T62" fmla="+- 0 4068 3330"/>
                              <a:gd name="T63" fmla="*/ 4068 h 747"/>
                              <a:gd name="T64" fmla="+- 0 3542 3169"/>
                              <a:gd name="T65" fmla="*/ T64 w 747"/>
                              <a:gd name="T66" fmla="+- 0 4076 3330"/>
                              <a:gd name="T67" fmla="*/ 4076 h 747"/>
                              <a:gd name="T68" fmla="+- 0 3617 3169"/>
                              <a:gd name="T69" fmla="*/ T68 w 747"/>
                              <a:gd name="T70" fmla="+- 0 4068 3330"/>
                              <a:gd name="T71" fmla="*/ 4068 h 747"/>
                              <a:gd name="T72" fmla="+- 0 3687 3169"/>
                              <a:gd name="T73" fmla="*/ T72 w 747"/>
                              <a:gd name="T74" fmla="+- 0 4046 3330"/>
                              <a:gd name="T75" fmla="*/ 4046 h 747"/>
                              <a:gd name="T76" fmla="+- 0 3751 3169"/>
                              <a:gd name="T77" fmla="*/ T76 w 747"/>
                              <a:gd name="T78" fmla="+- 0 4012 3330"/>
                              <a:gd name="T79" fmla="*/ 4012 h 747"/>
                              <a:gd name="T80" fmla="+- 0 3806 3169"/>
                              <a:gd name="T81" fmla="*/ T80 w 747"/>
                              <a:gd name="T82" fmla="+- 0 3967 3330"/>
                              <a:gd name="T83" fmla="*/ 3967 h 747"/>
                              <a:gd name="T84" fmla="+- 0 3851 3169"/>
                              <a:gd name="T85" fmla="*/ T84 w 747"/>
                              <a:gd name="T86" fmla="+- 0 3911 3330"/>
                              <a:gd name="T87" fmla="*/ 3911 h 747"/>
                              <a:gd name="T88" fmla="+- 0 3886 3169"/>
                              <a:gd name="T89" fmla="*/ T88 w 747"/>
                              <a:gd name="T90" fmla="+- 0 3848 3330"/>
                              <a:gd name="T91" fmla="*/ 3848 h 747"/>
                              <a:gd name="T92" fmla="+- 0 3908 3169"/>
                              <a:gd name="T93" fmla="*/ T92 w 747"/>
                              <a:gd name="T94" fmla="+- 0 3778 3330"/>
                              <a:gd name="T95" fmla="*/ 3778 h 747"/>
                              <a:gd name="T96" fmla="+- 0 3915 3169"/>
                              <a:gd name="T97" fmla="*/ T96 w 747"/>
                              <a:gd name="T98" fmla="+- 0 3703 3330"/>
                              <a:gd name="T99" fmla="*/ 3703 h 747"/>
                              <a:gd name="T100" fmla="+- 0 3908 3169"/>
                              <a:gd name="T101" fmla="*/ T100 w 747"/>
                              <a:gd name="T102" fmla="+- 0 3628 3330"/>
                              <a:gd name="T103" fmla="*/ 3628 h 747"/>
                              <a:gd name="T104" fmla="+- 0 3886 3169"/>
                              <a:gd name="T105" fmla="*/ T104 w 747"/>
                              <a:gd name="T106" fmla="+- 0 3558 3330"/>
                              <a:gd name="T107" fmla="*/ 3558 h 747"/>
                              <a:gd name="T108" fmla="+- 0 3851 3169"/>
                              <a:gd name="T109" fmla="*/ T108 w 747"/>
                              <a:gd name="T110" fmla="+- 0 3494 3330"/>
                              <a:gd name="T111" fmla="*/ 3494 h 747"/>
                              <a:gd name="T112" fmla="+- 0 3806 3169"/>
                              <a:gd name="T113" fmla="*/ T112 w 747"/>
                              <a:gd name="T114" fmla="+- 0 3439 3330"/>
                              <a:gd name="T115" fmla="*/ 3439 h 747"/>
                              <a:gd name="T116" fmla="+- 0 3751 3169"/>
                              <a:gd name="T117" fmla="*/ T116 w 747"/>
                              <a:gd name="T118" fmla="+- 0 3393 3330"/>
                              <a:gd name="T119" fmla="*/ 3393 h 747"/>
                              <a:gd name="T120" fmla="+- 0 3687 3169"/>
                              <a:gd name="T121" fmla="*/ T120 w 747"/>
                              <a:gd name="T122" fmla="+- 0 3359 3330"/>
                              <a:gd name="T123" fmla="*/ 3359 h 747"/>
                              <a:gd name="T124" fmla="+- 0 3617 3169"/>
                              <a:gd name="T125" fmla="*/ T124 w 747"/>
                              <a:gd name="T126" fmla="+- 0 3337 3330"/>
                              <a:gd name="T127" fmla="*/ 3337 h 747"/>
                              <a:gd name="T128" fmla="+- 0 3542 3169"/>
                              <a:gd name="T129" fmla="*/ T128 w 747"/>
                              <a:gd name="T130" fmla="+- 0 3330 3330"/>
                              <a:gd name="T131" fmla="*/ 3330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3" y="0"/>
                                </a:moveTo>
                                <a:lnTo>
                                  <a:pt x="298" y="7"/>
                                </a:lnTo>
                                <a:lnTo>
                                  <a:pt x="228" y="29"/>
                                </a:lnTo>
                                <a:lnTo>
                                  <a:pt x="165" y="63"/>
                                </a:lnTo>
                                <a:lnTo>
                                  <a:pt x="109" y="109"/>
                                </a:lnTo>
                                <a:lnTo>
                                  <a:pt x="64" y="164"/>
                                </a:lnTo>
                                <a:lnTo>
                                  <a:pt x="29" y="228"/>
                                </a:lnTo>
                                <a:lnTo>
                                  <a:pt x="8" y="298"/>
                                </a:lnTo>
                                <a:lnTo>
                                  <a:pt x="0" y="373"/>
                                </a:lnTo>
                                <a:lnTo>
                                  <a:pt x="8" y="448"/>
                                </a:lnTo>
                                <a:lnTo>
                                  <a:pt x="29" y="518"/>
                                </a:lnTo>
                                <a:lnTo>
                                  <a:pt x="64" y="581"/>
                                </a:lnTo>
                                <a:lnTo>
                                  <a:pt x="109" y="637"/>
                                </a:lnTo>
                                <a:lnTo>
                                  <a:pt x="165" y="682"/>
                                </a:lnTo>
                                <a:lnTo>
                                  <a:pt x="228" y="716"/>
                                </a:lnTo>
                                <a:lnTo>
                                  <a:pt x="298" y="738"/>
                                </a:lnTo>
                                <a:lnTo>
                                  <a:pt x="373" y="746"/>
                                </a:lnTo>
                                <a:lnTo>
                                  <a:pt x="448" y="738"/>
                                </a:lnTo>
                                <a:lnTo>
                                  <a:pt x="518" y="716"/>
                                </a:lnTo>
                                <a:lnTo>
                                  <a:pt x="582" y="682"/>
                                </a:lnTo>
                                <a:lnTo>
                                  <a:pt x="637" y="637"/>
                                </a:lnTo>
                                <a:lnTo>
                                  <a:pt x="682" y="581"/>
                                </a:lnTo>
                                <a:lnTo>
                                  <a:pt x="717" y="518"/>
                                </a:lnTo>
                                <a:lnTo>
                                  <a:pt x="739" y="448"/>
                                </a:lnTo>
                                <a:lnTo>
                                  <a:pt x="746" y="373"/>
                                </a:lnTo>
                                <a:lnTo>
                                  <a:pt x="739" y="298"/>
                                </a:lnTo>
                                <a:lnTo>
                                  <a:pt x="717" y="228"/>
                                </a:lnTo>
                                <a:lnTo>
                                  <a:pt x="682" y="164"/>
                                </a:lnTo>
                                <a:lnTo>
                                  <a:pt x="637" y="109"/>
                                </a:lnTo>
                                <a:lnTo>
                                  <a:pt x="582" y="63"/>
                                </a:lnTo>
                                <a:lnTo>
                                  <a:pt x="518" y="29"/>
                                </a:lnTo>
                                <a:lnTo>
                                  <a:pt x="448" y="7"/>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34"/>
                        <wps:cNvSpPr>
                          <a:spLocks/>
                        </wps:cNvSpPr>
                        <wps:spPr bwMode="auto">
                          <a:xfrm>
                            <a:off x="3321" y="3429"/>
                            <a:ext cx="442" cy="546"/>
                          </a:xfrm>
                          <a:custGeom>
                            <a:avLst/>
                            <a:gdLst>
                              <a:gd name="T0" fmla="+- 0 3447 3321"/>
                              <a:gd name="T1" fmla="*/ T0 w 442"/>
                              <a:gd name="T2" fmla="+- 0 3575 3430"/>
                              <a:gd name="T3" fmla="*/ 3575 h 546"/>
                              <a:gd name="T4" fmla="+- 0 3430 3321"/>
                              <a:gd name="T5" fmla="*/ T4 w 442"/>
                              <a:gd name="T6" fmla="+- 0 3576 3430"/>
                              <a:gd name="T7" fmla="*/ 3576 h 546"/>
                              <a:gd name="T8" fmla="+- 0 3377 3321"/>
                              <a:gd name="T9" fmla="*/ T8 w 442"/>
                              <a:gd name="T10" fmla="+- 0 3600 3430"/>
                              <a:gd name="T11" fmla="*/ 3600 h 546"/>
                              <a:gd name="T12" fmla="+- 0 3340 3321"/>
                              <a:gd name="T13" fmla="*/ T12 w 442"/>
                              <a:gd name="T14" fmla="+- 0 3650 3430"/>
                              <a:gd name="T15" fmla="*/ 3650 h 546"/>
                              <a:gd name="T16" fmla="+- 0 3321 3321"/>
                              <a:gd name="T17" fmla="*/ T16 w 442"/>
                              <a:gd name="T18" fmla="+- 0 3718 3430"/>
                              <a:gd name="T19" fmla="*/ 3718 h 546"/>
                              <a:gd name="T20" fmla="+- 0 3325 3321"/>
                              <a:gd name="T21" fmla="*/ T20 w 442"/>
                              <a:gd name="T22" fmla="+- 0 3797 3430"/>
                              <a:gd name="T23" fmla="*/ 3797 h 546"/>
                              <a:gd name="T24" fmla="+- 0 3351 3321"/>
                              <a:gd name="T25" fmla="*/ T24 w 442"/>
                              <a:gd name="T26" fmla="+- 0 3873 3430"/>
                              <a:gd name="T27" fmla="*/ 3873 h 546"/>
                              <a:gd name="T28" fmla="+- 0 3393 3321"/>
                              <a:gd name="T29" fmla="*/ T28 w 442"/>
                              <a:gd name="T30" fmla="+- 0 3931 3430"/>
                              <a:gd name="T31" fmla="*/ 3931 h 546"/>
                              <a:gd name="T32" fmla="+- 0 3447 3321"/>
                              <a:gd name="T33" fmla="*/ T32 w 442"/>
                              <a:gd name="T34" fmla="+- 0 3967 3430"/>
                              <a:gd name="T35" fmla="*/ 3967 h 546"/>
                              <a:gd name="T36" fmla="+- 0 3506 3321"/>
                              <a:gd name="T37" fmla="*/ T36 w 442"/>
                              <a:gd name="T38" fmla="+- 0 3975 3430"/>
                              <a:gd name="T39" fmla="*/ 3975 h 546"/>
                              <a:gd name="T40" fmla="+- 0 3520 3321"/>
                              <a:gd name="T41" fmla="*/ T40 w 442"/>
                              <a:gd name="T42" fmla="+- 0 3972 3430"/>
                              <a:gd name="T43" fmla="*/ 3972 h 546"/>
                              <a:gd name="T44" fmla="+- 0 3526 3321"/>
                              <a:gd name="T45" fmla="*/ T44 w 442"/>
                              <a:gd name="T46" fmla="+- 0 3970 3430"/>
                              <a:gd name="T47" fmla="*/ 3970 h 546"/>
                              <a:gd name="T48" fmla="+- 0 3536 3321"/>
                              <a:gd name="T49" fmla="*/ T48 w 442"/>
                              <a:gd name="T50" fmla="+- 0 3967 3430"/>
                              <a:gd name="T51" fmla="*/ 3967 h 546"/>
                              <a:gd name="T52" fmla="+- 0 3639 3321"/>
                              <a:gd name="T53" fmla="*/ T52 w 442"/>
                              <a:gd name="T54" fmla="+- 0 3967 3430"/>
                              <a:gd name="T55" fmla="*/ 3967 h 546"/>
                              <a:gd name="T56" fmla="+- 0 3691 3321"/>
                              <a:gd name="T57" fmla="*/ T56 w 442"/>
                              <a:gd name="T58" fmla="+- 0 3931 3430"/>
                              <a:gd name="T59" fmla="*/ 3931 h 546"/>
                              <a:gd name="T60" fmla="+- 0 3734 3321"/>
                              <a:gd name="T61" fmla="*/ T60 w 442"/>
                              <a:gd name="T62" fmla="+- 0 3873 3430"/>
                              <a:gd name="T63" fmla="*/ 3873 h 546"/>
                              <a:gd name="T64" fmla="+- 0 3760 3321"/>
                              <a:gd name="T65" fmla="*/ T64 w 442"/>
                              <a:gd name="T66" fmla="+- 0 3797 3430"/>
                              <a:gd name="T67" fmla="*/ 3797 h 546"/>
                              <a:gd name="T68" fmla="+- 0 3763 3321"/>
                              <a:gd name="T69" fmla="*/ T68 w 442"/>
                              <a:gd name="T70" fmla="+- 0 3718 3430"/>
                              <a:gd name="T71" fmla="*/ 3718 h 546"/>
                              <a:gd name="T72" fmla="+- 0 3744 3321"/>
                              <a:gd name="T73" fmla="*/ T72 w 442"/>
                              <a:gd name="T74" fmla="+- 0 3650 3430"/>
                              <a:gd name="T75" fmla="*/ 3650 h 546"/>
                              <a:gd name="T76" fmla="+- 0 3706 3321"/>
                              <a:gd name="T77" fmla="*/ T76 w 442"/>
                              <a:gd name="T78" fmla="+- 0 3600 3430"/>
                              <a:gd name="T79" fmla="*/ 3600 h 546"/>
                              <a:gd name="T80" fmla="+- 0 3699 3321"/>
                              <a:gd name="T81" fmla="*/ T80 w 442"/>
                              <a:gd name="T82" fmla="+- 0 3597 3430"/>
                              <a:gd name="T83" fmla="*/ 3597 h 546"/>
                              <a:gd name="T84" fmla="+- 0 3531 3321"/>
                              <a:gd name="T85" fmla="*/ T84 w 442"/>
                              <a:gd name="T86" fmla="+- 0 3597 3430"/>
                              <a:gd name="T87" fmla="*/ 3597 h 546"/>
                              <a:gd name="T88" fmla="+- 0 3519 3321"/>
                              <a:gd name="T89" fmla="*/ T88 w 442"/>
                              <a:gd name="T90" fmla="+- 0 3596 3430"/>
                              <a:gd name="T91" fmla="*/ 3596 h 546"/>
                              <a:gd name="T92" fmla="+- 0 3508 3321"/>
                              <a:gd name="T93" fmla="*/ T92 w 442"/>
                              <a:gd name="T94" fmla="+- 0 3592 3430"/>
                              <a:gd name="T95" fmla="*/ 3592 h 546"/>
                              <a:gd name="T96" fmla="+- 0 3498 3321"/>
                              <a:gd name="T97" fmla="*/ T96 w 442"/>
                              <a:gd name="T98" fmla="+- 0 3588 3430"/>
                              <a:gd name="T99" fmla="*/ 3588 h 546"/>
                              <a:gd name="T100" fmla="+- 0 3481 3321"/>
                              <a:gd name="T101" fmla="*/ T100 w 442"/>
                              <a:gd name="T102" fmla="+- 0 3581 3430"/>
                              <a:gd name="T103" fmla="*/ 3581 h 546"/>
                              <a:gd name="T104" fmla="+- 0 3464 3321"/>
                              <a:gd name="T105" fmla="*/ T104 w 442"/>
                              <a:gd name="T106" fmla="+- 0 3576 3430"/>
                              <a:gd name="T107" fmla="*/ 3576 h 546"/>
                              <a:gd name="T108" fmla="+- 0 3447 3321"/>
                              <a:gd name="T109" fmla="*/ T108 w 442"/>
                              <a:gd name="T110" fmla="+- 0 3575 3430"/>
                              <a:gd name="T111" fmla="*/ 3575 h 546"/>
                              <a:gd name="T112" fmla="+- 0 3639 3321"/>
                              <a:gd name="T113" fmla="*/ T112 w 442"/>
                              <a:gd name="T114" fmla="+- 0 3967 3430"/>
                              <a:gd name="T115" fmla="*/ 3967 h 546"/>
                              <a:gd name="T116" fmla="+- 0 3548 3321"/>
                              <a:gd name="T117" fmla="*/ T116 w 442"/>
                              <a:gd name="T118" fmla="+- 0 3967 3430"/>
                              <a:gd name="T119" fmla="*/ 3967 h 546"/>
                              <a:gd name="T120" fmla="+- 0 3559 3321"/>
                              <a:gd name="T121" fmla="*/ T120 w 442"/>
                              <a:gd name="T122" fmla="+- 0 3970 3430"/>
                              <a:gd name="T123" fmla="*/ 3970 h 546"/>
                              <a:gd name="T124" fmla="+- 0 3565 3321"/>
                              <a:gd name="T125" fmla="*/ T124 w 442"/>
                              <a:gd name="T126" fmla="+- 0 3972 3430"/>
                              <a:gd name="T127" fmla="*/ 3972 h 546"/>
                              <a:gd name="T128" fmla="+- 0 3572 3321"/>
                              <a:gd name="T129" fmla="*/ T128 w 442"/>
                              <a:gd name="T130" fmla="+- 0 3975 3430"/>
                              <a:gd name="T131" fmla="*/ 3975 h 546"/>
                              <a:gd name="T132" fmla="+- 0 3579 3321"/>
                              <a:gd name="T133" fmla="*/ T132 w 442"/>
                              <a:gd name="T134" fmla="+- 0 3975 3430"/>
                              <a:gd name="T135" fmla="*/ 3975 h 546"/>
                              <a:gd name="T136" fmla="+- 0 3638 3321"/>
                              <a:gd name="T137" fmla="*/ T136 w 442"/>
                              <a:gd name="T138" fmla="+- 0 3967 3430"/>
                              <a:gd name="T139" fmla="*/ 3967 h 546"/>
                              <a:gd name="T140" fmla="+- 0 3639 3321"/>
                              <a:gd name="T141" fmla="*/ T140 w 442"/>
                              <a:gd name="T142" fmla="+- 0 3967 3430"/>
                              <a:gd name="T143" fmla="*/ 3967 h 546"/>
                              <a:gd name="T144" fmla="+- 0 3621 3321"/>
                              <a:gd name="T145" fmla="*/ T144 w 442"/>
                              <a:gd name="T146" fmla="+- 0 3430 3430"/>
                              <a:gd name="T147" fmla="*/ 3430 h 546"/>
                              <a:gd name="T148" fmla="+- 0 3606 3321"/>
                              <a:gd name="T149" fmla="*/ T148 w 442"/>
                              <a:gd name="T150" fmla="+- 0 3442 3430"/>
                              <a:gd name="T151" fmla="*/ 3442 h 546"/>
                              <a:gd name="T152" fmla="+- 0 3590 3321"/>
                              <a:gd name="T153" fmla="*/ T152 w 442"/>
                              <a:gd name="T154" fmla="+- 0 3457 3430"/>
                              <a:gd name="T155" fmla="*/ 3457 h 546"/>
                              <a:gd name="T156" fmla="+- 0 3577 3321"/>
                              <a:gd name="T157" fmla="*/ T156 w 442"/>
                              <a:gd name="T158" fmla="+- 0 3473 3430"/>
                              <a:gd name="T159" fmla="*/ 3473 h 546"/>
                              <a:gd name="T160" fmla="+- 0 3568 3321"/>
                              <a:gd name="T161" fmla="*/ T160 w 442"/>
                              <a:gd name="T162" fmla="+- 0 3486 3430"/>
                              <a:gd name="T163" fmla="*/ 3486 h 546"/>
                              <a:gd name="T164" fmla="+- 0 3555 3321"/>
                              <a:gd name="T165" fmla="*/ T164 w 442"/>
                              <a:gd name="T166" fmla="+- 0 3514 3430"/>
                              <a:gd name="T167" fmla="*/ 3514 h 546"/>
                              <a:gd name="T168" fmla="+- 0 3543 3321"/>
                              <a:gd name="T169" fmla="*/ T168 w 442"/>
                              <a:gd name="T170" fmla="+- 0 3548 3430"/>
                              <a:gd name="T171" fmla="*/ 3548 h 546"/>
                              <a:gd name="T172" fmla="+- 0 3535 3321"/>
                              <a:gd name="T173" fmla="*/ T172 w 442"/>
                              <a:gd name="T174" fmla="+- 0 3579 3430"/>
                              <a:gd name="T175" fmla="*/ 3579 h 546"/>
                              <a:gd name="T176" fmla="+- 0 3531 3321"/>
                              <a:gd name="T177" fmla="*/ T176 w 442"/>
                              <a:gd name="T178" fmla="+- 0 3597 3430"/>
                              <a:gd name="T179" fmla="*/ 3597 h 546"/>
                              <a:gd name="T180" fmla="+- 0 3554 3321"/>
                              <a:gd name="T181" fmla="*/ T180 w 442"/>
                              <a:gd name="T182" fmla="+- 0 3597 3430"/>
                              <a:gd name="T183" fmla="*/ 3597 h 546"/>
                              <a:gd name="T184" fmla="+- 0 3559 3321"/>
                              <a:gd name="T185" fmla="*/ T184 w 442"/>
                              <a:gd name="T186" fmla="+- 0 3567 3430"/>
                              <a:gd name="T187" fmla="*/ 3567 h 546"/>
                              <a:gd name="T188" fmla="+- 0 3571 3321"/>
                              <a:gd name="T189" fmla="*/ T188 w 442"/>
                              <a:gd name="T190" fmla="+- 0 3527 3430"/>
                              <a:gd name="T191" fmla="*/ 3527 h 546"/>
                              <a:gd name="T192" fmla="+- 0 3594 3321"/>
                              <a:gd name="T193" fmla="*/ T192 w 442"/>
                              <a:gd name="T194" fmla="+- 0 3485 3430"/>
                              <a:gd name="T195" fmla="*/ 3485 h 546"/>
                              <a:gd name="T196" fmla="+- 0 3632 3321"/>
                              <a:gd name="T197" fmla="*/ T196 w 442"/>
                              <a:gd name="T198" fmla="+- 0 3451 3430"/>
                              <a:gd name="T199" fmla="*/ 3451 h 546"/>
                              <a:gd name="T200" fmla="+- 0 3621 3321"/>
                              <a:gd name="T201" fmla="*/ T200 w 442"/>
                              <a:gd name="T202" fmla="+- 0 3430 3430"/>
                              <a:gd name="T203" fmla="*/ 3430 h 546"/>
                              <a:gd name="T204" fmla="+- 0 3636 3321"/>
                              <a:gd name="T205" fmla="*/ T204 w 442"/>
                              <a:gd name="T206" fmla="+- 0 3575 3430"/>
                              <a:gd name="T207" fmla="*/ 3575 h 546"/>
                              <a:gd name="T208" fmla="+- 0 3619 3321"/>
                              <a:gd name="T209" fmla="*/ T208 w 442"/>
                              <a:gd name="T210" fmla="+- 0 3576 3430"/>
                              <a:gd name="T211" fmla="*/ 3576 h 546"/>
                              <a:gd name="T212" fmla="+- 0 3602 3321"/>
                              <a:gd name="T213" fmla="*/ T212 w 442"/>
                              <a:gd name="T214" fmla="+- 0 3581 3430"/>
                              <a:gd name="T215" fmla="*/ 3581 h 546"/>
                              <a:gd name="T216" fmla="+- 0 3586 3321"/>
                              <a:gd name="T217" fmla="*/ T216 w 442"/>
                              <a:gd name="T218" fmla="+- 0 3588 3430"/>
                              <a:gd name="T219" fmla="*/ 3588 h 546"/>
                              <a:gd name="T220" fmla="+- 0 3576 3321"/>
                              <a:gd name="T221" fmla="*/ T220 w 442"/>
                              <a:gd name="T222" fmla="+- 0 3592 3430"/>
                              <a:gd name="T223" fmla="*/ 3592 h 546"/>
                              <a:gd name="T224" fmla="+- 0 3565 3321"/>
                              <a:gd name="T225" fmla="*/ T224 w 442"/>
                              <a:gd name="T226" fmla="+- 0 3596 3430"/>
                              <a:gd name="T227" fmla="*/ 3596 h 546"/>
                              <a:gd name="T228" fmla="+- 0 3554 3321"/>
                              <a:gd name="T229" fmla="*/ T228 w 442"/>
                              <a:gd name="T230" fmla="+- 0 3597 3430"/>
                              <a:gd name="T231" fmla="*/ 3597 h 546"/>
                              <a:gd name="T232" fmla="+- 0 3699 3321"/>
                              <a:gd name="T233" fmla="*/ T232 w 442"/>
                              <a:gd name="T234" fmla="+- 0 3597 3430"/>
                              <a:gd name="T235" fmla="*/ 3597 h 546"/>
                              <a:gd name="T236" fmla="+- 0 3653 3321"/>
                              <a:gd name="T237" fmla="*/ T236 w 442"/>
                              <a:gd name="T238" fmla="+- 0 3576 3430"/>
                              <a:gd name="T239" fmla="*/ 3576 h 546"/>
                              <a:gd name="T240" fmla="+- 0 3636 3321"/>
                              <a:gd name="T241" fmla="*/ T240 w 442"/>
                              <a:gd name="T242" fmla="+- 0 3575 3430"/>
                              <a:gd name="T243" fmla="*/ 357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2" h="546">
                                <a:moveTo>
                                  <a:pt x="126" y="145"/>
                                </a:moveTo>
                                <a:lnTo>
                                  <a:pt x="109" y="146"/>
                                </a:lnTo>
                                <a:lnTo>
                                  <a:pt x="56" y="170"/>
                                </a:lnTo>
                                <a:lnTo>
                                  <a:pt x="19" y="220"/>
                                </a:lnTo>
                                <a:lnTo>
                                  <a:pt x="0" y="288"/>
                                </a:lnTo>
                                <a:lnTo>
                                  <a:pt x="4" y="367"/>
                                </a:lnTo>
                                <a:lnTo>
                                  <a:pt x="30" y="443"/>
                                </a:lnTo>
                                <a:lnTo>
                                  <a:pt x="72" y="501"/>
                                </a:lnTo>
                                <a:lnTo>
                                  <a:pt x="126" y="537"/>
                                </a:lnTo>
                                <a:lnTo>
                                  <a:pt x="185" y="545"/>
                                </a:lnTo>
                                <a:lnTo>
                                  <a:pt x="199" y="542"/>
                                </a:lnTo>
                                <a:lnTo>
                                  <a:pt x="205" y="540"/>
                                </a:lnTo>
                                <a:lnTo>
                                  <a:pt x="215" y="537"/>
                                </a:lnTo>
                                <a:lnTo>
                                  <a:pt x="318" y="537"/>
                                </a:lnTo>
                                <a:lnTo>
                                  <a:pt x="370" y="501"/>
                                </a:lnTo>
                                <a:lnTo>
                                  <a:pt x="413" y="443"/>
                                </a:lnTo>
                                <a:lnTo>
                                  <a:pt x="439" y="367"/>
                                </a:lnTo>
                                <a:lnTo>
                                  <a:pt x="442" y="288"/>
                                </a:lnTo>
                                <a:lnTo>
                                  <a:pt x="423" y="220"/>
                                </a:lnTo>
                                <a:lnTo>
                                  <a:pt x="385" y="170"/>
                                </a:lnTo>
                                <a:lnTo>
                                  <a:pt x="378" y="167"/>
                                </a:lnTo>
                                <a:lnTo>
                                  <a:pt x="210" y="167"/>
                                </a:lnTo>
                                <a:lnTo>
                                  <a:pt x="198" y="166"/>
                                </a:lnTo>
                                <a:lnTo>
                                  <a:pt x="187" y="162"/>
                                </a:lnTo>
                                <a:lnTo>
                                  <a:pt x="177" y="158"/>
                                </a:lnTo>
                                <a:lnTo>
                                  <a:pt x="160" y="151"/>
                                </a:lnTo>
                                <a:lnTo>
                                  <a:pt x="143" y="146"/>
                                </a:lnTo>
                                <a:lnTo>
                                  <a:pt x="126" y="145"/>
                                </a:lnTo>
                                <a:close/>
                                <a:moveTo>
                                  <a:pt x="318" y="537"/>
                                </a:moveTo>
                                <a:lnTo>
                                  <a:pt x="227" y="537"/>
                                </a:lnTo>
                                <a:lnTo>
                                  <a:pt x="238" y="540"/>
                                </a:lnTo>
                                <a:lnTo>
                                  <a:pt x="244" y="542"/>
                                </a:lnTo>
                                <a:lnTo>
                                  <a:pt x="251" y="545"/>
                                </a:lnTo>
                                <a:lnTo>
                                  <a:pt x="258" y="545"/>
                                </a:lnTo>
                                <a:lnTo>
                                  <a:pt x="317" y="537"/>
                                </a:lnTo>
                                <a:lnTo>
                                  <a:pt x="318" y="537"/>
                                </a:lnTo>
                                <a:close/>
                                <a:moveTo>
                                  <a:pt x="300" y="0"/>
                                </a:moveTo>
                                <a:lnTo>
                                  <a:pt x="285" y="12"/>
                                </a:lnTo>
                                <a:lnTo>
                                  <a:pt x="269" y="27"/>
                                </a:lnTo>
                                <a:lnTo>
                                  <a:pt x="256" y="43"/>
                                </a:lnTo>
                                <a:lnTo>
                                  <a:pt x="247" y="56"/>
                                </a:lnTo>
                                <a:lnTo>
                                  <a:pt x="234" y="84"/>
                                </a:lnTo>
                                <a:lnTo>
                                  <a:pt x="222" y="118"/>
                                </a:lnTo>
                                <a:lnTo>
                                  <a:pt x="214" y="149"/>
                                </a:lnTo>
                                <a:lnTo>
                                  <a:pt x="210" y="167"/>
                                </a:lnTo>
                                <a:lnTo>
                                  <a:pt x="233" y="167"/>
                                </a:lnTo>
                                <a:lnTo>
                                  <a:pt x="238" y="137"/>
                                </a:lnTo>
                                <a:lnTo>
                                  <a:pt x="250" y="97"/>
                                </a:lnTo>
                                <a:lnTo>
                                  <a:pt x="273" y="55"/>
                                </a:lnTo>
                                <a:lnTo>
                                  <a:pt x="311" y="21"/>
                                </a:lnTo>
                                <a:lnTo>
                                  <a:pt x="300" y="0"/>
                                </a:lnTo>
                                <a:close/>
                                <a:moveTo>
                                  <a:pt x="315" y="145"/>
                                </a:moveTo>
                                <a:lnTo>
                                  <a:pt x="298" y="146"/>
                                </a:lnTo>
                                <a:lnTo>
                                  <a:pt x="281" y="151"/>
                                </a:lnTo>
                                <a:lnTo>
                                  <a:pt x="265" y="158"/>
                                </a:lnTo>
                                <a:lnTo>
                                  <a:pt x="255" y="162"/>
                                </a:lnTo>
                                <a:lnTo>
                                  <a:pt x="244" y="166"/>
                                </a:lnTo>
                                <a:lnTo>
                                  <a:pt x="233" y="167"/>
                                </a:lnTo>
                                <a:lnTo>
                                  <a:pt x="378" y="167"/>
                                </a:lnTo>
                                <a:lnTo>
                                  <a:pt x="332" y="146"/>
                                </a:lnTo>
                                <a:lnTo>
                                  <a:pt x="315" y="145"/>
                                </a:lnTo>
                                <a:close/>
                              </a:path>
                            </a:pathLst>
                          </a:custGeom>
                          <a:solidFill>
                            <a:srgbClr val="712C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3"/>
                        <wps:cNvSpPr txBox="1">
                          <a:spLocks noChangeArrowheads="1"/>
                        </wps:cNvSpPr>
                        <wps:spPr bwMode="auto">
                          <a:xfrm>
                            <a:off x="1970" y="3935"/>
                            <a:ext cx="309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5"/>
                                <w:rPr>
                                  <w:sz w:val="18"/>
                                </w:rPr>
                              </w:pPr>
                              <w:r>
                                <w:rPr>
                                  <w:rFonts w:ascii="Z@R5FC4.tmp"/>
                                  <w:b/>
                                  <w:color w:val="FFFFFF"/>
                                  <w:w w:val="105"/>
                                  <w:sz w:val="51"/>
                                </w:rPr>
                                <w:t>68%</w:t>
                              </w:r>
                              <w:r>
                                <w:rPr>
                                  <w:rFonts w:ascii="Z@R5FC4.tmp"/>
                                  <w:b/>
                                  <w:color w:val="FFFFFF"/>
                                  <w:spacing w:val="-113"/>
                                  <w:w w:val="105"/>
                                  <w:sz w:val="51"/>
                                </w:rPr>
                                <w:t xml:space="preserve"> </w:t>
                              </w:r>
                              <w:r>
                                <w:rPr>
                                  <w:color w:val="FFFFFF"/>
                                  <w:w w:val="105"/>
                                  <w:position w:val="2"/>
                                  <w:sz w:val="18"/>
                                </w:rPr>
                                <w:t>met the guidelines for</w:t>
                              </w:r>
                            </w:p>
                          </w:txbxContent>
                        </wps:txbx>
                        <wps:bodyPr rot="0" vert="horz" wrap="square" lIns="0" tIns="0" rIns="0" bIns="0" anchor="t" anchorCtr="0" upright="1">
                          <a:noAutofit/>
                        </wps:bodyPr>
                      </wps:wsp>
                      <wps:wsp>
                        <wps:cNvPr id="51" name="Text Box 32"/>
                        <wps:cNvSpPr txBox="1">
                          <a:spLocks noChangeArrowheads="1"/>
                        </wps:cNvSpPr>
                        <wps:spPr bwMode="auto">
                          <a:xfrm>
                            <a:off x="1998" y="4497"/>
                            <a:ext cx="302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38" w:line="208" w:lineRule="auto"/>
                                <w:ind w:right="1"/>
                                <w:rPr>
                                  <w:sz w:val="14"/>
                                </w:rPr>
                              </w:pPr>
                              <w:r>
                                <w:rPr>
                                  <w:rFonts w:ascii="Z@R5FC4.tmp" w:hAnsi="Z@R5FC4.tmp"/>
                                  <w:b/>
                                  <w:color w:val="FFFFFF"/>
                                  <w:w w:val="105"/>
                                  <w:sz w:val="20"/>
                                </w:rPr>
                                <w:t>fruit consumption</w:t>
                              </w:r>
                              <w:r>
                                <w:rPr>
                                  <w:rFonts w:ascii="Z@R5FC4.tmp" w:hAnsi="Z@R5FC4.tmp"/>
                                  <w:b/>
                                  <w:color w:val="FFFFFF"/>
                                  <w:spacing w:val="-43"/>
                                  <w:w w:val="105"/>
                                  <w:sz w:val="20"/>
                                </w:rPr>
                                <w:t xml:space="preserve"> </w:t>
                              </w:r>
                              <w:r>
                                <w:rPr>
                                  <w:color w:val="FFFFFF"/>
                                  <w:w w:val="105"/>
                                  <w:sz w:val="18"/>
                                </w:rPr>
                                <w:t xml:space="preserve">compared to </w:t>
                              </w:r>
                              <w:r>
                                <w:rPr>
                                  <w:rFonts w:ascii="Z@R5FC4.tmp" w:hAnsi="Z@R5FC4.tmp"/>
                                  <w:b/>
                                  <w:color w:val="FFFFFF"/>
                                  <w:w w:val="105"/>
                                  <w:sz w:val="20"/>
                                </w:rPr>
                                <w:t xml:space="preserve">75% </w:t>
                              </w:r>
                              <w:r>
                                <w:rPr>
                                  <w:color w:val="FFFFFF"/>
                                  <w:w w:val="105"/>
                                  <w:sz w:val="18"/>
                                </w:rPr>
                                <w:t xml:space="preserve">in food-secure households </w:t>
                              </w:r>
                              <w:r>
                                <w:rPr>
                                  <w:color w:val="FFFFFF"/>
                                  <w:w w:val="105"/>
                                  <w:sz w:val="14"/>
                                </w:rPr>
                                <w:t>(aged 2–14</w:t>
                              </w:r>
                              <w:r>
                                <w:rPr>
                                  <w:color w:val="FFFFFF"/>
                                  <w:spacing w:val="15"/>
                                  <w:w w:val="105"/>
                                  <w:sz w:val="14"/>
                                </w:rPr>
                                <w:t xml:space="preserve"> </w:t>
                              </w:r>
                              <w:r>
                                <w:rPr>
                                  <w:color w:val="FFFFFF"/>
                                  <w:w w:val="105"/>
                                  <w:sz w:val="14"/>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4" style="position:absolute;left:0;text-align:left;margin-left:85.05pt;margin-top:155.9pt;width:180.6pt;height:108.45pt;z-index:251655168;mso-wrap-distance-left:0;mso-wrap-distance-right:0;mso-position-horizontal-relative:page;mso-position-vertical-relative:text" coordorigin="1701,3118" coordsize="3612,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">
                <v:rect id="Rectangle 36" o:spid="_x0000_s1045" style="position:absolute;left:1700;top:3117;width:3612;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AicQA&#10;AADbAAAADwAAAGRycy9kb3ducmV2LnhtbESPUWvCQBCE3wv+h2MF3+pFkVaip4ggtVAopoL4tuTW&#10;JJjbC7ltkvbX9wqFPg4z8w2z3g6uVh21ofJsYDZNQBHn3lZcGDh/HB6XoIIgW6w9k4EvCrDdjB7W&#10;mFrf84m6TAoVIRxSNFCKNKnWIS/JYZj6hjh6N986lCjbQtsW+wh3tZ4nyZN2WHFcKLGhfUn5Pft0&#10;BnaH641O3y9vMhyr90smr1nfXY2ZjIfdCpTQIP/hv/bRGlg8w++X+AP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wInEAAAA2wAAAA8AAAAAAAAAAAAAAAAAmAIAAGRycy9k&#10;b3ducmV2LnhtbFBLBQYAAAAABAAEAPUAAACJAwAAAAA=&#10;" fillcolor="#712c86" stroked="f"/>
                <v:shape id="Freeform 35" o:spid="_x0000_s1046" style="position:absolute;left:3169;top:3329;width:747;height:747;visibility:visible;mso-wrap-style:square;v-text-anchor:top" coordsize="7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sm8IA&#10;AADbAAAADwAAAGRycy9kb3ducmV2LnhtbERPzWrCQBC+C32HZQQvopsWayV1FSkIVjy0qQ8wZMds&#10;anY2ZFeNb985CD1+fP/Lde8bdaUu1oENPE8zUMRlsDVXBo4/28kCVEzIFpvAZOBOEdarp8EScxtu&#10;/E3XIlVKQjjmaMCl1OZax9KRxzgNLbFwp9B5TAK7StsObxLuG/2SZXPtsWZpcNjSh6PyXFy89Or5&#10;7+FtfNlnxenwtXGvu+P2c2bMaNhv3kEl6tO/+OHeWQMzGStf5A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mybwgAAANsAAAAPAAAAAAAAAAAAAAAAAJgCAABkcnMvZG93&#10;bnJldi54bWxQSwUGAAAAAAQABAD1AAAAhwMAAAAA&#10;" path="m373,l298,7,228,29,165,63r-56,46l64,164,29,228,8,298,,373r8,75l29,518r35,63l109,637r56,45l228,716r70,22l373,746r75,-8l518,716r64,-34l637,637r45,-56l717,518r22,-70l746,373r-7,-75l717,228,682,164,637,109,582,63,518,29,448,7,373,xe" stroked="f">
                  <v:path arrowok="t" o:connecttype="custom" o:connectlocs="373,3330;298,3337;228,3359;165,3393;109,3439;64,3494;29,3558;8,3628;0,3703;8,3778;29,3848;64,3911;109,3967;165,4012;228,4046;298,4068;373,4076;448,4068;518,4046;582,4012;637,3967;682,3911;717,3848;739,3778;746,3703;739,3628;717,3558;682,3494;637,3439;582,3393;518,3359;448,3337;373,3330" o:connectangles="0,0,0,0,0,0,0,0,0,0,0,0,0,0,0,0,0,0,0,0,0,0,0,0,0,0,0,0,0,0,0,0,0"/>
                </v:shape>
                <v:shape id="AutoShape 34" o:spid="_x0000_s1047" style="position:absolute;left:3321;top:3429;width:442;height:546;visibility:visible;mso-wrap-style:square;v-text-anchor:top" coordsize="44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MBsQA&#10;AADbAAAADwAAAGRycy9kb3ducmV2LnhtbESPQUsDMRSE74L/ITzBi7RZpYjdNi0iKFsKQmuh18fm&#10;ZbN187Iksbv++6YgeBxm5htmuR5dJ84UYutZweO0AEFce91yo+Dw9T55ARETssbOMyn4pQjr1e3N&#10;EkvtB97ReZ8akSEcS1RgU+pLKWNtyWGc+p44e8YHhynL0EgdcMhw18mnoniWDlvOCxZ7erNUf+9/&#10;nIJN97GtwskYX31uj7150HYwWqn7u/F1ASLRmP7Df+1KK5jN4fol/w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jAbEAAAA2wAAAA8AAAAAAAAAAAAAAAAAmAIAAGRycy9k&#10;b3ducmV2LnhtbFBLBQYAAAAABAAEAPUAAACJAwAAAAA=&#10;" path="m126,145r-17,1l56,170,19,220,,288r4,79l30,443r42,58l126,537r59,8l199,542r6,-2l215,537r103,l370,501r43,-58l439,367r3,-79l423,220,385,170r-7,-3l210,167r-12,-1l187,162r-10,-4l160,151r-17,-5l126,145xm318,537r-91,l238,540r6,2l251,545r7,l317,537r1,xm300,l285,12,269,27,256,43r-9,13l234,84r-12,34l214,149r-4,18l233,167r5,-30l250,97,273,55,311,21,300,xm315,145r-17,1l281,151r-16,7l255,162r-11,4l233,167r145,l332,146r-17,-1xe" fillcolor="#712c86" stroked="f">
                  <v:path arrowok="t" o:connecttype="custom" o:connectlocs="126,3575;109,3576;56,3600;19,3650;0,3718;4,3797;30,3873;72,3931;126,3967;185,3975;199,3972;205,3970;215,3967;318,3967;370,3931;413,3873;439,3797;442,3718;423,3650;385,3600;378,3597;210,3597;198,3596;187,3592;177,3588;160,3581;143,3576;126,3575;318,3967;227,3967;238,3970;244,3972;251,3975;258,3975;317,3967;318,3967;300,3430;285,3442;269,3457;256,3473;247,3486;234,3514;222,3548;214,3579;210,3597;233,3597;238,3567;250,3527;273,3485;311,3451;300,3430;315,3575;298,3576;281,3581;265,3588;255,3592;244,3596;233,3597;378,3597;332,3576;315,3575" o:connectangles="0,0,0,0,0,0,0,0,0,0,0,0,0,0,0,0,0,0,0,0,0,0,0,0,0,0,0,0,0,0,0,0,0,0,0,0,0,0,0,0,0,0,0,0,0,0,0,0,0,0,0,0,0,0,0,0,0,0,0,0,0"/>
                </v:shape>
                <v:shape id="Text Box 33" o:spid="_x0000_s1048" type="#_x0000_t202" style="position:absolute;left:1970;top:3935;width:3093;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B49EF" w:rsidRDefault="000B49EF">
                        <w:pPr>
                          <w:spacing w:before="5"/>
                          <w:rPr>
                            <w:sz w:val="18"/>
                          </w:rPr>
                        </w:pPr>
                        <w:r>
                          <w:rPr>
                            <w:rFonts w:ascii="Z@R5FC4.tmp"/>
                            <w:b/>
                            <w:color w:val="FFFFFF"/>
                            <w:w w:val="105"/>
                            <w:sz w:val="51"/>
                          </w:rPr>
                          <w:t>68%</w:t>
                        </w:r>
                        <w:r>
                          <w:rPr>
                            <w:rFonts w:ascii="Z@R5FC4.tmp"/>
                            <w:b/>
                            <w:color w:val="FFFFFF"/>
                            <w:spacing w:val="-113"/>
                            <w:w w:val="105"/>
                            <w:sz w:val="51"/>
                          </w:rPr>
                          <w:t xml:space="preserve"> </w:t>
                        </w:r>
                        <w:r>
                          <w:rPr>
                            <w:color w:val="FFFFFF"/>
                            <w:w w:val="105"/>
                            <w:position w:val="2"/>
                            <w:sz w:val="18"/>
                          </w:rPr>
                          <w:t>met the guidelines for</w:t>
                        </w:r>
                      </w:p>
                    </w:txbxContent>
                  </v:textbox>
                </v:shape>
                <v:shape id="Text Box 32" o:spid="_x0000_s1049" type="#_x0000_t202" style="position:absolute;left:1998;top:4497;width:302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B49EF" w:rsidRDefault="000B49EF">
                        <w:pPr>
                          <w:spacing w:before="38" w:line="208" w:lineRule="auto"/>
                          <w:ind w:right="1"/>
                          <w:rPr>
                            <w:sz w:val="14"/>
                          </w:rPr>
                        </w:pPr>
                        <w:r>
                          <w:rPr>
                            <w:rFonts w:ascii="Z@R5FC4.tmp" w:hAnsi="Z@R5FC4.tmp"/>
                            <w:b/>
                            <w:color w:val="FFFFFF"/>
                            <w:w w:val="105"/>
                            <w:sz w:val="20"/>
                          </w:rPr>
                          <w:t>fruit consumption</w:t>
                        </w:r>
                        <w:r>
                          <w:rPr>
                            <w:rFonts w:ascii="Z@R5FC4.tmp" w:hAnsi="Z@R5FC4.tmp"/>
                            <w:b/>
                            <w:color w:val="FFFFFF"/>
                            <w:spacing w:val="-43"/>
                            <w:w w:val="105"/>
                            <w:sz w:val="20"/>
                          </w:rPr>
                          <w:t xml:space="preserve"> </w:t>
                        </w:r>
                        <w:r>
                          <w:rPr>
                            <w:color w:val="FFFFFF"/>
                            <w:w w:val="105"/>
                            <w:sz w:val="18"/>
                          </w:rPr>
                          <w:t xml:space="preserve">compared to </w:t>
                        </w:r>
                        <w:r>
                          <w:rPr>
                            <w:rFonts w:ascii="Z@R5FC4.tmp" w:hAnsi="Z@R5FC4.tmp"/>
                            <w:b/>
                            <w:color w:val="FFFFFF"/>
                            <w:w w:val="105"/>
                            <w:sz w:val="20"/>
                          </w:rPr>
                          <w:t xml:space="preserve">75% </w:t>
                        </w:r>
                        <w:r>
                          <w:rPr>
                            <w:color w:val="FFFFFF"/>
                            <w:w w:val="105"/>
                            <w:sz w:val="18"/>
                          </w:rPr>
                          <w:t xml:space="preserve">in food-secure households </w:t>
                        </w:r>
                        <w:r>
                          <w:rPr>
                            <w:color w:val="FFFFFF"/>
                            <w:w w:val="105"/>
                            <w:sz w:val="14"/>
                          </w:rPr>
                          <w:t>(aged 2–14</w:t>
                        </w:r>
                        <w:r>
                          <w:rPr>
                            <w:color w:val="FFFFFF"/>
                            <w:spacing w:val="15"/>
                            <w:w w:val="105"/>
                            <w:sz w:val="14"/>
                          </w:rPr>
                          <w:t xml:space="preserve"> </w:t>
                        </w:r>
                        <w:r>
                          <w:rPr>
                            <w:color w:val="FFFFFF"/>
                            <w:w w:val="105"/>
                            <w:sz w:val="14"/>
                          </w:rPr>
                          <w:t>years)</w:t>
                        </w:r>
                      </w:p>
                    </w:txbxContent>
                  </v:textbox>
                </v:shape>
                <w10:wrap type="topAndBottom" anchorx="page"/>
              </v:group>
            </w:pict>
          </mc:Fallback>
        </mc:AlternateContent>
      </w:r>
      <w:r>
        <w:rPr>
          <w:noProof/>
          <w:lang w:val="en-NZ" w:eastAsia="en-NZ"/>
        </w:rPr>
        <mc:AlternateContent>
          <mc:Choice Requires="wpg">
            <w:drawing>
              <wp:anchor distT="0" distB="0" distL="0" distR="0" simplePos="0" relativeHeight="251656192" behindDoc="0" locked="0" layoutInCell="1" allowOverlap="1">
                <wp:simplePos x="0" y="0"/>
                <wp:positionH relativeFrom="page">
                  <wp:posOffset>3452495</wp:posOffset>
                </wp:positionH>
                <wp:positionV relativeFrom="paragraph">
                  <wp:posOffset>1969135</wp:posOffset>
                </wp:positionV>
                <wp:extent cx="2293620" cy="1377315"/>
                <wp:effectExtent l="4445" t="0" r="0" b="0"/>
                <wp:wrapTopAndBottom/>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77315"/>
                          <a:chOff x="5437" y="3101"/>
                          <a:chExt cx="3612" cy="2169"/>
                        </a:xfrm>
                      </wpg:grpSpPr>
                      <wps:wsp>
                        <wps:cNvPr id="41" name="Rectangle 30"/>
                        <wps:cNvSpPr>
                          <a:spLocks noChangeArrowheads="1"/>
                        </wps:cNvSpPr>
                        <wps:spPr bwMode="auto">
                          <a:xfrm>
                            <a:off x="5436" y="3100"/>
                            <a:ext cx="3612" cy="2169"/>
                          </a:xfrm>
                          <a:prstGeom prst="rect">
                            <a:avLst/>
                          </a:prstGeom>
                          <a:solidFill>
                            <a:srgbClr val="712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29"/>
                        <wps:cNvSpPr>
                          <a:spLocks/>
                        </wps:cNvSpPr>
                        <wps:spPr bwMode="auto">
                          <a:xfrm>
                            <a:off x="6871" y="3306"/>
                            <a:ext cx="747" cy="747"/>
                          </a:xfrm>
                          <a:custGeom>
                            <a:avLst/>
                            <a:gdLst>
                              <a:gd name="T0" fmla="+- 0 7245 6871"/>
                              <a:gd name="T1" fmla="*/ T0 w 747"/>
                              <a:gd name="T2" fmla="+- 0 3306 3306"/>
                              <a:gd name="T3" fmla="*/ 3306 h 747"/>
                              <a:gd name="T4" fmla="+- 0 7169 6871"/>
                              <a:gd name="T5" fmla="*/ T4 w 747"/>
                              <a:gd name="T6" fmla="+- 0 3314 3306"/>
                              <a:gd name="T7" fmla="*/ 3314 h 747"/>
                              <a:gd name="T8" fmla="+- 0 7099 6871"/>
                              <a:gd name="T9" fmla="*/ T8 w 747"/>
                              <a:gd name="T10" fmla="+- 0 3335 3306"/>
                              <a:gd name="T11" fmla="*/ 3335 h 747"/>
                              <a:gd name="T12" fmla="+- 0 7036 6871"/>
                              <a:gd name="T13" fmla="*/ T12 w 747"/>
                              <a:gd name="T14" fmla="+- 0 3370 3306"/>
                              <a:gd name="T15" fmla="*/ 3370 h 747"/>
                              <a:gd name="T16" fmla="+- 0 6981 6871"/>
                              <a:gd name="T17" fmla="*/ T16 w 747"/>
                              <a:gd name="T18" fmla="+- 0 3415 3306"/>
                              <a:gd name="T19" fmla="*/ 3415 h 747"/>
                              <a:gd name="T20" fmla="+- 0 6935 6871"/>
                              <a:gd name="T21" fmla="*/ T20 w 747"/>
                              <a:gd name="T22" fmla="+- 0 3471 3306"/>
                              <a:gd name="T23" fmla="*/ 3471 h 747"/>
                              <a:gd name="T24" fmla="+- 0 6901 6871"/>
                              <a:gd name="T25" fmla="*/ T24 w 747"/>
                              <a:gd name="T26" fmla="+- 0 3534 3306"/>
                              <a:gd name="T27" fmla="*/ 3534 h 747"/>
                              <a:gd name="T28" fmla="+- 0 6879 6871"/>
                              <a:gd name="T29" fmla="*/ T28 w 747"/>
                              <a:gd name="T30" fmla="+- 0 3604 3306"/>
                              <a:gd name="T31" fmla="*/ 3604 h 747"/>
                              <a:gd name="T32" fmla="+- 0 6871 6871"/>
                              <a:gd name="T33" fmla="*/ T32 w 747"/>
                              <a:gd name="T34" fmla="+- 0 3679 3306"/>
                              <a:gd name="T35" fmla="*/ 3679 h 747"/>
                              <a:gd name="T36" fmla="+- 0 6879 6871"/>
                              <a:gd name="T37" fmla="*/ T36 w 747"/>
                              <a:gd name="T38" fmla="+- 0 3754 3306"/>
                              <a:gd name="T39" fmla="*/ 3754 h 747"/>
                              <a:gd name="T40" fmla="+- 0 6901 6871"/>
                              <a:gd name="T41" fmla="*/ T40 w 747"/>
                              <a:gd name="T42" fmla="+- 0 3824 3306"/>
                              <a:gd name="T43" fmla="*/ 3824 h 747"/>
                              <a:gd name="T44" fmla="+- 0 6935 6871"/>
                              <a:gd name="T45" fmla="*/ T44 w 747"/>
                              <a:gd name="T46" fmla="+- 0 3888 3306"/>
                              <a:gd name="T47" fmla="*/ 3888 h 747"/>
                              <a:gd name="T48" fmla="+- 0 6981 6871"/>
                              <a:gd name="T49" fmla="*/ T48 w 747"/>
                              <a:gd name="T50" fmla="+- 0 3943 3306"/>
                              <a:gd name="T51" fmla="*/ 3943 h 747"/>
                              <a:gd name="T52" fmla="+- 0 7036 6871"/>
                              <a:gd name="T53" fmla="*/ T52 w 747"/>
                              <a:gd name="T54" fmla="+- 0 3988 3306"/>
                              <a:gd name="T55" fmla="*/ 3988 h 747"/>
                              <a:gd name="T56" fmla="+- 0 7099 6871"/>
                              <a:gd name="T57" fmla="*/ T56 w 747"/>
                              <a:gd name="T58" fmla="+- 0 4023 3306"/>
                              <a:gd name="T59" fmla="*/ 4023 h 747"/>
                              <a:gd name="T60" fmla="+- 0 7169 6871"/>
                              <a:gd name="T61" fmla="*/ T60 w 747"/>
                              <a:gd name="T62" fmla="+- 0 4045 3306"/>
                              <a:gd name="T63" fmla="*/ 4045 h 747"/>
                              <a:gd name="T64" fmla="+- 0 7245 6871"/>
                              <a:gd name="T65" fmla="*/ T64 w 747"/>
                              <a:gd name="T66" fmla="+- 0 4052 3306"/>
                              <a:gd name="T67" fmla="*/ 4052 h 747"/>
                              <a:gd name="T68" fmla="+- 0 7320 6871"/>
                              <a:gd name="T69" fmla="*/ T68 w 747"/>
                              <a:gd name="T70" fmla="+- 0 4045 3306"/>
                              <a:gd name="T71" fmla="*/ 4045 h 747"/>
                              <a:gd name="T72" fmla="+- 0 7390 6871"/>
                              <a:gd name="T73" fmla="*/ T72 w 747"/>
                              <a:gd name="T74" fmla="+- 0 4023 3306"/>
                              <a:gd name="T75" fmla="*/ 4023 h 747"/>
                              <a:gd name="T76" fmla="+- 0 7453 6871"/>
                              <a:gd name="T77" fmla="*/ T76 w 747"/>
                              <a:gd name="T78" fmla="+- 0 3988 3306"/>
                              <a:gd name="T79" fmla="*/ 3988 h 747"/>
                              <a:gd name="T80" fmla="+- 0 7508 6871"/>
                              <a:gd name="T81" fmla="*/ T80 w 747"/>
                              <a:gd name="T82" fmla="+- 0 3943 3306"/>
                              <a:gd name="T83" fmla="*/ 3943 h 747"/>
                              <a:gd name="T84" fmla="+- 0 7554 6871"/>
                              <a:gd name="T85" fmla="*/ T84 w 747"/>
                              <a:gd name="T86" fmla="+- 0 3888 3306"/>
                              <a:gd name="T87" fmla="*/ 3888 h 747"/>
                              <a:gd name="T88" fmla="+- 0 7588 6871"/>
                              <a:gd name="T89" fmla="*/ T88 w 747"/>
                              <a:gd name="T90" fmla="+- 0 3824 3306"/>
                              <a:gd name="T91" fmla="*/ 3824 h 747"/>
                              <a:gd name="T92" fmla="+- 0 7610 6871"/>
                              <a:gd name="T93" fmla="*/ T92 w 747"/>
                              <a:gd name="T94" fmla="+- 0 3754 3306"/>
                              <a:gd name="T95" fmla="*/ 3754 h 747"/>
                              <a:gd name="T96" fmla="+- 0 7618 6871"/>
                              <a:gd name="T97" fmla="*/ T96 w 747"/>
                              <a:gd name="T98" fmla="+- 0 3679 3306"/>
                              <a:gd name="T99" fmla="*/ 3679 h 747"/>
                              <a:gd name="T100" fmla="+- 0 7610 6871"/>
                              <a:gd name="T101" fmla="*/ T100 w 747"/>
                              <a:gd name="T102" fmla="+- 0 3604 3306"/>
                              <a:gd name="T103" fmla="*/ 3604 h 747"/>
                              <a:gd name="T104" fmla="+- 0 7588 6871"/>
                              <a:gd name="T105" fmla="*/ T104 w 747"/>
                              <a:gd name="T106" fmla="+- 0 3534 3306"/>
                              <a:gd name="T107" fmla="*/ 3534 h 747"/>
                              <a:gd name="T108" fmla="+- 0 7554 6871"/>
                              <a:gd name="T109" fmla="*/ T108 w 747"/>
                              <a:gd name="T110" fmla="+- 0 3471 3306"/>
                              <a:gd name="T111" fmla="*/ 3471 h 747"/>
                              <a:gd name="T112" fmla="+- 0 7508 6871"/>
                              <a:gd name="T113" fmla="*/ T112 w 747"/>
                              <a:gd name="T114" fmla="+- 0 3415 3306"/>
                              <a:gd name="T115" fmla="*/ 3415 h 747"/>
                              <a:gd name="T116" fmla="+- 0 7453 6871"/>
                              <a:gd name="T117" fmla="*/ T116 w 747"/>
                              <a:gd name="T118" fmla="+- 0 3370 3306"/>
                              <a:gd name="T119" fmla="*/ 3370 h 747"/>
                              <a:gd name="T120" fmla="+- 0 7390 6871"/>
                              <a:gd name="T121" fmla="*/ T120 w 747"/>
                              <a:gd name="T122" fmla="+- 0 3335 3306"/>
                              <a:gd name="T123" fmla="*/ 3335 h 747"/>
                              <a:gd name="T124" fmla="+- 0 7320 6871"/>
                              <a:gd name="T125" fmla="*/ T124 w 747"/>
                              <a:gd name="T126" fmla="+- 0 3314 3306"/>
                              <a:gd name="T127" fmla="*/ 3314 h 747"/>
                              <a:gd name="T128" fmla="+- 0 7245 6871"/>
                              <a:gd name="T129" fmla="*/ T128 w 747"/>
                              <a:gd name="T130" fmla="+- 0 3306 3306"/>
                              <a:gd name="T131" fmla="*/ 330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4" y="0"/>
                                </a:moveTo>
                                <a:lnTo>
                                  <a:pt x="298" y="8"/>
                                </a:lnTo>
                                <a:lnTo>
                                  <a:pt x="228" y="29"/>
                                </a:lnTo>
                                <a:lnTo>
                                  <a:pt x="165" y="64"/>
                                </a:lnTo>
                                <a:lnTo>
                                  <a:pt x="110" y="109"/>
                                </a:lnTo>
                                <a:lnTo>
                                  <a:pt x="64" y="165"/>
                                </a:lnTo>
                                <a:lnTo>
                                  <a:pt x="30" y="228"/>
                                </a:lnTo>
                                <a:lnTo>
                                  <a:pt x="8" y="298"/>
                                </a:lnTo>
                                <a:lnTo>
                                  <a:pt x="0" y="373"/>
                                </a:lnTo>
                                <a:lnTo>
                                  <a:pt x="8" y="448"/>
                                </a:lnTo>
                                <a:lnTo>
                                  <a:pt x="30" y="518"/>
                                </a:lnTo>
                                <a:lnTo>
                                  <a:pt x="64" y="582"/>
                                </a:lnTo>
                                <a:lnTo>
                                  <a:pt x="110" y="637"/>
                                </a:lnTo>
                                <a:lnTo>
                                  <a:pt x="165" y="682"/>
                                </a:lnTo>
                                <a:lnTo>
                                  <a:pt x="228" y="717"/>
                                </a:lnTo>
                                <a:lnTo>
                                  <a:pt x="298" y="739"/>
                                </a:lnTo>
                                <a:lnTo>
                                  <a:pt x="374" y="746"/>
                                </a:lnTo>
                                <a:lnTo>
                                  <a:pt x="449" y="739"/>
                                </a:lnTo>
                                <a:lnTo>
                                  <a:pt x="519" y="717"/>
                                </a:lnTo>
                                <a:lnTo>
                                  <a:pt x="582" y="682"/>
                                </a:lnTo>
                                <a:lnTo>
                                  <a:pt x="637" y="637"/>
                                </a:lnTo>
                                <a:lnTo>
                                  <a:pt x="683" y="582"/>
                                </a:lnTo>
                                <a:lnTo>
                                  <a:pt x="717" y="518"/>
                                </a:lnTo>
                                <a:lnTo>
                                  <a:pt x="739" y="448"/>
                                </a:lnTo>
                                <a:lnTo>
                                  <a:pt x="747" y="373"/>
                                </a:lnTo>
                                <a:lnTo>
                                  <a:pt x="739" y="298"/>
                                </a:lnTo>
                                <a:lnTo>
                                  <a:pt x="717" y="228"/>
                                </a:lnTo>
                                <a:lnTo>
                                  <a:pt x="683" y="165"/>
                                </a:lnTo>
                                <a:lnTo>
                                  <a:pt x="637" y="109"/>
                                </a:lnTo>
                                <a:lnTo>
                                  <a:pt x="582" y="64"/>
                                </a:lnTo>
                                <a:lnTo>
                                  <a:pt x="519" y="29"/>
                                </a:lnTo>
                                <a:lnTo>
                                  <a:pt x="449" y="8"/>
                                </a:lnTo>
                                <a:lnTo>
                                  <a:pt x="3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65" y="3386"/>
                            <a:ext cx="56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27"/>
                        <wps:cNvSpPr txBox="1">
                          <a:spLocks noChangeArrowheads="1"/>
                        </wps:cNvSpPr>
                        <wps:spPr bwMode="auto">
                          <a:xfrm>
                            <a:off x="5738" y="3857"/>
                            <a:ext cx="305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4"/>
                                <w:rPr>
                                  <w:sz w:val="18"/>
                                </w:rPr>
                              </w:pPr>
                              <w:r>
                                <w:rPr>
                                  <w:rFonts w:ascii="Z@R5FC4.tmp"/>
                                  <w:b/>
                                  <w:color w:val="FFFFFF"/>
                                  <w:position w:val="-2"/>
                                  <w:sz w:val="51"/>
                                </w:rPr>
                                <w:t xml:space="preserve">46% </w:t>
                              </w:r>
                              <w:r>
                                <w:rPr>
                                  <w:color w:val="FFFFFF"/>
                                  <w:sz w:val="18"/>
                                </w:rPr>
                                <w:t>met the guidelines for</w:t>
                              </w:r>
                            </w:p>
                          </w:txbxContent>
                        </wps:txbx>
                        <wps:bodyPr rot="0" vert="horz" wrap="square" lIns="0" tIns="0" rIns="0" bIns="0" anchor="t" anchorCtr="0" upright="1">
                          <a:noAutofit/>
                        </wps:bodyPr>
                      </wps:wsp>
                      <wps:wsp>
                        <wps:cNvPr id="45" name="Text Box 26"/>
                        <wps:cNvSpPr txBox="1">
                          <a:spLocks noChangeArrowheads="1"/>
                        </wps:cNvSpPr>
                        <wps:spPr bwMode="auto">
                          <a:xfrm>
                            <a:off x="5766" y="4403"/>
                            <a:ext cx="291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32" w:line="213" w:lineRule="auto"/>
                                <w:ind w:right="6"/>
                                <w:rPr>
                                  <w:sz w:val="14"/>
                                </w:rPr>
                              </w:pPr>
                              <w:r>
                                <w:rPr>
                                  <w:rFonts w:ascii="Z@R5FC4.tmp" w:hAnsi="Z@R5FC4.tmp"/>
                                  <w:b/>
                                  <w:color w:val="FFFFFF"/>
                                  <w:w w:val="105"/>
                                  <w:sz w:val="20"/>
                                </w:rPr>
                                <w:t xml:space="preserve">vegetable consumption </w:t>
                              </w:r>
                              <w:r>
                                <w:rPr>
                                  <w:color w:val="FFFFFF"/>
                                  <w:w w:val="105"/>
                                  <w:sz w:val="18"/>
                                </w:rPr>
                                <w:t>compared</w:t>
                              </w:r>
                              <w:r>
                                <w:rPr>
                                  <w:color w:val="FFFFFF"/>
                                  <w:spacing w:val="-12"/>
                                  <w:w w:val="105"/>
                                  <w:sz w:val="18"/>
                                </w:rPr>
                                <w:t xml:space="preserve"> </w:t>
                              </w:r>
                              <w:r>
                                <w:rPr>
                                  <w:color w:val="FFFFFF"/>
                                  <w:w w:val="105"/>
                                  <w:sz w:val="18"/>
                                </w:rPr>
                                <w:t>to</w:t>
                              </w:r>
                              <w:r>
                                <w:rPr>
                                  <w:color w:val="FFFFFF"/>
                                  <w:spacing w:val="-16"/>
                                  <w:w w:val="105"/>
                                  <w:sz w:val="18"/>
                                </w:rPr>
                                <w:t xml:space="preserve"> </w:t>
                              </w:r>
                              <w:r>
                                <w:rPr>
                                  <w:rFonts w:ascii="Z@R5FC4.tmp" w:hAnsi="Z@R5FC4.tmp"/>
                                  <w:b/>
                                  <w:color w:val="FFFFFF"/>
                                  <w:w w:val="105"/>
                                  <w:sz w:val="20"/>
                                </w:rPr>
                                <w:t>56%</w:t>
                              </w:r>
                              <w:r>
                                <w:rPr>
                                  <w:rFonts w:ascii="Z@R5FC4.tmp" w:hAnsi="Z@R5FC4.tmp"/>
                                  <w:b/>
                                  <w:color w:val="FFFFFF"/>
                                  <w:spacing w:val="-14"/>
                                  <w:w w:val="105"/>
                                  <w:sz w:val="20"/>
                                </w:rPr>
                                <w:t xml:space="preserve"> </w:t>
                              </w:r>
                              <w:r>
                                <w:rPr>
                                  <w:color w:val="FFFFFF"/>
                                  <w:w w:val="105"/>
                                  <w:sz w:val="18"/>
                                </w:rPr>
                                <w:t>in</w:t>
                              </w:r>
                              <w:r>
                                <w:rPr>
                                  <w:color w:val="FFFFFF"/>
                                  <w:spacing w:val="-12"/>
                                  <w:w w:val="105"/>
                                  <w:sz w:val="18"/>
                                </w:rPr>
                                <w:t xml:space="preserve"> </w:t>
                              </w:r>
                              <w:r>
                                <w:rPr>
                                  <w:color w:val="FFFFFF"/>
                                  <w:w w:val="105"/>
                                  <w:sz w:val="18"/>
                                </w:rPr>
                                <w:t xml:space="preserve">food-secure households </w:t>
                              </w:r>
                              <w:r>
                                <w:rPr>
                                  <w:color w:val="FFFFFF"/>
                                  <w:w w:val="105"/>
                                  <w:sz w:val="14"/>
                                </w:rPr>
                                <w:t>(aged 2–14 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50" style="position:absolute;left:0;text-align:left;margin-left:271.85pt;margin-top:155.05pt;width:180.6pt;height:108.45pt;z-index:251656192;mso-wrap-distance-left:0;mso-wrap-distance-right:0;mso-position-horizontal-relative:page;mso-position-vertical-relative:text" coordorigin="5437,3101" coordsize="361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">
                <v:rect id="Rectangle 30" o:spid="_x0000_s1051" style="position:absolute;left:5436;top:3100;width:3612;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ZsQA&#10;AADbAAAADwAAAGRycy9kb3ducmV2LnhtbESPUWvCQBCE3wv+h2MF3+pFESmpp0hBtFAQo1B8W3Jr&#10;EprbC7ltkvbX9wShj8PMfMOsNoOrVUdtqDwbmE0TUMS5txUXBi7n3fMLqCDIFmvPZOCHAmzWo6cV&#10;ptb3fKIuk0JFCIcUDZQiTap1yEtyGKa+IY7ezbcOJcq20LbFPsJdredJstQOK44LJTb0VlL+lX07&#10;A9vd9Uan3/2HDIfq+JnJe9Z3V2Mm42H7CkpokP/wo32wBhYzuH+JP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bEAAAA2wAAAA8AAAAAAAAAAAAAAAAAmAIAAGRycy9k&#10;b3ducmV2LnhtbFBLBQYAAAAABAAEAPUAAACJAwAAAAA=&#10;" fillcolor="#712c86" stroked="f"/>
                <v:shape id="Freeform 29" o:spid="_x0000_s1052" style="position:absolute;left:6871;top:3306;width:747;height:747;visibility:visible;mso-wrap-style:square;v-text-anchor:top" coordsize="7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bccMA&#10;AADbAAAADwAAAGRycy9kb3ducmV2LnhtbESP3YrCMBCF7xf2HcIseCOarvhHNYoIgiteaPUBhmZs&#10;6jaT0kTtvr0RhL08nJ+PM1+2thJ3anzpWMF3PwFBnDtdcqHgfNr0piB8QNZYOSYFf+Rhufj8mGOq&#10;3YOPdM9CIeII+xQVmBDqVEqfG7Lo+64mjt7FNRZDlE0hdYOPOG4rOUiSsbRYciQYrGltKP/NbjZy&#10;5fi6n3RvuyS77A8rM9qeNz9DpTpf7WoGIlAb/sPv9lYrGA7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bccMAAADbAAAADwAAAAAAAAAAAAAAAACYAgAAZHJzL2Rv&#10;d25yZXYueG1sUEsFBgAAAAAEAAQA9QAAAIgDAAAAAA==&#10;" path="m374,l298,8,228,29,165,64r-55,45l64,165,30,228,8,298,,373r8,75l30,518r34,64l110,637r55,45l228,717r70,22l374,746r75,-7l519,717r63,-35l637,637r46,-55l717,518r22,-70l747,373r-8,-75l717,228,683,165,637,109,582,64,519,29,449,8,374,xe" stroked="f">
                  <v:path arrowok="t" o:connecttype="custom" o:connectlocs="374,3306;298,3314;228,3335;165,3370;110,3415;64,3471;30,3534;8,3604;0,3679;8,3754;30,3824;64,3888;110,3943;165,3988;228,4023;298,4045;374,4052;449,4045;519,4023;582,3988;637,3943;683,3888;717,3824;739,3754;747,3679;739,3604;717,3534;683,3471;637,3415;582,3370;519,3335;449,3314;374,3306" o:connectangles="0,0,0,0,0,0,0,0,0,0,0,0,0,0,0,0,0,0,0,0,0,0,0,0,0,0,0,0,0,0,0,0,0"/>
                </v:shape>
                <v:shape id="Picture 28" o:spid="_x0000_s1053" type="#_x0000_t75" style="position:absolute;left:6965;top:3386;width:560;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DWjCAAAA2wAAAA8AAABkcnMvZG93bnJldi54bWxEj9FqAjEURN8L/kO4gm8121pEtkYpBUWw&#10;L139gEtyu1nd3CxJXFe/3hQKfRxm5gyzXA+uFT2F2HhW8DItQBBrbxquFRwPm+cFiJiQDbaeScGN&#10;IqxXo6cllsZf+Zv6KtUiQziWqMCm1JVSRm3JYZz6jjh7Pz44TFmGWpqA1wx3rXwtirl02HBesNjR&#10;pyV9ri5Owb3f79DdtqzntjqFmVxsjl9aqcl4+HgHkWhI/+G/9s4oeJvB75f8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6A1owgAAANsAAAAPAAAAAAAAAAAAAAAAAJ8C&#10;AABkcnMvZG93bnJldi54bWxQSwUGAAAAAAQABAD3AAAAjgMAAAAA&#10;">
                  <v:imagedata r:id="rId46" o:title=""/>
                </v:shape>
                <v:shape id="Text Box 27" o:spid="_x0000_s1054" type="#_x0000_t202" style="position:absolute;left:5738;top:3857;width:305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B49EF" w:rsidRDefault="000B49EF">
                        <w:pPr>
                          <w:spacing w:before="4"/>
                          <w:rPr>
                            <w:sz w:val="18"/>
                          </w:rPr>
                        </w:pPr>
                        <w:r>
                          <w:rPr>
                            <w:rFonts w:ascii="Z@R5FC4.tmp"/>
                            <w:b/>
                            <w:color w:val="FFFFFF"/>
                            <w:position w:val="-2"/>
                            <w:sz w:val="51"/>
                          </w:rPr>
                          <w:t xml:space="preserve">46% </w:t>
                        </w:r>
                        <w:r>
                          <w:rPr>
                            <w:color w:val="FFFFFF"/>
                            <w:sz w:val="18"/>
                          </w:rPr>
                          <w:t>met the guidelines for</w:t>
                        </w:r>
                      </w:p>
                    </w:txbxContent>
                  </v:textbox>
                </v:shape>
                <v:shape id="Text Box 26" o:spid="_x0000_s1055" type="#_x0000_t202" style="position:absolute;left:5766;top:4403;width:2912;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0B49EF" w:rsidRDefault="000B49EF">
                        <w:pPr>
                          <w:spacing w:before="32" w:line="213" w:lineRule="auto"/>
                          <w:ind w:right="6"/>
                          <w:rPr>
                            <w:sz w:val="14"/>
                          </w:rPr>
                        </w:pPr>
                        <w:r>
                          <w:rPr>
                            <w:rFonts w:ascii="Z@R5FC4.tmp" w:hAnsi="Z@R5FC4.tmp"/>
                            <w:b/>
                            <w:color w:val="FFFFFF"/>
                            <w:w w:val="105"/>
                            <w:sz w:val="20"/>
                          </w:rPr>
                          <w:t xml:space="preserve">vegetable consumption </w:t>
                        </w:r>
                        <w:r>
                          <w:rPr>
                            <w:color w:val="FFFFFF"/>
                            <w:w w:val="105"/>
                            <w:sz w:val="18"/>
                          </w:rPr>
                          <w:t>compared</w:t>
                        </w:r>
                        <w:r>
                          <w:rPr>
                            <w:color w:val="FFFFFF"/>
                            <w:spacing w:val="-12"/>
                            <w:w w:val="105"/>
                            <w:sz w:val="18"/>
                          </w:rPr>
                          <w:t xml:space="preserve"> </w:t>
                        </w:r>
                        <w:r>
                          <w:rPr>
                            <w:color w:val="FFFFFF"/>
                            <w:w w:val="105"/>
                            <w:sz w:val="18"/>
                          </w:rPr>
                          <w:t>to</w:t>
                        </w:r>
                        <w:r>
                          <w:rPr>
                            <w:color w:val="FFFFFF"/>
                            <w:spacing w:val="-16"/>
                            <w:w w:val="105"/>
                            <w:sz w:val="18"/>
                          </w:rPr>
                          <w:t xml:space="preserve"> </w:t>
                        </w:r>
                        <w:r>
                          <w:rPr>
                            <w:rFonts w:ascii="Z@R5FC4.tmp" w:hAnsi="Z@R5FC4.tmp"/>
                            <w:b/>
                            <w:color w:val="FFFFFF"/>
                            <w:w w:val="105"/>
                            <w:sz w:val="20"/>
                          </w:rPr>
                          <w:t>56%</w:t>
                        </w:r>
                        <w:r>
                          <w:rPr>
                            <w:rFonts w:ascii="Z@R5FC4.tmp" w:hAnsi="Z@R5FC4.tmp"/>
                            <w:b/>
                            <w:color w:val="FFFFFF"/>
                            <w:spacing w:val="-14"/>
                            <w:w w:val="105"/>
                            <w:sz w:val="20"/>
                          </w:rPr>
                          <w:t xml:space="preserve"> </w:t>
                        </w:r>
                        <w:r>
                          <w:rPr>
                            <w:color w:val="FFFFFF"/>
                            <w:w w:val="105"/>
                            <w:sz w:val="18"/>
                          </w:rPr>
                          <w:t>in</w:t>
                        </w:r>
                        <w:r>
                          <w:rPr>
                            <w:color w:val="FFFFFF"/>
                            <w:spacing w:val="-12"/>
                            <w:w w:val="105"/>
                            <w:sz w:val="18"/>
                          </w:rPr>
                          <w:t xml:space="preserve"> </w:t>
                        </w:r>
                        <w:r>
                          <w:rPr>
                            <w:color w:val="FFFFFF"/>
                            <w:w w:val="105"/>
                            <w:sz w:val="18"/>
                          </w:rPr>
                          <w:t xml:space="preserve">food-secure households </w:t>
                        </w:r>
                        <w:r>
                          <w:rPr>
                            <w:color w:val="FFFFFF"/>
                            <w:w w:val="105"/>
                            <w:sz w:val="14"/>
                          </w:rPr>
                          <w:t>(aged 2–14 years)</w:t>
                        </w:r>
                      </w:p>
                    </w:txbxContent>
                  </v:textbox>
                </v:shape>
                <w10:wrap type="topAndBottom" anchorx="page"/>
              </v:group>
            </w:pict>
          </mc:Fallback>
        </mc:AlternateContent>
      </w:r>
      <w:r w:rsidR="000B49EF">
        <w:rPr>
          <w:color w:val="712C86"/>
        </w:rPr>
        <w:t>Of the children in food-insecure households</w:t>
      </w:r>
    </w:p>
    <w:p w:rsidR="002829CD" w:rsidRDefault="002829CD">
      <w:pPr>
        <w:pStyle w:val="BodyText"/>
        <w:spacing w:before="7"/>
        <w:rPr>
          <w:sz w:val="4"/>
        </w:rPr>
      </w:pPr>
    </w:p>
    <w:p w:rsidR="002829CD" w:rsidRDefault="002829CD">
      <w:pPr>
        <w:pStyle w:val="BodyText"/>
        <w:spacing w:before="13"/>
        <w:rPr>
          <w:sz w:val="6"/>
        </w:rPr>
      </w:pPr>
    </w:p>
    <w:p w:rsidR="002829CD" w:rsidRDefault="003603DD">
      <w:pPr>
        <w:ind w:left="528"/>
        <w:rPr>
          <w:sz w:val="20"/>
        </w:rPr>
      </w:pPr>
      <w:r>
        <w:rPr>
          <w:noProof/>
          <w:sz w:val="20"/>
          <w:lang w:val="en-NZ" w:eastAsia="en-NZ"/>
        </w:rPr>
        <mc:AlternateContent>
          <mc:Choice Requires="wpg">
            <w:drawing>
              <wp:inline distT="0" distB="0" distL="0" distR="0">
                <wp:extent cx="2293620" cy="1377315"/>
                <wp:effectExtent l="0" t="0" r="3175" b="0"/>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77315"/>
                          <a:chOff x="0" y="0"/>
                          <a:chExt cx="3612" cy="2169"/>
                        </a:xfrm>
                      </wpg:grpSpPr>
                      <wps:wsp>
                        <wps:cNvPr id="34" name="Rectangle 24"/>
                        <wps:cNvSpPr>
                          <a:spLocks noChangeArrowheads="1"/>
                        </wps:cNvSpPr>
                        <wps:spPr bwMode="auto">
                          <a:xfrm>
                            <a:off x="0" y="0"/>
                            <a:ext cx="3612" cy="2169"/>
                          </a:xfrm>
                          <a:prstGeom prst="rect">
                            <a:avLst/>
                          </a:prstGeom>
                          <a:solidFill>
                            <a:srgbClr val="00A9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1459" y="133"/>
                            <a:ext cx="747" cy="747"/>
                          </a:xfrm>
                          <a:custGeom>
                            <a:avLst/>
                            <a:gdLst>
                              <a:gd name="T0" fmla="+- 0 1832 1459"/>
                              <a:gd name="T1" fmla="*/ T0 w 747"/>
                              <a:gd name="T2" fmla="+- 0 134 134"/>
                              <a:gd name="T3" fmla="*/ 134 h 747"/>
                              <a:gd name="T4" fmla="+- 0 1757 1459"/>
                              <a:gd name="T5" fmla="*/ T4 w 747"/>
                              <a:gd name="T6" fmla="+- 0 141 134"/>
                              <a:gd name="T7" fmla="*/ 141 h 747"/>
                              <a:gd name="T8" fmla="+- 0 1687 1459"/>
                              <a:gd name="T9" fmla="*/ T8 w 747"/>
                              <a:gd name="T10" fmla="+- 0 163 134"/>
                              <a:gd name="T11" fmla="*/ 163 h 747"/>
                              <a:gd name="T12" fmla="+- 0 1624 1459"/>
                              <a:gd name="T13" fmla="*/ T12 w 747"/>
                              <a:gd name="T14" fmla="+- 0 198 134"/>
                              <a:gd name="T15" fmla="*/ 198 h 747"/>
                              <a:gd name="T16" fmla="+- 0 1569 1459"/>
                              <a:gd name="T17" fmla="*/ T16 w 747"/>
                              <a:gd name="T18" fmla="+- 0 243 134"/>
                              <a:gd name="T19" fmla="*/ 243 h 747"/>
                              <a:gd name="T20" fmla="+- 0 1523 1459"/>
                              <a:gd name="T21" fmla="*/ T20 w 747"/>
                              <a:gd name="T22" fmla="+- 0 298 134"/>
                              <a:gd name="T23" fmla="*/ 298 h 747"/>
                              <a:gd name="T24" fmla="+- 0 1489 1459"/>
                              <a:gd name="T25" fmla="*/ T24 w 747"/>
                              <a:gd name="T26" fmla="+- 0 362 134"/>
                              <a:gd name="T27" fmla="*/ 362 h 747"/>
                              <a:gd name="T28" fmla="+- 0 1467 1459"/>
                              <a:gd name="T29" fmla="*/ T28 w 747"/>
                              <a:gd name="T30" fmla="+- 0 432 134"/>
                              <a:gd name="T31" fmla="*/ 432 h 747"/>
                              <a:gd name="T32" fmla="+- 0 1459 1459"/>
                              <a:gd name="T33" fmla="*/ T32 w 747"/>
                              <a:gd name="T34" fmla="+- 0 507 134"/>
                              <a:gd name="T35" fmla="*/ 507 h 747"/>
                              <a:gd name="T36" fmla="+- 0 1467 1459"/>
                              <a:gd name="T37" fmla="*/ T36 w 747"/>
                              <a:gd name="T38" fmla="+- 0 582 134"/>
                              <a:gd name="T39" fmla="*/ 582 h 747"/>
                              <a:gd name="T40" fmla="+- 0 1489 1459"/>
                              <a:gd name="T41" fmla="*/ T40 w 747"/>
                              <a:gd name="T42" fmla="+- 0 652 134"/>
                              <a:gd name="T43" fmla="*/ 652 h 747"/>
                              <a:gd name="T44" fmla="+- 0 1523 1459"/>
                              <a:gd name="T45" fmla="*/ T44 w 747"/>
                              <a:gd name="T46" fmla="+- 0 715 134"/>
                              <a:gd name="T47" fmla="*/ 715 h 747"/>
                              <a:gd name="T48" fmla="+- 0 1569 1459"/>
                              <a:gd name="T49" fmla="*/ T48 w 747"/>
                              <a:gd name="T50" fmla="+- 0 771 134"/>
                              <a:gd name="T51" fmla="*/ 771 h 747"/>
                              <a:gd name="T52" fmla="+- 0 1624 1459"/>
                              <a:gd name="T53" fmla="*/ T52 w 747"/>
                              <a:gd name="T54" fmla="+- 0 816 134"/>
                              <a:gd name="T55" fmla="*/ 816 h 747"/>
                              <a:gd name="T56" fmla="+- 0 1687 1459"/>
                              <a:gd name="T57" fmla="*/ T56 w 747"/>
                              <a:gd name="T58" fmla="+- 0 851 134"/>
                              <a:gd name="T59" fmla="*/ 851 h 747"/>
                              <a:gd name="T60" fmla="+- 0 1757 1459"/>
                              <a:gd name="T61" fmla="*/ T60 w 747"/>
                              <a:gd name="T62" fmla="+- 0 872 134"/>
                              <a:gd name="T63" fmla="*/ 872 h 747"/>
                              <a:gd name="T64" fmla="+- 0 1832 1459"/>
                              <a:gd name="T65" fmla="*/ T64 w 747"/>
                              <a:gd name="T66" fmla="+- 0 880 134"/>
                              <a:gd name="T67" fmla="*/ 880 h 747"/>
                              <a:gd name="T68" fmla="+- 0 1907 1459"/>
                              <a:gd name="T69" fmla="*/ T68 w 747"/>
                              <a:gd name="T70" fmla="+- 0 872 134"/>
                              <a:gd name="T71" fmla="*/ 872 h 747"/>
                              <a:gd name="T72" fmla="+- 0 1977 1459"/>
                              <a:gd name="T73" fmla="*/ T72 w 747"/>
                              <a:gd name="T74" fmla="+- 0 851 134"/>
                              <a:gd name="T75" fmla="*/ 851 h 747"/>
                              <a:gd name="T76" fmla="+- 0 2041 1459"/>
                              <a:gd name="T77" fmla="*/ T76 w 747"/>
                              <a:gd name="T78" fmla="+- 0 816 134"/>
                              <a:gd name="T79" fmla="*/ 816 h 747"/>
                              <a:gd name="T80" fmla="+- 0 2096 1459"/>
                              <a:gd name="T81" fmla="*/ T80 w 747"/>
                              <a:gd name="T82" fmla="+- 0 771 134"/>
                              <a:gd name="T83" fmla="*/ 771 h 747"/>
                              <a:gd name="T84" fmla="+- 0 2142 1459"/>
                              <a:gd name="T85" fmla="*/ T84 w 747"/>
                              <a:gd name="T86" fmla="+- 0 715 134"/>
                              <a:gd name="T87" fmla="*/ 715 h 747"/>
                              <a:gd name="T88" fmla="+- 0 2176 1459"/>
                              <a:gd name="T89" fmla="*/ T88 w 747"/>
                              <a:gd name="T90" fmla="+- 0 652 134"/>
                              <a:gd name="T91" fmla="*/ 652 h 747"/>
                              <a:gd name="T92" fmla="+- 0 2198 1459"/>
                              <a:gd name="T93" fmla="*/ T92 w 747"/>
                              <a:gd name="T94" fmla="+- 0 582 134"/>
                              <a:gd name="T95" fmla="*/ 582 h 747"/>
                              <a:gd name="T96" fmla="+- 0 2205 1459"/>
                              <a:gd name="T97" fmla="*/ T96 w 747"/>
                              <a:gd name="T98" fmla="+- 0 507 134"/>
                              <a:gd name="T99" fmla="*/ 507 h 747"/>
                              <a:gd name="T100" fmla="+- 0 2198 1459"/>
                              <a:gd name="T101" fmla="*/ T100 w 747"/>
                              <a:gd name="T102" fmla="+- 0 432 134"/>
                              <a:gd name="T103" fmla="*/ 432 h 747"/>
                              <a:gd name="T104" fmla="+- 0 2176 1459"/>
                              <a:gd name="T105" fmla="*/ T104 w 747"/>
                              <a:gd name="T106" fmla="+- 0 362 134"/>
                              <a:gd name="T107" fmla="*/ 362 h 747"/>
                              <a:gd name="T108" fmla="+- 0 2142 1459"/>
                              <a:gd name="T109" fmla="*/ T108 w 747"/>
                              <a:gd name="T110" fmla="+- 0 298 134"/>
                              <a:gd name="T111" fmla="*/ 298 h 747"/>
                              <a:gd name="T112" fmla="+- 0 2096 1459"/>
                              <a:gd name="T113" fmla="*/ T112 w 747"/>
                              <a:gd name="T114" fmla="+- 0 243 134"/>
                              <a:gd name="T115" fmla="*/ 243 h 747"/>
                              <a:gd name="T116" fmla="+- 0 2041 1459"/>
                              <a:gd name="T117" fmla="*/ T116 w 747"/>
                              <a:gd name="T118" fmla="+- 0 198 134"/>
                              <a:gd name="T119" fmla="*/ 198 h 747"/>
                              <a:gd name="T120" fmla="+- 0 1977 1459"/>
                              <a:gd name="T121" fmla="*/ T120 w 747"/>
                              <a:gd name="T122" fmla="+- 0 163 134"/>
                              <a:gd name="T123" fmla="*/ 163 h 747"/>
                              <a:gd name="T124" fmla="+- 0 1907 1459"/>
                              <a:gd name="T125" fmla="*/ T124 w 747"/>
                              <a:gd name="T126" fmla="+- 0 141 134"/>
                              <a:gd name="T127" fmla="*/ 141 h 747"/>
                              <a:gd name="T128" fmla="+- 0 1832 1459"/>
                              <a:gd name="T129" fmla="*/ T128 w 747"/>
                              <a:gd name="T130" fmla="+- 0 134 134"/>
                              <a:gd name="T131" fmla="*/ 134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3" y="0"/>
                                </a:moveTo>
                                <a:lnTo>
                                  <a:pt x="298" y="7"/>
                                </a:lnTo>
                                <a:lnTo>
                                  <a:pt x="228" y="29"/>
                                </a:lnTo>
                                <a:lnTo>
                                  <a:pt x="165" y="64"/>
                                </a:lnTo>
                                <a:lnTo>
                                  <a:pt x="110" y="109"/>
                                </a:lnTo>
                                <a:lnTo>
                                  <a:pt x="64" y="164"/>
                                </a:lnTo>
                                <a:lnTo>
                                  <a:pt x="30" y="228"/>
                                </a:lnTo>
                                <a:lnTo>
                                  <a:pt x="8" y="298"/>
                                </a:lnTo>
                                <a:lnTo>
                                  <a:pt x="0" y="373"/>
                                </a:lnTo>
                                <a:lnTo>
                                  <a:pt x="8" y="448"/>
                                </a:lnTo>
                                <a:lnTo>
                                  <a:pt x="30" y="518"/>
                                </a:lnTo>
                                <a:lnTo>
                                  <a:pt x="64" y="581"/>
                                </a:lnTo>
                                <a:lnTo>
                                  <a:pt x="110" y="637"/>
                                </a:lnTo>
                                <a:lnTo>
                                  <a:pt x="165" y="682"/>
                                </a:lnTo>
                                <a:lnTo>
                                  <a:pt x="228" y="717"/>
                                </a:lnTo>
                                <a:lnTo>
                                  <a:pt x="298" y="738"/>
                                </a:lnTo>
                                <a:lnTo>
                                  <a:pt x="373" y="746"/>
                                </a:lnTo>
                                <a:lnTo>
                                  <a:pt x="448" y="738"/>
                                </a:lnTo>
                                <a:lnTo>
                                  <a:pt x="518" y="717"/>
                                </a:lnTo>
                                <a:lnTo>
                                  <a:pt x="582" y="682"/>
                                </a:lnTo>
                                <a:lnTo>
                                  <a:pt x="637" y="637"/>
                                </a:lnTo>
                                <a:lnTo>
                                  <a:pt x="683" y="581"/>
                                </a:lnTo>
                                <a:lnTo>
                                  <a:pt x="717" y="518"/>
                                </a:lnTo>
                                <a:lnTo>
                                  <a:pt x="739" y="448"/>
                                </a:lnTo>
                                <a:lnTo>
                                  <a:pt x="746" y="373"/>
                                </a:lnTo>
                                <a:lnTo>
                                  <a:pt x="739" y="298"/>
                                </a:lnTo>
                                <a:lnTo>
                                  <a:pt x="717" y="228"/>
                                </a:lnTo>
                                <a:lnTo>
                                  <a:pt x="683" y="164"/>
                                </a:lnTo>
                                <a:lnTo>
                                  <a:pt x="637" y="109"/>
                                </a:lnTo>
                                <a:lnTo>
                                  <a:pt x="582" y="64"/>
                                </a:lnTo>
                                <a:lnTo>
                                  <a:pt x="518" y="29"/>
                                </a:lnTo>
                                <a:lnTo>
                                  <a:pt x="448" y="7"/>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2"/>
                        <wps:cNvSpPr>
                          <a:spLocks/>
                        </wps:cNvSpPr>
                        <wps:spPr bwMode="auto">
                          <a:xfrm>
                            <a:off x="1605" y="303"/>
                            <a:ext cx="454" cy="454"/>
                          </a:xfrm>
                          <a:custGeom>
                            <a:avLst/>
                            <a:gdLst>
                              <a:gd name="T0" fmla="+- 0 1832 1605"/>
                              <a:gd name="T1" fmla="*/ T0 w 454"/>
                              <a:gd name="T2" fmla="+- 0 757 304"/>
                              <a:gd name="T3" fmla="*/ 757 h 454"/>
                              <a:gd name="T4" fmla="+- 0 1985 1605"/>
                              <a:gd name="T5" fmla="*/ T4 w 454"/>
                              <a:gd name="T6" fmla="+- 0 757 304"/>
                              <a:gd name="T7" fmla="*/ 757 h 454"/>
                              <a:gd name="T8" fmla="+- 0 1668 1605"/>
                              <a:gd name="T9" fmla="*/ T8 w 454"/>
                              <a:gd name="T10" fmla="+- 0 306 304"/>
                              <a:gd name="T11" fmla="*/ 306 h 454"/>
                              <a:gd name="T12" fmla="+- 0 1635 1605"/>
                              <a:gd name="T13" fmla="*/ T12 w 454"/>
                              <a:gd name="T14" fmla="+- 0 324 304"/>
                              <a:gd name="T15" fmla="*/ 324 h 454"/>
                              <a:gd name="T16" fmla="+- 0 1609 1605"/>
                              <a:gd name="T17" fmla="*/ T16 w 454"/>
                              <a:gd name="T18" fmla="+- 0 362 304"/>
                              <a:gd name="T19" fmla="*/ 362 h 454"/>
                              <a:gd name="T20" fmla="+- 0 1606 1605"/>
                              <a:gd name="T21" fmla="*/ T20 w 454"/>
                              <a:gd name="T22" fmla="+- 0 421 304"/>
                              <a:gd name="T23" fmla="*/ 421 h 454"/>
                              <a:gd name="T24" fmla="+- 0 1606 1605"/>
                              <a:gd name="T25" fmla="*/ T24 w 454"/>
                              <a:gd name="T26" fmla="+- 0 674 304"/>
                              <a:gd name="T27" fmla="*/ 674 h 454"/>
                              <a:gd name="T28" fmla="+- 0 1612 1605"/>
                              <a:gd name="T29" fmla="*/ T28 w 454"/>
                              <a:gd name="T30" fmla="+- 0 705 304"/>
                              <a:gd name="T31" fmla="*/ 705 h 454"/>
                              <a:gd name="T32" fmla="+- 0 1630 1605"/>
                              <a:gd name="T33" fmla="*/ T32 w 454"/>
                              <a:gd name="T34" fmla="+- 0 732 304"/>
                              <a:gd name="T35" fmla="*/ 732 h 454"/>
                              <a:gd name="T36" fmla="+- 0 1657 1605"/>
                              <a:gd name="T37" fmla="*/ T36 w 454"/>
                              <a:gd name="T38" fmla="+- 0 751 304"/>
                              <a:gd name="T39" fmla="*/ 751 h 454"/>
                              <a:gd name="T40" fmla="+- 0 1690 1605"/>
                              <a:gd name="T41" fmla="*/ T40 w 454"/>
                              <a:gd name="T42" fmla="+- 0 757 304"/>
                              <a:gd name="T43" fmla="*/ 757 h 454"/>
                              <a:gd name="T44" fmla="+- 0 1985 1605"/>
                              <a:gd name="T45" fmla="*/ T44 w 454"/>
                              <a:gd name="T46" fmla="+- 0 757 304"/>
                              <a:gd name="T47" fmla="*/ 757 h 454"/>
                              <a:gd name="T48" fmla="+- 0 2008 1605"/>
                              <a:gd name="T49" fmla="*/ T48 w 454"/>
                              <a:gd name="T50" fmla="+- 0 750 304"/>
                              <a:gd name="T51" fmla="*/ 750 h 454"/>
                              <a:gd name="T52" fmla="+- 0 2045 1605"/>
                              <a:gd name="T53" fmla="*/ T52 w 454"/>
                              <a:gd name="T54" fmla="+- 0 720 304"/>
                              <a:gd name="T55" fmla="*/ 720 h 454"/>
                              <a:gd name="T56" fmla="+- 0 2059 1605"/>
                              <a:gd name="T57" fmla="*/ T56 w 454"/>
                              <a:gd name="T58" fmla="+- 0 675 304"/>
                              <a:gd name="T59" fmla="*/ 675 h 454"/>
                              <a:gd name="T60" fmla="+- 0 2059 1605"/>
                              <a:gd name="T61" fmla="*/ T60 w 454"/>
                              <a:gd name="T62" fmla="+- 0 513 304"/>
                              <a:gd name="T63" fmla="*/ 513 h 454"/>
                              <a:gd name="T64" fmla="+- 0 1900 1605"/>
                              <a:gd name="T65" fmla="*/ T64 w 454"/>
                              <a:gd name="T66" fmla="+- 0 513 304"/>
                              <a:gd name="T67" fmla="*/ 513 h 454"/>
                              <a:gd name="T68" fmla="+- 0 1744 1605"/>
                              <a:gd name="T69" fmla="*/ T68 w 454"/>
                              <a:gd name="T70" fmla="+- 0 512 304"/>
                              <a:gd name="T71" fmla="*/ 512 h 454"/>
                              <a:gd name="T72" fmla="+- 0 1676 1605"/>
                              <a:gd name="T73" fmla="*/ T72 w 454"/>
                              <a:gd name="T74" fmla="+- 0 427 304"/>
                              <a:gd name="T75" fmla="*/ 427 h 454"/>
                              <a:gd name="T76" fmla="+- 0 1679 1605"/>
                              <a:gd name="T77" fmla="*/ T76 w 454"/>
                              <a:gd name="T78" fmla="+- 0 421 304"/>
                              <a:gd name="T79" fmla="*/ 421 h 454"/>
                              <a:gd name="T80" fmla="+- 0 1710 1605"/>
                              <a:gd name="T81" fmla="*/ T80 w 454"/>
                              <a:gd name="T82" fmla="+- 0 394 304"/>
                              <a:gd name="T83" fmla="*/ 394 h 454"/>
                              <a:gd name="T84" fmla="+- 0 1745 1605"/>
                              <a:gd name="T85" fmla="*/ T84 w 454"/>
                              <a:gd name="T86" fmla="+- 0 374 304"/>
                              <a:gd name="T87" fmla="*/ 374 h 454"/>
                              <a:gd name="T88" fmla="+- 0 1768 1605"/>
                              <a:gd name="T89" fmla="*/ T88 w 454"/>
                              <a:gd name="T90" fmla="+- 0 366 304"/>
                              <a:gd name="T91" fmla="*/ 366 h 454"/>
                              <a:gd name="T92" fmla="+- 0 1792 1605"/>
                              <a:gd name="T93" fmla="*/ T92 w 454"/>
                              <a:gd name="T94" fmla="+- 0 360 304"/>
                              <a:gd name="T95" fmla="*/ 360 h 454"/>
                              <a:gd name="T96" fmla="+- 0 1824 1605"/>
                              <a:gd name="T97" fmla="*/ T96 w 454"/>
                              <a:gd name="T98" fmla="+- 0 356 304"/>
                              <a:gd name="T99" fmla="*/ 356 h 454"/>
                              <a:gd name="T100" fmla="+- 0 2048 1605"/>
                              <a:gd name="T101" fmla="*/ T100 w 454"/>
                              <a:gd name="T102" fmla="+- 0 347 304"/>
                              <a:gd name="T103" fmla="*/ 347 h 454"/>
                              <a:gd name="T104" fmla="+- 0 2016 1605"/>
                              <a:gd name="T105" fmla="*/ T104 w 454"/>
                              <a:gd name="T106" fmla="+- 0 314 304"/>
                              <a:gd name="T107" fmla="*/ 314 h 454"/>
                              <a:gd name="T108" fmla="+- 0 1972 1605"/>
                              <a:gd name="T109" fmla="*/ T108 w 454"/>
                              <a:gd name="T110" fmla="+- 0 304 304"/>
                              <a:gd name="T111" fmla="*/ 304 h 454"/>
                              <a:gd name="T112" fmla="+- 0 2053 1605"/>
                              <a:gd name="T113" fmla="*/ T112 w 454"/>
                              <a:gd name="T114" fmla="+- 0 356 304"/>
                              <a:gd name="T115" fmla="*/ 356 h 454"/>
                              <a:gd name="T116" fmla="+- 0 1841 1605"/>
                              <a:gd name="T117" fmla="*/ T116 w 454"/>
                              <a:gd name="T118" fmla="+- 0 356 304"/>
                              <a:gd name="T119" fmla="*/ 356 h 454"/>
                              <a:gd name="T120" fmla="+- 0 1885 1605"/>
                              <a:gd name="T121" fmla="*/ T120 w 454"/>
                              <a:gd name="T122" fmla="+- 0 362 304"/>
                              <a:gd name="T123" fmla="*/ 362 h 454"/>
                              <a:gd name="T124" fmla="+- 0 1937 1605"/>
                              <a:gd name="T125" fmla="*/ T124 w 454"/>
                              <a:gd name="T126" fmla="+- 0 383 304"/>
                              <a:gd name="T127" fmla="*/ 383 h 454"/>
                              <a:gd name="T128" fmla="+- 0 1969 1605"/>
                              <a:gd name="T129" fmla="*/ T128 w 454"/>
                              <a:gd name="T130" fmla="+- 0 406 304"/>
                              <a:gd name="T131" fmla="*/ 406 h 454"/>
                              <a:gd name="T132" fmla="+- 0 1989 1605"/>
                              <a:gd name="T133" fmla="*/ T132 w 454"/>
                              <a:gd name="T134" fmla="+- 0 425 304"/>
                              <a:gd name="T135" fmla="*/ 425 h 454"/>
                              <a:gd name="T136" fmla="+- 0 1932 1605"/>
                              <a:gd name="T137" fmla="*/ T136 w 454"/>
                              <a:gd name="T138" fmla="+- 0 497 304"/>
                              <a:gd name="T139" fmla="*/ 497 h 454"/>
                              <a:gd name="T140" fmla="+- 0 1923 1605"/>
                              <a:gd name="T141" fmla="*/ T140 w 454"/>
                              <a:gd name="T142" fmla="+- 0 512 304"/>
                              <a:gd name="T143" fmla="*/ 512 h 454"/>
                              <a:gd name="T144" fmla="+- 0 2059 1605"/>
                              <a:gd name="T145" fmla="*/ T144 w 454"/>
                              <a:gd name="T146" fmla="+- 0 513 304"/>
                              <a:gd name="T147" fmla="*/ 513 h 454"/>
                              <a:gd name="T148" fmla="+- 0 2055 1605"/>
                              <a:gd name="T149" fmla="*/ T148 w 454"/>
                              <a:gd name="T150" fmla="+- 0 358 304"/>
                              <a:gd name="T151" fmla="*/ 358 h 454"/>
                              <a:gd name="T152" fmla="+- 0 1870 1605"/>
                              <a:gd name="T153" fmla="*/ T152 w 454"/>
                              <a:gd name="T154" fmla="+- 0 513 304"/>
                              <a:gd name="T155" fmla="*/ 513 h 454"/>
                              <a:gd name="T156" fmla="+- 0 1747 1605"/>
                              <a:gd name="T157" fmla="*/ T156 w 454"/>
                              <a:gd name="T158" fmla="+- 0 513 304"/>
                              <a:gd name="T159" fmla="*/ 513 h 454"/>
                              <a:gd name="T160" fmla="+- 0 1888 1605"/>
                              <a:gd name="T161" fmla="*/ T160 w 454"/>
                              <a:gd name="T162" fmla="+- 0 513 304"/>
                              <a:gd name="T163" fmla="*/ 51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4" h="454">
                                <a:moveTo>
                                  <a:pt x="380" y="453"/>
                                </a:moveTo>
                                <a:lnTo>
                                  <a:pt x="227" y="453"/>
                                </a:lnTo>
                                <a:lnTo>
                                  <a:pt x="379" y="453"/>
                                </a:lnTo>
                                <a:lnTo>
                                  <a:pt x="380" y="453"/>
                                </a:lnTo>
                                <a:close/>
                                <a:moveTo>
                                  <a:pt x="75" y="0"/>
                                </a:moveTo>
                                <a:lnTo>
                                  <a:pt x="63" y="2"/>
                                </a:lnTo>
                                <a:lnTo>
                                  <a:pt x="52" y="7"/>
                                </a:lnTo>
                                <a:lnTo>
                                  <a:pt x="30" y="20"/>
                                </a:lnTo>
                                <a:lnTo>
                                  <a:pt x="14" y="37"/>
                                </a:lnTo>
                                <a:lnTo>
                                  <a:pt x="4" y="58"/>
                                </a:lnTo>
                                <a:lnTo>
                                  <a:pt x="1" y="82"/>
                                </a:lnTo>
                                <a:lnTo>
                                  <a:pt x="1" y="117"/>
                                </a:lnTo>
                                <a:lnTo>
                                  <a:pt x="0" y="298"/>
                                </a:lnTo>
                                <a:lnTo>
                                  <a:pt x="1" y="370"/>
                                </a:lnTo>
                                <a:lnTo>
                                  <a:pt x="2" y="386"/>
                                </a:lnTo>
                                <a:lnTo>
                                  <a:pt x="7" y="401"/>
                                </a:lnTo>
                                <a:lnTo>
                                  <a:pt x="15" y="415"/>
                                </a:lnTo>
                                <a:lnTo>
                                  <a:pt x="25" y="428"/>
                                </a:lnTo>
                                <a:lnTo>
                                  <a:pt x="38" y="439"/>
                                </a:lnTo>
                                <a:lnTo>
                                  <a:pt x="52" y="447"/>
                                </a:lnTo>
                                <a:lnTo>
                                  <a:pt x="68" y="451"/>
                                </a:lnTo>
                                <a:lnTo>
                                  <a:pt x="85" y="453"/>
                                </a:lnTo>
                                <a:lnTo>
                                  <a:pt x="156" y="453"/>
                                </a:lnTo>
                                <a:lnTo>
                                  <a:pt x="380" y="453"/>
                                </a:lnTo>
                                <a:lnTo>
                                  <a:pt x="391" y="451"/>
                                </a:lnTo>
                                <a:lnTo>
                                  <a:pt x="403" y="446"/>
                                </a:lnTo>
                                <a:lnTo>
                                  <a:pt x="424" y="433"/>
                                </a:lnTo>
                                <a:lnTo>
                                  <a:pt x="440" y="416"/>
                                </a:lnTo>
                                <a:lnTo>
                                  <a:pt x="450" y="395"/>
                                </a:lnTo>
                                <a:lnTo>
                                  <a:pt x="454" y="371"/>
                                </a:lnTo>
                                <a:lnTo>
                                  <a:pt x="454" y="298"/>
                                </a:lnTo>
                                <a:lnTo>
                                  <a:pt x="454" y="209"/>
                                </a:lnTo>
                                <a:lnTo>
                                  <a:pt x="311" y="209"/>
                                </a:lnTo>
                                <a:lnTo>
                                  <a:pt x="295" y="209"/>
                                </a:lnTo>
                                <a:lnTo>
                                  <a:pt x="142" y="209"/>
                                </a:lnTo>
                                <a:lnTo>
                                  <a:pt x="139" y="208"/>
                                </a:lnTo>
                                <a:lnTo>
                                  <a:pt x="90" y="146"/>
                                </a:lnTo>
                                <a:lnTo>
                                  <a:pt x="71" y="123"/>
                                </a:lnTo>
                                <a:lnTo>
                                  <a:pt x="71" y="120"/>
                                </a:lnTo>
                                <a:lnTo>
                                  <a:pt x="74" y="117"/>
                                </a:lnTo>
                                <a:lnTo>
                                  <a:pt x="89" y="103"/>
                                </a:lnTo>
                                <a:lnTo>
                                  <a:pt x="105" y="90"/>
                                </a:lnTo>
                                <a:lnTo>
                                  <a:pt x="122" y="79"/>
                                </a:lnTo>
                                <a:lnTo>
                                  <a:pt x="140" y="70"/>
                                </a:lnTo>
                                <a:lnTo>
                                  <a:pt x="151" y="66"/>
                                </a:lnTo>
                                <a:lnTo>
                                  <a:pt x="163" y="62"/>
                                </a:lnTo>
                                <a:lnTo>
                                  <a:pt x="175" y="58"/>
                                </a:lnTo>
                                <a:lnTo>
                                  <a:pt x="187" y="56"/>
                                </a:lnTo>
                                <a:lnTo>
                                  <a:pt x="203" y="53"/>
                                </a:lnTo>
                                <a:lnTo>
                                  <a:pt x="219" y="52"/>
                                </a:lnTo>
                                <a:lnTo>
                                  <a:pt x="448" y="52"/>
                                </a:lnTo>
                                <a:lnTo>
                                  <a:pt x="443" y="43"/>
                                </a:lnTo>
                                <a:lnTo>
                                  <a:pt x="428" y="24"/>
                                </a:lnTo>
                                <a:lnTo>
                                  <a:pt x="411" y="10"/>
                                </a:lnTo>
                                <a:lnTo>
                                  <a:pt x="390" y="2"/>
                                </a:lnTo>
                                <a:lnTo>
                                  <a:pt x="367" y="0"/>
                                </a:lnTo>
                                <a:lnTo>
                                  <a:pt x="75" y="0"/>
                                </a:lnTo>
                                <a:close/>
                                <a:moveTo>
                                  <a:pt x="448" y="52"/>
                                </a:moveTo>
                                <a:lnTo>
                                  <a:pt x="219" y="52"/>
                                </a:lnTo>
                                <a:lnTo>
                                  <a:pt x="236" y="52"/>
                                </a:lnTo>
                                <a:lnTo>
                                  <a:pt x="252" y="53"/>
                                </a:lnTo>
                                <a:lnTo>
                                  <a:pt x="280" y="58"/>
                                </a:lnTo>
                                <a:lnTo>
                                  <a:pt x="307" y="67"/>
                                </a:lnTo>
                                <a:lnTo>
                                  <a:pt x="332" y="79"/>
                                </a:lnTo>
                                <a:lnTo>
                                  <a:pt x="356" y="95"/>
                                </a:lnTo>
                                <a:lnTo>
                                  <a:pt x="364" y="102"/>
                                </a:lnTo>
                                <a:lnTo>
                                  <a:pt x="372" y="110"/>
                                </a:lnTo>
                                <a:lnTo>
                                  <a:pt x="384" y="121"/>
                                </a:lnTo>
                                <a:lnTo>
                                  <a:pt x="383" y="123"/>
                                </a:lnTo>
                                <a:lnTo>
                                  <a:pt x="327" y="193"/>
                                </a:lnTo>
                                <a:lnTo>
                                  <a:pt x="324" y="196"/>
                                </a:lnTo>
                                <a:lnTo>
                                  <a:pt x="318" y="208"/>
                                </a:lnTo>
                                <a:lnTo>
                                  <a:pt x="311" y="209"/>
                                </a:lnTo>
                                <a:lnTo>
                                  <a:pt x="454" y="209"/>
                                </a:lnTo>
                                <a:lnTo>
                                  <a:pt x="454" y="67"/>
                                </a:lnTo>
                                <a:lnTo>
                                  <a:pt x="450" y="54"/>
                                </a:lnTo>
                                <a:lnTo>
                                  <a:pt x="448" y="52"/>
                                </a:lnTo>
                                <a:close/>
                                <a:moveTo>
                                  <a:pt x="265" y="209"/>
                                </a:moveTo>
                                <a:lnTo>
                                  <a:pt x="227" y="209"/>
                                </a:lnTo>
                                <a:lnTo>
                                  <a:pt x="142" y="209"/>
                                </a:lnTo>
                                <a:lnTo>
                                  <a:pt x="295" y="209"/>
                                </a:lnTo>
                                <a:lnTo>
                                  <a:pt x="283" y="209"/>
                                </a:lnTo>
                                <a:lnTo>
                                  <a:pt x="265" y="209"/>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75" y="355"/>
                            <a:ext cx="31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20"/>
                        <wps:cNvSpPr txBox="1">
                          <a:spLocks noChangeArrowheads="1"/>
                        </wps:cNvSpPr>
                        <wps:spPr bwMode="auto">
                          <a:xfrm>
                            <a:off x="273" y="787"/>
                            <a:ext cx="2727"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5"/>
                                <w:rPr>
                                  <w:rFonts w:ascii="Z@R5FC4.tmp"/>
                                  <w:b/>
                                  <w:sz w:val="20"/>
                                </w:rPr>
                              </w:pPr>
                              <w:r>
                                <w:rPr>
                                  <w:rFonts w:ascii="Z@R5FC4.tmp"/>
                                  <w:b/>
                                  <w:color w:val="FFFFFF"/>
                                  <w:sz w:val="51"/>
                                </w:rPr>
                                <w:t>27%</w:t>
                              </w:r>
                              <w:r>
                                <w:rPr>
                                  <w:rFonts w:ascii="Z@R5FC4.tmp"/>
                                  <w:b/>
                                  <w:color w:val="FFFFFF"/>
                                  <w:spacing w:val="-40"/>
                                  <w:sz w:val="51"/>
                                </w:rPr>
                                <w:t xml:space="preserve"> </w:t>
                              </w:r>
                              <w:r>
                                <w:rPr>
                                  <w:color w:val="FFFFFF"/>
                                  <w:position w:val="2"/>
                                  <w:sz w:val="18"/>
                                </w:rPr>
                                <w:t xml:space="preserve">were </w:t>
                              </w:r>
                              <w:r>
                                <w:rPr>
                                  <w:rFonts w:ascii="Z@R5FC4.tmp"/>
                                  <w:b/>
                                  <w:color w:val="FFFFFF"/>
                                  <w:position w:val="2"/>
                                  <w:sz w:val="20"/>
                                </w:rPr>
                                <w:t>overweight</w:t>
                              </w:r>
                            </w:p>
                          </w:txbxContent>
                        </wps:txbx>
                        <wps:bodyPr rot="0" vert="horz" wrap="square" lIns="0" tIns="0" rIns="0" bIns="0" anchor="t" anchorCtr="0" upright="1">
                          <a:noAutofit/>
                        </wps:bodyPr>
                      </wps:wsp>
                      <wps:wsp>
                        <wps:cNvPr id="39" name="Text Box 19"/>
                        <wps:cNvSpPr txBox="1">
                          <a:spLocks noChangeArrowheads="1"/>
                        </wps:cNvSpPr>
                        <wps:spPr bwMode="auto">
                          <a:xfrm>
                            <a:off x="301" y="1349"/>
                            <a:ext cx="291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35" w:line="211" w:lineRule="auto"/>
                                <w:ind w:right="7" w:hanging="1"/>
                                <w:rPr>
                                  <w:sz w:val="14"/>
                                </w:rPr>
                              </w:pPr>
                              <w:r>
                                <w:rPr>
                                  <w:color w:val="FFFFFF"/>
                                  <w:w w:val="105"/>
                                  <w:sz w:val="18"/>
                                </w:rPr>
                                <w:t>compared</w:t>
                              </w:r>
                              <w:r>
                                <w:rPr>
                                  <w:color w:val="FFFFFF"/>
                                  <w:spacing w:val="-12"/>
                                  <w:w w:val="105"/>
                                  <w:sz w:val="18"/>
                                </w:rPr>
                                <w:t xml:space="preserve"> </w:t>
                              </w:r>
                              <w:r>
                                <w:rPr>
                                  <w:color w:val="FFFFFF"/>
                                  <w:w w:val="105"/>
                                  <w:sz w:val="18"/>
                                </w:rPr>
                                <w:t>to</w:t>
                              </w:r>
                              <w:r>
                                <w:rPr>
                                  <w:color w:val="FFFFFF"/>
                                  <w:spacing w:val="-16"/>
                                  <w:w w:val="105"/>
                                  <w:sz w:val="18"/>
                                </w:rPr>
                                <w:t xml:space="preserve"> </w:t>
                              </w:r>
                              <w:r>
                                <w:rPr>
                                  <w:rFonts w:ascii="Z@R5FC4.tmp" w:hAnsi="Z@R5FC4.tmp"/>
                                  <w:b/>
                                  <w:color w:val="FFFFFF"/>
                                  <w:w w:val="105"/>
                                  <w:sz w:val="20"/>
                                </w:rPr>
                                <w:t>20%</w:t>
                              </w:r>
                              <w:r>
                                <w:rPr>
                                  <w:rFonts w:ascii="Z@R5FC4.tmp" w:hAnsi="Z@R5FC4.tmp"/>
                                  <w:b/>
                                  <w:color w:val="FFFFFF"/>
                                  <w:spacing w:val="-14"/>
                                  <w:w w:val="105"/>
                                  <w:sz w:val="20"/>
                                </w:rPr>
                                <w:t xml:space="preserve"> </w:t>
                              </w:r>
                              <w:r>
                                <w:rPr>
                                  <w:color w:val="FFFFFF"/>
                                  <w:w w:val="105"/>
                                  <w:sz w:val="18"/>
                                </w:rPr>
                                <w:t>in</w:t>
                              </w:r>
                              <w:r>
                                <w:rPr>
                                  <w:color w:val="FFFFFF"/>
                                  <w:spacing w:val="-12"/>
                                  <w:w w:val="105"/>
                                  <w:sz w:val="18"/>
                                </w:rPr>
                                <w:t xml:space="preserve"> </w:t>
                              </w:r>
                              <w:r>
                                <w:rPr>
                                  <w:color w:val="FFFFFF"/>
                                  <w:w w:val="105"/>
                                  <w:sz w:val="18"/>
                                </w:rPr>
                                <w:t xml:space="preserve">food-secure households </w:t>
                              </w:r>
                              <w:r>
                                <w:rPr>
                                  <w:color w:val="FFFFFF"/>
                                  <w:w w:val="105"/>
                                  <w:sz w:val="14"/>
                                </w:rPr>
                                <w:t>(aged 2–14 years)</w:t>
                              </w:r>
                            </w:p>
                          </w:txbxContent>
                        </wps:txbx>
                        <wps:bodyPr rot="0" vert="horz" wrap="square" lIns="0" tIns="0" rIns="0" bIns="0" anchor="t" anchorCtr="0" upright="1">
                          <a:noAutofit/>
                        </wps:bodyPr>
                      </wps:wsp>
                    </wpg:wgp>
                  </a:graphicData>
                </a:graphic>
              </wp:inline>
            </w:drawing>
          </mc:Choice>
          <mc:Fallback>
            <w:pict>
              <v:group id="Group 18" o:spid="_x0000_s1056" style="width:180.6pt;height:108.45pt;mso-position-horizontal-relative:char;mso-position-vertical-relative:line" coordsize="361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">
                <v:rect id="Rectangle 24" o:spid="_x0000_s1057" style="position:absolute;width:3612;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eMUA&#10;AADbAAAADwAAAGRycy9kb3ducmV2LnhtbESPT2vCQBTE7wW/w/KE3urGKkWiq5iKpXgo/kM9PrLP&#10;JJp9G7JbE799Vyh4HGbmN8xk1ppS3Kh2hWUF/V4Egji1uuBMwX63fBuBcB5ZY2mZFNzJwWzaeZlg&#10;rG3DG7ptfSYChF2MCnLvq1hKl+Zk0PVsRRy8s60N+iDrTOoamwA3pXyPog9psOCwkGNFnzml1+2v&#10;UZAkyelHrr/MOltdmmJxPt4Pu4FSr912PgbhqfXP8H/7WysYDOHx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54xQAAANsAAAAPAAAAAAAAAAAAAAAAAJgCAABkcnMv&#10;ZG93bnJldi54bWxQSwUGAAAAAAQABAD1AAAAigMAAAAA&#10;" fillcolor="#00a99d" stroked="f"/>
                <v:shape id="Freeform 23" o:spid="_x0000_s1058" style="position:absolute;left:1459;top:133;width:747;height:747;visibility:visible;mso-wrap-style:square;v-text-anchor:top" coordsize="7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weMQA&#10;AADbAAAADwAAAGRycy9kb3ducmV2LnhtbESP32rCMBTG7wXfIRxhN6Kp2+pGZxQRBBUvZucDHJpj&#10;U21OShO1e3sjDHb58f358c0Wna3FjVpfOVYwGScgiAunKy4VHH/Wo08QPiBrrB2Tgl/ysJj3ezPM&#10;tLvzgW55KEUcYZ+hAhNCk0npC0MW/dg1xNE7udZiiLItpW7xHsdtLV+TZCotVhwJBhtaGSou+dVG&#10;rpye9x/D6y7JT/vvpUk3x/X2XamXQbf8AhGoC//hv/ZGK3hL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5sHjEAAAA2wAAAA8AAAAAAAAAAAAAAAAAmAIAAGRycy9k&#10;b3ducmV2LnhtbFBLBQYAAAAABAAEAPUAAACJAwAAAAA=&#10;" path="m373,l298,7,228,29,165,64r-55,45l64,164,30,228,8,298,,373r8,75l30,518r34,63l110,637r55,45l228,717r70,21l373,746r75,-8l518,717r64,-35l637,637r46,-56l717,518r22,-70l746,373r-7,-75l717,228,683,164,637,109,582,64,518,29,448,7,373,xe" stroked="f">
                  <v:path arrowok="t" o:connecttype="custom" o:connectlocs="373,134;298,141;228,163;165,198;110,243;64,298;30,362;8,432;0,507;8,582;30,652;64,715;110,771;165,816;228,851;298,872;373,880;448,872;518,851;582,816;637,771;683,715;717,652;739,582;746,507;739,432;717,362;683,298;637,243;582,198;518,163;448,141;373,134" o:connectangles="0,0,0,0,0,0,0,0,0,0,0,0,0,0,0,0,0,0,0,0,0,0,0,0,0,0,0,0,0,0,0,0,0"/>
                </v:shape>
                <v:shape id="AutoShape 22" o:spid="_x0000_s1059" style="position:absolute;left:1605;top:303;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jW8MA&#10;AADbAAAADwAAAGRycy9kb3ducmV2LnhtbESPQWvCQBSE7wX/w/IKvdVNLYhN3QQRhIJequbg7ZF9&#10;ZqPZtyG7mu2/dwuFHoeZ+YZZltF24k6Dbx0reJtmIIhrp1tuFBwPm9cFCB+QNXaOScEPeSiLydMS&#10;c+1G/qb7PjQiQdjnqMCE0OdS+tqQRT91PXHyzm6wGJIcGqkHHBPcdnKWZXNpseW0YLCntaH6ur9Z&#10;BVsy7S18bHUVd9VlrPjkbTwp9fIcV58gAsXwH/5rf2kF73P4/Z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HjW8MAAADbAAAADwAAAAAAAAAAAAAAAACYAgAAZHJzL2Rv&#10;d25yZXYueG1sUEsFBgAAAAAEAAQA9QAAAIgDAAAAAA==&#10;" path="m380,453r-153,l379,453r1,xm75,l63,2,52,7,30,20,14,37,4,58,1,82r,35l,298r1,72l2,386r5,15l15,415r10,13l38,439r14,8l68,451r17,2l156,453r224,l391,451r12,-5l424,433r16,-17l450,395r4,-24l454,298r,-89l311,209r-16,l142,209r-3,-1l90,146,71,123r,-3l74,117,89,103,105,90,122,79r18,-9l151,66r12,-4l175,58r12,-2l203,53r16,-1l448,52r-5,-9l428,24,411,10,390,2,367,,75,xm448,52r-229,l236,52r16,1l280,58r27,9l332,79r24,16l364,102r8,8l384,121r-1,2l327,193r-3,3l318,208r-7,1l454,209r,-142l450,54r-2,-2xm265,209r-38,l142,209r153,l283,209r-18,xe" fillcolor="#00a99d" stroked="f">
                  <v:path arrowok="t" o:connecttype="custom" o:connectlocs="227,757;380,757;63,306;30,324;4,362;1,421;1,674;7,705;25,732;52,751;85,757;380,757;403,750;440,720;454,675;454,513;295,513;139,512;71,427;74,421;105,394;140,374;163,366;187,360;219,356;443,347;411,314;367,304;448,356;236,356;280,362;332,383;364,406;384,425;327,497;318,512;454,513;450,358;265,513;142,513;283,513" o:connectangles="0,0,0,0,0,0,0,0,0,0,0,0,0,0,0,0,0,0,0,0,0,0,0,0,0,0,0,0,0,0,0,0,0,0,0,0,0,0,0,0,0"/>
                </v:shape>
                <v:shape id="Picture 21" o:spid="_x0000_s1060" type="#_x0000_t75" style="position:absolute;left:1675;top:355;width:31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NVzCAAAA2wAAAA8AAABkcnMvZG93bnJldi54bWxEj0trwkAUhfeC/2G4Qnc6sYVWUiehRAJd&#10;dKNR15fMbRKauRMyYx799R1B6PJwHh9nn06mFQP1rrGsYLuJQBCXVjdcKTgX+XoHwnlkja1lUjCT&#10;gzRZLvYYazvykYaTr0QYYRejgtr7LpbSlTUZdBvbEQfv2/YGfZB9JXWPYxg3rXyOoldpsOFAqLGj&#10;rKby53QzAcJ2pq/jr82uVEyXIsvd7dAq9bSaPt5BeJr8f/jR/tQKXt7g/iX8AJ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IzVcwgAAANsAAAAPAAAAAAAAAAAAAAAAAJ8C&#10;AABkcnMvZG93bnJldi54bWxQSwUGAAAAAAQABAD3AAAAjgMAAAAA&#10;">
                  <v:imagedata r:id="rId48" o:title=""/>
                </v:shape>
                <v:shape id="Text Box 20" o:spid="_x0000_s1061" type="#_x0000_t202" style="position:absolute;left:273;top:787;width:2727;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B49EF" w:rsidRDefault="000B49EF">
                        <w:pPr>
                          <w:spacing w:before="5"/>
                          <w:rPr>
                            <w:rFonts w:ascii="Z@R5FC4.tmp"/>
                            <w:b/>
                            <w:sz w:val="20"/>
                          </w:rPr>
                        </w:pPr>
                        <w:r>
                          <w:rPr>
                            <w:rFonts w:ascii="Z@R5FC4.tmp"/>
                            <w:b/>
                            <w:color w:val="FFFFFF"/>
                            <w:sz w:val="51"/>
                          </w:rPr>
                          <w:t>27%</w:t>
                        </w:r>
                        <w:r>
                          <w:rPr>
                            <w:rFonts w:ascii="Z@R5FC4.tmp"/>
                            <w:b/>
                            <w:color w:val="FFFFFF"/>
                            <w:spacing w:val="-40"/>
                            <w:sz w:val="51"/>
                          </w:rPr>
                          <w:t xml:space="preserve"> </w:t>
                        </w:r>
                        <w:r>
                          <w:rPr>
                            <w:color w:val="FFFFFF"/>
                            <w:position w:val="2"/>
                            <w:sz w:val="18"/>
                          </w:rPr>
                          <w:t xml:space="preserve">were </w:t>
                        </w:r>
                        <w:r>
                          <w:rPr>
                            <w:rFonts w:ascii="Z@R5FC4.tmp"/>
                            <w:b/>
                            <w:color w:val="FFFFFF"/>
                            <w:position w:val="2"/>
                            <w:sz w:val="20"/>
                          </w:rPr>
                          <w:t>overweight</w:t>
                        </w:r>
                      </w:p>
                    </w:txbxContent>
                  </v:textbox>
                </v:shape>
                <v:shape id="Text Box 19" o:spid="_x0000_s1062" type="#_x0000_t202" style="position:absolute;left:301;top:1349;width:291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0B49EF" w:rsidRDefault="000B49EF">
                        <w:pPr>
                          <w:spacing w:before="35" w:line="211" w:lineRule="auto"/>
                          <w:ind w:right="7" w:hanging="1"/>
                          <w:rPr>
                            <w:sz w:val="14"/>
                          </w:rPr>
                        </w:pPr>
                        <w:r>
                          <w:rPr>
                            <w:color w:val="FFFFFF"/>
                            <w:w w:val="105"/>
                            <w:sz w:val="18"/>
                          </w:rPr>
                          <w:t>compared</w:t>
                        </w:r>
                        <w:r>
                          <w:rPr>
                            <w:color w:val="FFFFFF"/>
                            <w:spacing w:val="-12"/>
                            <w:w w:val="105"/>
                            <w:sz w:val="18"/>
                          </w:rPr>
                          <w:t xml:space="preserve"> </w:t>
                        </w:r>
                        <w:r>
                          <w:rPr>
                            <w:color w:val="FFFFFF"/>
                            <w:w w:val="105"/>
                            <w:sz w:val="18"/>
                          </w:rPr>
                          <w:t>to</w:t>
                        </w:r>
                        <w:r>
                          <w:rPr>
                            <w:color w:val="FFFFFF"/>
                            <w:spacing w:val="-16"/>
                            <w:w w:val="105"/>
                            <w:sz w:val="18"/>
                          </w:rPr>
                          <w:t xml:space="preserve"> </w:t>
                        </w:r>
                        <w:r>
                          <w:rPr>
                            <w:rFonts w:ascii="Z@R5FC4.tmp" w:hAnsi="Z@R5FC4.tmp"/>
                            <w:b/>
                            <w:color w:val="FFFFFF"/>
                            <w:w w:val="105"/>
                            <w:sz w:val="20"/>
                          </w:rPr>
                          <w:t>20%</w:t>
                        </w:r>
                        <w:r>
                          <w:rPr>
                            <w:rFonts w:ascii="Z@R5FC4.tmp" w:hAnsi="Z@R5FC4.tmp"/>
                            <w:b/>
                            <w:color w:val="FFFFFF"/>
                            <w:spacing w:val="-14"/>
                            <w:w w:val="105"/>
                            <w:sz w:val="20"/>
                          </w:rPr>
                          <w:t xml:space="preserve"> </w:t>
                        </w:r>
                        <w:r>
                          <w:rPr>
                            <w:color w:val="FFFFFF"/>
                            <w:w w:val="105"/>
                            <w:sz w:val="18"/>
                          </w:rPr>
                          <w:t>in</w:t>
                        </w:r>
                        <w:r>
                          <w:rPr>
                            <w:color w:val="FFFFFF"/>
                            <w:spacing w:val="-12"/>
                            <w:w w:val="105"/>
                            <w:sz w:val="18"/>
                          </w:rPr>
                          <w:t xml:space="preserve"> </w:t>
                        </w:r>
                        <w:r>
                          <w:rPr>
                            <w:color w:val="FFFFFF"/>
                            <w:w w:val="105"/>
                            <w:sz w:val="18"/>
                          </w:rPr>
                          <w:t xml:space="preserve">food-secure households </w:t>
                        </w:r>
                        <w:r>
                          <w:rPr>
                            <w:color w:val="FFFFFF"/>
                            <w:w w:val="105"/>
                            <w:sz w:val="14"/>
                          </w:rPr>
                          <w:t>(aged 2–14 years)</w:t>
                        </w:r>
                      </w:p>
                    </w:txbxContent>
                  </v:textbox>
                </v:shape>
                <w10:anchorlock/>
              </v:group>
            </w:pict>
          </mc:Fallback>
        </mc:AlternateContent>
      </w:r>
      <w:r w:rsidR="000B49EF">
        <w:rPr>
          <w:rFonts w:ascii="Times New Roman"/>
          <w:spacing w:val="66"/>
          <w:sz w:val="20"/>
        </w:rPr>
        <w:t xml:space="preserve"> </w:t>
      </w:r>
      <w:r>
        <w:rPr>
          <w:noProof/>
          <w:spacing w:val="66"/>
          <w:sz w:val="20"/>
          <w:lang w:val="en-NZ" w:eastAsia="en-NZ"/>
        </w:rPr>
        <mc:AlternateContent>
          <mc:Choice Requires="wpg">
            <w:drawing>
              <wp:inline distT="0" distB="0" distL="0" distR="0">
                <wp:extent cx="2293620" cy="1381125"/>
                <wp:effectExtent l="0" t="0" r="0" b="4445"/>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81125"/>
                          <a:chOff x="0" y="0"/>
                          <a:chExt cx="3612" cy="2175"/>
                        </a:xfrm>
                      </wpg:grpSpPr>
                      <wps:wsp>
                        <wps:cNvPr id="27" name="Rectangle 17"/>
                        <wps:cNvSpPr>
                          <a:spLocks noChangeArrowheads="1"/>
                        </wps:cNvSpPr>
                        <wps:spPr bwMode="auto">
                          <a:xfrm>
                            <a:off x="0" y="0"/>
                            <a:ext cx="3612" cy="2175"/>
                          </a:xfrm>
                          <a:prstGeom prst="rect">
                            <a:avLst/>
                          </a:prstGeom>
                          <a:solidFill>
                            <a:srgbClr val="00A9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16"/>
                        <wps:cNvSpPr>
                          <a:spLocks/>
                        </wps:cNvSpPr>
                        <wps:spPr bwMode="auto">
                          <a:xfrm>
                            <a:off x="1416" y="163"/>
                            <a:ext cx="747" cy="747"/>
                          </a:xfrm>
                          <a:custGeom>
                            <a:avLst/>
                            <a:gdLst>
                              <a:gd name="T0" fmla="+- 0 1790 1417"/>
                              <a:gd name="T1" fmla="*/ T0 w 747"/>
                              <a:gd name="T2" fmla="+- 0 164 164"/>
                              <a:gd name="T3" fmla="*/ 164 h 747"/>
                              <a:gd name="T4" fmla="+- 0 1715 1417"/>
                              <a:gd name="T5" fmla="*/ T4 w 747"/>
                              <a:gd name="T6" fmla="+- 0 171 164"/>
                              <a:gd name="T7" fmla="*/ 171 h 747"/>
                              <a:gd name="T8" fmla="+- 0 1645 1417"/>
                              <a:gd name="T9" fmla="*/ T8 w 747"/>
                              <a:gd name="T10" fmla="+- 0 193 164"/>
                              <a:gd name="T11" fmla="*/ 193 h 747"/>
                              <a:gd name="T12" fmla="+- 0 1581 1417"/>
                              <a:gd name="T13" fmla="*/ T12 w 747"/>
                              <a:gd name="T14" fmla="+- 0 227 164"/>
                              <a:gd name="T15" fmla="*/ 227 h 747"/>
                              <a:gd name="T16" fmla="+- 0 1526 1417"/>
                              <a:gd name="T17" fmla="*/ T16 w 747"/>
                              <a:gd name="T18" fmla="+- 0 273 164"/>
                              <a:gd name="T19" fmla="*/ 273 h 747"/>
                              <a:gd name="T20" fmla="+- 0 1481 1417"/>
                              <a:gd name="T21" fmla="*/ T20 w 747"/>
                              <a:gd name="T22" fmla="+- 0 328 164"/>
                              <a:gd name="T23" fmla="*/ 328 h 747"/>
                              <a:gd name="T24" fmla="+- 0 1446 1417"/>
                              <a:gd name="T25" fmla="*/ T24 w 747"/>
                              <a:gd name="T26" fmla="+- 0 392 164"/>
                              <a:gd name="T27" fmla="*/ 392 h 747"/>
                              <a:gd name="T28" fmla="+- 0 1424 1417"/>
                              <a:gd name="T29" fmla="*/ T28 w 747"/>
                              <a:gd name="T30" fmla="+- 0 462 164"/>
                              <a:gd name="T31" fmla="*/ 462 h 747"/>
                              <a:gd name="T32" fmla="+- 0 1417 1417"/>
                              <a:gd name="T33" fmla="*/ T32 w 747"/>
                              <a:gd name="T34" fmla="+- 0 537 164"/>
                              <a:gd name="T35" fmla="*/ 537 h 747"/>
                              <a:gd name="T36" fmla="+- 0 1424 1417"/>
                              <a:gd name="T37" fmla="*/ T36 w 747"/>
                              <a:gd name="T38" fmla="+- 0 612 164"/>
                              <a:gd name="T39" fmla="*/ 612 h 747"/>
                              <a:gd name="T40" fmla="+- 0 1446 1417"/>
                              <a:gd name="T41" fmla="*/ T40 w 747"/>
                              <a:gd name="T42" fmla="+- 0 682 164"/>
                              <a:gd name="T43" fmla="*/ 682 h 747"/>
                              <a:gd name="T44" fmla="+- 0 1481 1417"/>
                              <a:gd name="T45" fmla="*/ T44 w 747"/>
                              <a:gd name="T46" fmla="+- 0 745 164"/>
                              <a:gd name="T47" fmla="*/ 745 h 747"/>
                              <a:gd name="T48" fmla="+- 0 1526 1417"/>
                              <a:gd name="T49" fmla="*/ T48 w 747"/>
                              <a:gd name="T50" fmla="+- 0 800 164"/>
                              <a:gd name="T51" fmla="*/ 800 h 747"/>
                              <a:gd name="T52" fmla="+- 0 1581 1417"/>
                              <a:gd name="T53" fmla="*/ T52 w 747"/>
                              <a:gd name="T54" fmla="+- 0 846 164"/>
                              <a:gd name="T55" fmla="*/ 846 h 747"/>
                              <a:gd name="T56" fmla="+- 0 1645 1417"/>
                              <a:gd name="T57" fmla="*/ T56 w 747"/>
                              <a:gd name="T58" fmla="+- 0 880 164"/>
                              <a:gd name="T59" fmla="*/ 880 h 747"/>
                              <a:gd name="T60" fmla="+- 0 1715 1417"/>
                              <a:gd name="T61" fmla="*/ T60 w 747"/>
                              <a:gd name="T62" fmla="+- 0 902 164"/>
                              <a:gd name="T63" fmla="*/ 902 h 747"/>
                              <a:gd name="T64" fmla="+- 0 1790 1417"/>
                              <a:gd name="T65" fmla="*/ T64 w 747"/>
                              <a:gd name="T66" fmla="+- 0 910 164"/>
                              <a:gd name="T67" fmla="*/ 910 h 747"/>
                              <a:gd name="T68" fmla="+- 0 1865 1417"/>
                              <a:gd name="T69" fmla="*/ T68 w 747"/>
                              <a:gd name="T70" fmla="+- 0 902 164"/>
                              <a:gd name="T71" fmla="*/ 902 h 747"/>
                              <a:gd name="T72" fmla="+- 0 1935 1417"/>
                              <a:gd name="T73" fmla="*/ T72 w 747"/>
                              <a:gd name="T74" fmla="+- 0 880 164"/>
                              <a:gd name="T75" fmla="*/ 880 h 747"/>
                              <a:gd name="T76" fmla="+- 0 1998 1417"/>
                              <a:gd name="T77" fmla="*/ T76 w 747"/>
                              <a:gd name="T78" fmla="+- 0 846 164"/>
                              <a:gd name="T79" fmla="*/ 846 h 747"/>
                              <a:gd name="T80" fmla="+- 0 2054 1417"/>
                              <a:gd name="T81" fmla="*/ T80 w 747"/>
                              <a:gd name="T82" fmla="+- 0 800 164"/>
                              <a:gd name="T83" fmla="*/ 800 h 747"/>
                              <a:gd name="T84" fmla="+- 0 2099 1417"/>
                              <a:gd name="T85" fmla="*/ T84 w 747"/>
                              <a:gd name="T86" fmla="+- 0 745 164"/>
                              <a:gd name="T87" fmla="*/ 745 h 747"/>
                              <a:gd name="T88" fmla="+- 0 2134 1417"/>
                              <a:gd name="T89" fmla="*/ T88 w 747"/>
                              <a:gd name="T90" fmla="+- 0 682 164"/>
                              <a:gd name="T91" fmla="*/ 682 h 747"/>
                              <a:gd name="T92" fmla="+- 0 2155 1417"/>
                              <a:gd name="T93" fmla="*/ T92 w 747"/>
                              <a:gd name="T94" fmla="+- 0 612 164"/>
                              <a:gd name="T95" fmla="*/ 612 h 747"/>
                              <a:gd name="T96" fmla="+- 0 2163 1417"/>
                              <a:gd name="T97" fmla="*/ T96 w 747"/>
                              <a:gd name="T98" fmla="+- 0 537 164"/>
                              <a:gd name="T99" fmla="*/ 537 h 747"/>
                              <a:gd name="T100" fmla="+- 0 2155 1417"/>
                              <a:gd name="T101" fmla="*/ T100 w 747"/>
                              <a:gd name="T102" fmla="+- 0 462 164"/>
                              <a:gd name="T103" fmla="*/ 462 h 747"/>
                              <a:gd name="T104" fmla="+- 0 2134 1417"/>
                              <a:gd name="T105" fmla="*/ T104 w 747"/>
                              <a:gd name="T106" fmla="+- 0 392 164"/>
                              <a:gd name="T107" fmla="*/ 392 h 747"/>
                              <a:gd name="T108" fmla="+- 0 2099 1417"/>
                              <a:gd name="T109" fmla="*/ T108 w 747"/>
                              <a:gd name="T110" fmla="+- 0 328 164"/>
                              <a:gd name="T111" fmla="*/ 328 h 747"/>
                              <a:gd name="T112" fmla="+- 0 2054 1417"/>
                              <a:gd name="T113" fmla="*/ T112 w 747"/>
                              <a:gd name="T114" fmla="+- 0 273 164"/>
                              <a:gd name="T115" fmla="*/ 273 h 747"/>
                              <a:gd name="T116" fmla="+- 0 1998 1417"/>
                              <a:gd name="T117" fmla="*/ T116 w 747"/>
                              <a:gd name="T118" fmla="+- 0 227 164"/>
                              <a:gd name="T119" fmla="*/ 227 h 747"/>
                              <a:gd name="T120" fmla="+- 0 1935 1417"/>
                              <a:gd name="T121" fmla="*/ T120 w 747"/>
                              <a:gd name="T122" fmla="+- 0 193 164"/>
                              <a:gd name="T123" fmla="*/ 193 h 747"/>
                              <a:gd name="T124" fmla="+- 0 1865 1417"/>
                              <a:gd name="T125" fmla="*/ T124 w 747"/>
                              <a:gd name="T126" fmla="+- 0 171 164"/>
                              <a:gd name="T127" fmla="*/ 171 h 747"/>
                              <a:gd name="T128" fmla="+- 0 1790 1417"/>
                              <a:gd name="T129" fmla="*/ T128 w 747"/>
                              <a:gd name="T130" fmla="+- 0 164 164"/>
                              <a:gd name="T131" fmla="*/ 164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3" y="0"/>
                                </a:moveTo>
                                <a:lnTo>
                                  <a:pt x="298" y="7"/>
                                </a:lnTo>
                                <a:lnTo>
                                  <a:pt x="228" y="29"/>
                                </a:lnTo>
                                <a:lnTo>
                                  <a:pt x="164" y="63"/>
                                </a:lnTo>
                                <a:lnTo>
                                  <a:pt x="109" y="109"/>
                                </a:lnTo>
                                <a:lnTo>
                                  <a:pt x="64" y="164"/>
                                </a:lnTo>
                                <a:lnTo>
                                  <a:pt x="29" y="228"/>
                                </a:lnTo>
                                <a:lnTo>
                                  <a:pt x="7" y="298"/>
                                </a:lnTo>
                                <a:lnTo>
                                  <a:pt x="0" y="373"/>
                                </a:lnTo>
                                <a:lnTo>
                                  <a:pt x="7" y="448"/>
                                </a:lnTo>
                                <a:lnTo>
                                  <a:pt x="29" y="518"/>
                                </a:lnTo>
                                <a:lnTo>
                                  <a:pt x="64" y="581"/>
                                </a:lnTo>
                                <a:lnTo>
                                  <a:pt x="109" y="636"/>
                                </a:lnTo>
                                <a:lnTo>
                                  <a:pt x="164" y="682"/>
                                </a:lnTo>
                                <a:lnTo>
                                  <a:pt x="228" y="716"/>
                                </a:lnTo>
                                <a:lnTo>
                                  <a:pt x="298" y="738"/>
                                </a:lnTo>
                                <a:lnTo>
                                  <a:pt x="373" y="746"/>
                                </a:lnTo>
                                <a:lnTo>
                                  <a:pt x="448" y="738"/>
                                </a:lnTo>
                                <a:lnTo>
                                  <a:pt x="518" y="716"/>
                                </a:lnTo>
                                <a:lnTo>
                                  <a:pt x="581" y="682"/>
                                </a:lnTo>
                                <a:lnTo>
                                  <a:pt x="637" y="636"/>
                                </a:lnTo>
                                <a:lnTo>
                                  <a:pt x="682" y="581"/>
                                </a:lnTo>
                                <a:lnTo>
                                  <a:pt x="717" y="518"/>
                                </a:lnTo>
                                <a:lnTo>
                                  <a:pt x="738" y="448"/>
                                </a:lnTo>
                                <a:lnTo>
                                  <a:pt x="746" y="373"/>
                                </a:lnTo>
                                <a:lnTo>
                                  <a:pt x="738" y="298"/>
                                </a:lnTo>
                                <a:lnTo>
                                  <a:pt x="717" y="228"/>
                                </a:lnTo>
                                <a:lnTo>
                                  <a:pt x="682" y="164"/>
                                </a:lnTo>
                                <a:lnTo>
                                  <a:pt x="637" y="109"/>
                                </a:lnTo>
                                <a:lnTo>
                                  <a:pt x="581" y="63"/>
                                </a:lnTo>
                                <a:lnTo>
                                  <a:pt x="518" y="29"/>
                                </a:lnTo>
                                <a:lnTo>
                                  <a:pt x="448" y="7"/>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5"/>
                        <wps:cNvSpPr>
                          <a:spLocks/>
                        </wps:cNvSpPr>
                        <wps:spPr bwMode="auto">
                          <a:xfrm>
                            <a:off x="1563" y="309"/>
                            <a:ext cx="454" cy="454"/>
                          </a:xfrm>
                          <a:custGeom>
                            <a:avLst/>
                            <a:gdLst>
                              <a:gd name="T0" fmla="+- 0 1789 1563"/>
                              <a:gd name="T1" fmla="*/ T0 w 454"/>
                              <a:gd name="T2" fmla="+- 0 763 310"/>
                              <a:gd name="T3" fmla="*/ 763 h 454"/>
                              <a:gd name="T4" fmla="+- 0 1942 1563"/>
                              <a:gd name="T5" fmla="*/ T4 w 454"/>
                              <a:gd name="T6" fmla="+- 0 763 310"/>
                              <a:gd name="T7" fmla="*/ 763 h 454"/>
                              <a:gd name="T8" fmla="+- 0 1626 1563"/>
                              <a:gd name="T9" fmla="*/ T8 w 454"/>
                              <a:gd name="T10" fmla="+- 0 312 310"/>
                              <a:gd name="T11" fmla="*/ 312 h 454"/>
                              <a:gd name="T12" fmla="+- 0 1593 1563"/>
                              <a:gd name="T13" fmla="*/ T12 w 454"/>
                              <a:gd name="T14" fmla="+- 0 330 310"/>
                              <a:gd name="T15" fmla="*/ 330 h 454"/>
                              <a:gd name="T16" fmla="+- 0 1567 1563"/>
                              <a:gd name="T17" fmla="*/ T16 w 454"/>
                              <a:gd name="T18" fmla="+- 0 368 310"/>
                              <a:gd name="T19" fmla="*/ 368 h 454"/>
                              <a:gd name="T20" fmla="+- 0 1563 1563"/>
                              <a:gd name="T21" fmla="*/ T20 w 454"/>
                              <a:gd name="T22" fmla="+- 0 427 310"/>
                              <a:gd name="T23" fmla="*/ 427 h 454"/>
                              <a:gd name="T24" fmla="+- 0 1563 1563"/>
                              <a:gd name="T25" fmla="*/ T24 w 454"/>
                              <a:gd name="T26" fmla="+- 0 681 310"/>
                              <a:gd name="T27" fmla="*/ 681 h 454"/>
                              <a:gd name="T28" fmla="+- 0 1570 1563"/>
                              <a:gd name="T29" fmla="*/ T28 w 454"/>
                              <a:gd name="T30" fmla="+- 0 712 310"/>
                              <a:gd name="T31" fmla="*/ 712 h 454"/>
                              <a:gd name="T32" fmla="+- 0 1588 1563"/>
                              <a:gd name="T33" fmla="*/ T32 w 454"/>
                              <a:gd name="T34" fmla="+- 0 738 310"/>
                              <a:gd name="T35" fmla="*/ 738 h 454"/>
                              <a:gd name="T36" fmla="+- 0 1615 1563"/>
                              <a:gd name="T37" fmla="*/ T36 w 454"/>
                              <a:gd name="T38" fmla="+- 0 757 310"/>
                              <a:gd name="T39" fmla="*/ 757 h 454"/>
                              <a:gd name="T40" fmla="+- 0 1648 1563"/>
                              <a:gd name="T41" fmla="*/ T40 w 454"/>
                              <a:gd name="T42" fmla="+- 0 763 310"/>
                              <a:gd name="T43" fmla="*/ 763 h 454"/>
                              <a:gd name="T44" fmla="+- 0 1942 1563"/>
                              <a:gd name="T45" fmla="*/ T44 w 454"/>
                              <a:gd name="T46" fmla="+- 0 763 310"/>
                              <a:gd name="T47" fmla="*/ 763 h 454"/>
                              <a:gd name="T48" fmla="+- 0 1965 1563"/>
                              <a:gd name="T49" fmla="*/ T48 w 454"/>
                              <a:gd name="T50" fmla="+- 0 756 310"/>
                              <a:gd name="T51" fmla="*/ 756 h 454"/>
                              <a:gd name="T52" fmla="+- 0 2003 1563"/>
                              <a:gd name="T53" fmla="*/ T52 w 454"/>
                              <a:gd name="T54" fmla="+- 0 726 310"/>
                              <a:gd name="T55" fmla="*/ 726 h 454"/>
                              <a:gd name="T56" fmla="+- 0 2016 1563"/>
                              <a:gd name="T57" fmla="*/ T56 w 454"/>
                              <a:gd name="T58" fmla="+- 0 681 310"/>
                              <a:gd name="T59" fmla="*/ 681 h 454"/>
                              <a:gd name="T60" fmla="+- 0 2017 1563"/>
                              <a:gd name="T61" fmla="*/ T60 w 454"/>
                              <a:gd name="T62" fmla="+- 0 520 310"/>
                              <a:gd name="T63" fmla="*/ 520 h 454"/>
                              <a:gd name="T64" fmla="+- 0 1858 1563"/>
                              <a:gd name="T65" fmla="*/ T64 w 454"/>
                              <a:gd name="T66" fmla="+- 0 519 310"/>
                              <a:gd name="T67" fmla="*/ 519 h 454"/>
                              <a:gd name="T68" fmla="+- 0 1702 1563"/>
                              <a:gd name="T69" fmla="*/ T68 w 454"/>
                              <a:gd name="T70" fmla="+- 0 518 310"/>
                              <a:gd name="T71" fmla="*/ 518 h 454"/>
                              <a:gd name="T72" fmla="+- 0 1634 1563"/>
                              <a:gd name="T73" fmla="*/ T72 w 454"/>
                              <a:gd name="T74" fmla="+- 0 433 310"/>
                              <a:gd name="T75" fmla="*/ 433 h 454"/>
                              <a:gd name="T76" fmla="+- 0 1637 1563"/>
                              <a:gd name="T77" fmla="*/ T76 w 454"/>
                              <a:gd name="T78" fmla="+- 0 427 310"/>
                              <a:gd name="T79" fmla="*/ 427 h 454"/>
                              <a:gd name="T80" fmla="+- 0 1667 1563"/>
                              <a:gd name="T81" fmla="*/ T80 w 454"/>
                              <a:gd name="T82" fmla="+- 0 400 310"/>
                              <a:gd name="T83" fmla="*/ 400 h 454"/>
                              <a:gd name="T84" fmla="+- 0 1702 1563"/>
                              <a:gd name="T85" fmla="*/ T84 w 454"/>
                              <a:gd name="T86" fmla="+- 0 381 310"/>
                              <a:gd name="T87" fmla="*/ 381 h 454"/>
                              <a:gd name="T88" fmla="+- 0 1726 1563"/>
                              <a:gd name="T89" fmla="*/ T88 w 454"/>
                              <a:gd name="T90" fmla="+- 0 372 310"/>
                              <a:gd name="T91" fmla="*/ 372 h 454"/>
                              <a:gd name="T92" fmla="+- 0 1749 1563"/>
                              <a:gd name="T93" fmla="*/ T92 w 454"/>
                              <a:gd name="T94" fmla="+- 0 366 310"/>
                              <a:gd name="T95" fmla="*/ 366 h 454"/>
                              <a:gd name="T96" fmla="+- 0 1782 1563"/>
                              <a:gd name="T97" fmla="*/ T96 w 454"/>
                              <a:gd name="T98" fmla="+- 0 362 310"/>
                              <a:gd name="T99" fmla="*/ 362 h 454"/>
                              <a:gd name="T100" fmla="+- 0 2005 1563"/>
                              <a:gd name="T101" fmla="*/ T100 w 454"/>
                              <a:gd name="T102" fmla="+- 0 353 310"/>
                              <a:gd name="T103" fmla="*/ 353 h 454"/>
                              <a:gd name="T104" fmla="+- 0 1973 1563"/>
                              <a:gd name="T105" fmla="*/ T104 w 454"/>
                              <a:gd name="T106" fmla="+- 0 321 310"/>
                              <a:gd name="T107" fmla="*/ 321 h 454"/>
                              <a:gd name="T108" fmla="+- 0 1929 1563"/>
                              <a:gd name="T109" fmla="*/ T108 w 454"/>
                              <a:gd name="T110" fmla="+- 0 310 310"/>
                              <a:gd name="T111" fmla="*/ 310 h 454"/>
                              <a:gd name="T112" fmla="+- 0 2011 1563"/>
                              <a:gd name="T113" fmla="*/ T112 w 454"/>
                              <a:gd name="T114" fmla="+- 0 362 310"/>
                              <a:gd name="T115" fmla="*/ 362 h 454"/>
                              <a:gd name="T116" fmla="+- 0 1798 1563"/>
                              <a:gd name="T117" fmla="*/ T116 w 454"/>
                              <a:gd name="T118" fmla="+- 0 362 310"/>
                              <a:gd name="T119" fmla="*/ 362 h 454"/>
                              <a:gd name="T120" fmla="+- 0 1843 1563"/>
                              <a:gd name="T121" fmla="*/ T120 w 454"/>
                              <a:gd name="T122" fmla="+- 0 368 310"/>
                              <a:gd name="T123" fmla="*/ 368 h 454"/>
                              <a:gd name="T124" fmla="+- 0 1895 1563"/>
                              <a:gd name="T125" fmla="*/ T124 w 454"/>
                              <a:gd name="T126" fmla="+- 0 389 310"/>
                              <a:gd name="T127" fmla="*/ 389 h 454"/>
                              <a:gd name="T128" fmla="+- 0 1927 1563"/>
                              <a:gd name="T129" fmla="*/ T128 w 454"/>
                              <a:gd name="T130" fmla="+- 0 412 310"/>
                              <a:gd name="T131" fmla="*/ 412 h 454"/>
                              <a:gd name="T132" fmla="+- 0 1947 1563"/>
                              <a:gd name="T133" fmla="*/ T132 w 454"/>
                              <a:gd name="T134" fmla="+- 0 431 310"/>
                              <a:gd name="T135" fmla="*/ 431 h 454"/>
                              <a:gd name="T136" fmla="+- 0 1892 1563"/>
                              <a:gd name="T137" fmla="*/ T136 w 454"/>
                              <a:gd name="T138" fmla="+- 0 500 310"/>
                              <a:gd name="T139" fmla="*/ 500 h 454"/>
                              <a:gd name="T140" fmla="+- 0 1887 1563"/>
                              <a:gd name="T141" fmla="*/ T140 w 454"/>
                              <a:gd name="T142" fmla="+- 0 506 310"/>
                              <a:gd name="T143" fmla="*/ 506 h 454"/>
                              <a:gd name="T144" fmla="+- 0 1873 1563"/>
                              <a:gd name="T145" fmla="*/ T144 w 454"/>
                              <a:gd name="T146" fmla="+- 0 520 310"/>
                              <a:gd name="T147" fmla="*/ 520 h 454"/>
                              <a:gd name="T148" fmla="+- 0 2016 1563"/>
                              <a:gd name="T149" fmla="*/ T148 w 454"/>
                              <a:gd name="T150" fmla="+- 0 377 310"/>
                              <a:gd name="T151" fmla="*/ 377 h 454"/>
                              <a:gd name="T152" fmla="+- 0 2011 1563"/>
                              <a:gd name="T153" fmla="*/ T152 w 454"/>
                              <a:gd name="T154" fmla="+- 0 362 310"/>
                              <a:gd name="T155" fmla="*/ 362 h 454"/>
                              <a:gd name="T156" fmla="+- 0 1790 1563"/>
                              <a:gd name="T157" fmla="*/ T156 w 454"/>
                              <a:gd name="T158" fmla="+- 0 519 310"/>
                              <a:gd name="T159" fmla="*/ 519 h 454"/>
                              <a:gd name="T160" fmla="+- 0 1858 1563"/>
                              <a:gd name="T161" fmla="*/ T160 w 454"/>
                              <a:gd name="T162" fmla="+- 0 519 310"/>
                              <a:gd name="T163" fmla="*/ 519 h 454"/>
                              <a:gd name="T164" fmla="+- 0 1827 1563"/>
                              <a:gd name="T165" fmla="*/ T164 w 454"/>
                              <a:gd name="T166" fmla="+- 0 519 310"/>
                              <a:gd name="T167" fmla="*/ 51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4" h="454">
                                <a:moveTo>
                                  <a:pt x="379" y="453"/>
                                </a:moveTo>
                                <a:lnTo>
                                  <a:pt x="226" y="453"/>
                                </a:lnTo>
                                <a:lnTo>
                                  <a:pt x="379" y="454"/>
                                </a:lnTo>
                                <a:lnTo>
                                  <a:pt x="379" y="453"/>
                                </a:lnTo>
                                <a:close/>
                                <a:moveTo>
                                  <a:pt x="75" y="0"/>
                                </a:moveTo>
                                <a:lnTo>
                                  <a:pt x="63" y="2"/>
                                </a:lnTo>
                                <a:lnTo>
                                  <a:pt x="51" y="7"/>
                                </a:lnTo>
                                <a:lnTo>
                                  <a:pt x="30" y="20"/>
                                </a:lnTo>
                                <a:lnTo>
                                  <a:pt x="14" y="37"/>
                                </a:lnTo>
                                <a:lnTo>
                                  <a:pt x="4" y="58"/>
                                </a:lnTo>
                                <a:lnTo>
                                  <a:pt x="0" y="83"/>
                                </a:lnTo>
                                <a:lnTo>
                                  <a:pt x="0" y="117"/>
                                </a:lnTo>
                                <a:lnTo>
                                  <a:pt x="0" y="299"/>
                                </a:lnTo>
                                <a:lnTo>
                                  <a:pt x="0" y="371"/>
                                </a:lnTo>
                                <a:lnTo>
                                  <a:pt x="2" y="387"/>
                                </a:lnTo>
                                <a:lnTo>
                                  <a:pt x="7" y="402"/>
                                </a:lnTo>
                                <a:lnTo>
                                  <a:pt x="14" y="415"/>
                                </a:lnTo>
                                <a:lnTo>
                                  <a:pt x="25" y="428"/>
                                </a:lnTo>
                                <a:lnTo>
                                  <a:pt x="38" y="439"/>
                                </a:lnTo>
                                <a:lnTo>
                                  <a:pt x="52" y="447"/>
                                </a:lnTo>
                                <a:lnTo>
                                  <a:pt x="68" y="452"/>
                                </a:lnTo>
                                <a:lnTo>
                                  <a:pt x="85" y="453"/>
                                </a:lnTo>
                                <a:lnTo>
                                  <a:pt x="156" y="454"/>
                                </a:lnTo>
                                <a:lnTo>
                                  <a:pt x="379" y="453"/>
                                </a:lnTo>
                                <a:lnTo>
                                  <a:pt x="391" y="451"/>
                                </a:lnTo>
                                <a:lnTo>
                                  <a:pt x="402" y="446"/>
                                </a:lnTo>
                                <a:lnTo>
                                  <a:pt x="424" y="433"/>
                                </a:lnTo>
                                <a:lnTo>
                                  <a:pt x="440" y="416"/>
                                </a:lnTo>
                                <a:lnTo>
                                  <a:pt x="450" y="396"/>
                                </a:lnTo>
                                <a:lnTo>
                                  <a:pt x="453" y="371"/>
                                </a:lnTo>
                                <a:lnTo>
                                  <a:pt x="454" y="299"/>
                                </a:lnTo>
                                <a:lnTo>
                                  <a:pt x="454" y="210"/>
                                </a:lnTo>
                                <a:lnTo>
                                  <a:pt x="310" y="210"/>
                                </a:lnTo>
                                <a:lnTo>
                                  <a:pt x="295" y="209"/>
                                </a:lnTo>
                                <a:lnTo>
                                  <a:pt x="141" y="209"/>
                                </a:lnTo>
                                <a:lnTo>
                                  <a:pt x="139" y="208"/>
                                </a:lnTo>
                                <a:lnTo>
                                  <a:pt x="89" y="146"/>
                                </a:lnTo>
                                <a:lnTo>
                                  <a:pt x="71" y="123"/>
                                </a:lnTo>
                                <a:lnTo>
                                  <a:pt x="71" y="121"/>
                                </a:lnTo>
                                <a:lnTo>
                                  <a:pt x="74" y="117"/>
                                </a:lnTo>
                                <a:lnTo>
                                  <a:pt x="88" y="103"/>
                                </a:lnTo>
                                <a:lnTo>
                                  <a:pt x="104" y="90"/>
                                </a:lnTo>
                                <a:lnTo>
                                  <a:pt x="121" y="80"/>
                                </a:lnTo>
                                <a:lnTo>
                                  <a:pt x="139" y="71"/>
                                </a:lnTo>
                                <a:lnTo>
                                  <a:pt x="151" y="66"/>
                                </a:lnTo>
                                <a:lnTo>
                                  <a:pt x="163" y="62"/>
                                </a:lnTo>
                                <a:lnTo>
                                  <a:pt x="174" y="59"/>
                                </a:lnTo>
                                <a:lnTo>
                                  <a:pt x="186" y="56"/>
                                </a:lnTo>
                                <a:lnTo>
                                  <a:pt x="203" y="53"/>
                                </a:lnTo>
                                <a:lnTo>
                                  <a:pt x="219" y="52"/>
                                </a:lnTo>
                                <a:lnTo>
                                  <a:pt x="448" y="52"/>
                                </a:lnTo>
                                <a:lnTo>
                                  <a:pt x="442" y="43"/>
                                </a:lnTo>
                                <a:lnTo>
                                  <a:pt x="428" y="24"/>
                                </a:lnTo>
                                <a:lnTo>
                                  <a:pt x="410" y="11"/>
                                </a:lnTo>
                                <a:lnTo>
                                  <a:pt x="390" y="3"/>
                                </a:lnTo>
                                <a:lnTo>
                                  <a:pt x="366" y="0"/>
                                </a:lnTo>
                                <a:lnTo>
                                  <a:pt x="75" y="0"/>
                                </a:lnTo>
                                <a:close/>
                                <a:moveTo>
                                  <a:pt x="448" y="52"/>
                                </a:moveTo>
                                <a:lnTo>
                                  <a:pt x="219" y="52"/>
                                </a:lnTo>
                                <a:lnTo>
                                  <a:pt x="235" y="52"/>
                                </a:lnTo>
                                <a:lnTo>
                                  <a:pt x="251" y="53"/>
                                </a:lnTo>
                                <a:lnTo>
                                  <a:pt x="280" y="58"/>
                                </a:lnTo>
                                <a:lnTo>
                                  <a:pt x="306" y="67"/>
                                </a:lnTo>
                                <a:lnTo>
                                  <a:pt x="332" y="79"/>
                                </a:lnTo>
                                <a:lnTo>
                                  <a:pt x="355" y="95"/>
                                </a:lnTo>
                                <a:lnTo>
                                  <a:pt x="364" y="102"/>
                                </a:lnTo>
                                <a:lnTo>
                                  <a:pt x="371" y="110"/>
                                </a:lnTo>
                                <a:lnTo>
                                  <a:pt x="384" y="121"/>
                                </a:lnTo>
                                <a:lnTo>
                                  <a:pt x="383" y="124"/>
                                </a:lnTo>
                                <a:lnTo>
                                  <a:pt x="329" y="190"/>
                                </a:lnTo>
                                <a:lnTo>
                                  <a:pt x="327" y="193"/>
                                </a:lnTo>
                                <a:lnTo>
                                  <a:pt x="324" y="196"/>
                                </a:lnTo>
                                <a:lnTo>
                                  <a:pt x="317" y="208"/>
                                </a:lnTo>
                                <a:lnTo>
                                  <a:pt x="310" y="210"/>
                                </a:lnTo>
                                <a:lnTo>
                                  <a:pt x="454" y="210"/>
                                </a:lnTo>
                                <a:lnTo>
                                  <a:pt x="453" y="67"/>
                                </a:lnTo>
                                <a:lnTo>
                                  <a:pt x="449" y="55"/>
                                </a:lnTo>
                                <a:lnTo>
                                  <a:pt x="448" y="52"/>
                                </a:lnTo>
                                <a:close/>
                                <a:moveTo>
                                  <a:pt x="264" y="209"/>
                                </a:moveTo>
                                <a:lnTo>
                                  <a:pt x="227" y="209"/>
                                </a:lnTo>
                                <a:lnTo>
                                  <a:pt x="141" y="209"/>
                                </a:lnTo>
                                <a:lnTo>
                                  <a:pt x="295" y="209"/>
                                </a:lnTo>
                                <a:lnTo>
                                  <a:pt x="283" y="209"/>
                                </a:lnTo>
                                <a:lnTo>
                                  <a:pt x="264" y="209"/>
                                </a:lnTo>
                                <a:close/>
                              </a:path>
                            </a:pathLst>
                          </a:custGeom>
                          <a:solidFill>
                            <a:srgbClr val="00A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33" y="361"/>
                            <a:ext cx="31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3"/>
                        <wps:cNvSpPr txBox="1">
                          <a:spLocks noChangeArrowheads="1"/>
                        </wps:cNvSpPr>
                        <wps:spPr bwMode="auto">
                          <a:xfrm>
                            <a:off x="273" y="819"/>
                            <a:ext cx="311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5"/>
                                <w:rPr>
                                  <w:sz w:val="18"/>
                                </w:rPr>
                              </w:pPr>
                              <w:r>
                                <w:rPr>
                                  <w:rFonts w:ascii="Z@R5FC4.tmp"/>
                                  <w:b/>
                                  <w:color w:val="FFFFFF"/>
                                  <w:sz w:val="51"/>
                                </w:rPr>
                                <w:t>18%</w:t>
                              </w:r>
                              <w:r>
                                <w:rPr>
                                  <w:rFonts w:ascii="Z@R5FC4.tmp"/>
                                  <w:b/>
                                  <w:color w:val="FFFFFF"/>
                                  <w:spacing w:val="-37"/>
                                  <w:sz w:val="51"/>
                                </w:rPr>
                                <w:t xml:space="preserve"> </w:t>
                              </w:r>
                              <w:r>
                                <w:rPr>
                                  <w:color w:val="FFFFFF"/>
                                  <w:position w:val="2"/>
                                  <w:sz w:val="18"/>
                                </w:rPr>
                                <w:t xml:space="preserve">were </w:t>
                              </w:r>
                              <w:r>
                                <w:rPr>
                                  <w:rFonts w:ascii="Z@R5FC4.tmp"/>
                                  <w:b/>
                                  <w:color w:val="FFFFFF"/>
                                  <w:position w:val="2"/>
                                  <w:sz w:val="20"/>
                                </w:rPr>
                                <w:t xml:space="preserve">obese </w:t>
                              </w:r>
                              <w:r>
                                <w:rPr>
                                  <w:color w:val="FFFFFF"/>
                                  <w:position w:val="2"/>
                                  <w:sz w:val="18"/>
                                </w:rPr>
                                <w:t>compared</w:t>
                              </w:r>
                            </w:p>
                          </w:txbxContent>
                        </wps:txbx>
                        <wps:bodyPr rot="0" vert="horz" wrap="square" lIns="0" tIns="0" rIns="0" bIns="0" anchor="t" anchorCtr="0" upright="1">
                          <a:noAutofit/>
                        </wps:bodyPr>
                      </wps:wsp>
                      <wps:wsp>
                        <wps:cNvPr id="32" name="Text Box 12"/>
                        <wps:cNvSpPr txBox="1">
                          <a:spLocks noChangeArrowheads="1"/>
                        </wps:cNvSpPr>
                        <wps:spPr bwMode="auto">
                          <a:xfrm>
                            <a:off x="301" y="1381"/>
                            <a:ext cx="29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 w:line="257" w:lineRule="exact"/>
                                <w:rPr>
                                  <w:sz w:val="18"/>
                                </w:rPr>
                              </w:pPr>
                              <w:r>
                                <w:rPr>
                                  <w:color w:val="FFFFFF"/>
                                  <w:w w:val="105"/>
                                  <w:sz w:val="18"/>
                                </w:rPr>
                                <w:t>to</w:t>
                              </w:r>
                              <w:r>
                                <w:rPr>
                                  <w:color w:val="FFFFFF"/>
                                  <w:spacing w:val="-15"/>
                                  <w:w w:val="105"/>
                                  <w:sz w:val="18"/>
                                </w:rPr>
                                <w:t xml:space="preserve"> </w:t>
                              </w:r>
                              <w:r>
                                <w:rPr>
                                  <w:rFonts w:ascii="Z@R5FC4.tmp"/>
                                  <w:b/>
                                  <w:color w:val="FFFFFF"/>
                                  <w:w w:val="105"/>
                                  <w:sz w:val="20"/>
                                </w:rPr>
                                <w:t>9%</w:t>
                              </w:r>
                              <w:r>
                                <w:rPr>
                                  <w:rFonts w:ascii="Z@R5FC4.tmp"/>
                                  <w:b/>
                                  <w:color w:val="FFFFFF"/>
                                  <w:spacing w:val="-13"/>
                                  <w:w w:val="105"/>
                                  <w:sz w:val="20"/>
                                </w:rPr>
                                <w:t xml:space="preserve"> </w:t>
                              </w:r>
                              <w:r>
                                <w:rPr>
                                  <w:color w:val="FFFFFF"/>
                                  <w:w w:val="105"/>
                                  <w:sz w:val="18"/>
                                </w:rPr>
                                <w:t>in</w:t>
                              </w:r>
                              <w:r>
                                <w:rPr>
                                  <w:color w:val="FFFFFF"/>
                                  <w:spacing w:val="-11"/>
                                  <w:w w:val="105"/>
                                  <w:sz w:val="18"/>
                                </w:rPr>
                                <w:t xml:space="preserve"> </w:t>
                              </w:r>
                              <w:r>
                                <w:rPr>
                                  <w:color w:val="FFFFFF"/>
                                  <w:w w:val="105"/>
                                  <w:sz w:val="18"/>
                                </w:rPr>
                                <w:t>food-secure</w:t>
                              </w:r>
                              <w:r>
                                <w:rPr>
                                  <w:color w:val="FFFFFF"/>
                                  <w:spacing w:val="-11"/>
                                  <w:w w:val="105"/>
                                  <w:sz w:val="18"/>
                                </w:rPr>
                                <w:t xml:space="preserve"> </w:t>
                              </w:r>
                              <w:r>
                                <w:rPr>
                                  <w:color w:val="FFFFFF"/>
                                  <w:w w:val="105"/>
                                  <w:sz w:val="18"/>
                                </w:rPr>
                                <w:t>households</w:t>
                              </w:r>
                            </w:p>
                            <w:p w:rsidR="000B49EF" w:rsidRDefault="000B49EF">
                              <w:pPr>
                                <w:spacing w:line="175" w:lineRule="exact"/>
                                <w:rPr>
                                  <w:sz w:val="14"/>
                                </w:rPr>
                              </w:pPr>
                              <w:r>
                                <w:rPr>
                                  <w:color w:val="FFFFFF"/>
                                  <w:w w:val="105"/>
                                  <w:sz w:val="14"/>
                                </w:rPr>
                                <w:t>(aged 5–14 years)</w:t>
                              </w:r>
                            </w:p>
                          </w:txbxContent>
                        </wps:txbx>
                        <wps:bodyPr rot="0" vert="horz" wrap="square" lIns="0" tIns="0" rIns="0" bIns="0" anchor="t" anchorCtr="0" upright="1">
                          <a:noAutofit/>
                        </wps:bodyPr>
                      </wps:wsp>
                    </wpg:wgp>
                  </a:graphicData>
                </a:graphic>
              </wp:inline>
            </w:drawing>
          </mc:Choice>
          <mc:Fallback>
            <w:pict>
              <v:group id="Group 11" o:spid="_x0000_s1063" style="width:180.6pt;height:108.75pt;mso-position-horizontal-relative:char;mso-position-vertical-relative:line" coordsize="3612,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">
                <v:rect id="Rectangle 17" o:spid="_x0000_s1064" style="position:absolute;width:3612;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0sUA&#10;AADbAAAADwAAAGRycy9kb3ducmV2LnhtbESPQWvCQBSE74L/YXmCN93UgpboKk1LpXgQq0U9PrLP&#10;JJp9G7JbE/+9Kwg9DjPzDTNbtKYUV6pdYVnByzACQZxaXXCm4Hf3NXgD4TyyxtIyKbiRg8W825lh&#10;rG3DP3Td+kwECLsYFeTeV7GULs3JoBvaijh4J1sb9EHWmdQ1NgFuSjmKorE0WHBYyLGij5zSy/bP&#10;KEiS5LiWm6XZZKtzU3yeDrf97lWpfq99n4Lw1Pr/8LP9rRWMJv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bSxQAAANsAAAAPAAAAAAAAAAAAAAAAAJgCAABkcnMv&#10;ZG93bnJldi54bWxQSwUGAAAAAAQABAD1AAAAigMAAAAA&#10;" fillcolor="#00a99d" stroked="f"/>
                <v:shape id="Freeform 16" o:spid="_x0000_s1065" style="position:absolute;left:1416;top:163;width:747;height:747;visibility:visible;mso-wrap-style:square;v-text-anchor:top" coordsize="7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JO8IA&#10;AADbAAAADwAAAGRycy9kb3ducmV2LnhtbERPzWrCQBC+F/oOywi9FN1UbCqpq0hB0OKhTX2AITtm&#10;U7OzIbtqfHvnUOjx4/tfrAbfqgv1sQls4GWSgSKugm24NnD42YznoGJCttgGJgM3irBaPj4ssLDh&#10;yt90KVOtJIRjgQZcSl2hdawceYyT0BELdwy9xySwr7Xt8SrhvtXTLMu1x4alwWFHH46qU3n20qvz&#10;3/3b8/kzK4/7r7V73R42u5kxT6Nh/Q4q0ZD+xX/urTUwlbHyRX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Yk7wgAAANsAAAAPAAAAAAAAAAAAAAAAAJgCAABkcnMvZG93&#10;bnJldi54bWxQSwUGAAAAAAQABAD1AAAAhwMAAAAA&#10;" path="m373,l298,7,228,29,164,63r-55,46l64,164,29,228,7,298,,373r7,75l29,518r35,63l109,636r55,46l228,716r70,22l373,746r75,-8l518,716r63,-34l637,636r45,-55l717,518r21,-70l746,373r-8,-75l717,228,682,164,637,109,581,63,518,29,448,7,373,xe" stroked="f">
                  <v:path arrowok="t" o:connecttype="custom" o:connectlocs="373,164;298,171;228,193;164,227;109,273;64,328;29,392;7,462;0,537;7,612;29,682;64,745;109,800;164,846;228,880;298,902;373,910;448,902;518,880;581,846;637,800;682,745;717,682;738,612;746,537;738,462;717,392;682,328;637,273;581,227;518,193;448,171;373,164" o:connectangles="0,0,0,0,0,0,0,0,0,0,0,0,0,0,0,0,0,0,0,0,0,0,0,0,0,0,0,0,0,0,0,0,0"/>
                </v:shape>
                <v:shape id="AutoShape 15" o:spid="_x0000_s1066" style="position:absolute;left:1563;top:309;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h9MEA&#10;AADbAAAADwAAAGRycy9kb3ducmV2LnhtbESPQYvCMBSE7wv+h/AEb2uqh2WtRhFBENyL7vbg7dE8&#10;m2rzUppo4783C4LHYWa+YRaraBtxp87XjhVMxhkI4tLpmisFf7/bz28QPiBrbByTggd5WC0HHwvM&#10;tev5QPdjqESCsM9RgQmhzaX0pSGLfuxa4uSdXWcxJNlVUnfYJ7ht5DTLvqTFmtOCwZY2hsrr8WYV&#10;7MnUtzDb6yL+FJe+4JO38aTUaBjXcxCBYniHX+2dVjCdwf+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n4fTBAAAA2wAAAA8AAAAAAAAAAAAAAAAAmAIAAGRycy9kb3du&#10;cmV2LnhtbFBLBQYAAAAABAAEAPUAAACGAwAAAAA=&#10;" path="m379,453r-153,l379,454r,-1xm75,l63,2,51,7,30,20,14,37,4,58,,83r,34l,299r,72l2,387r5,15l14,415r11,13l38,439r14,8l68,452r17,1l156,454r223,-1l391,451r11,-5l424,433r16,-17l450,396r3,-25l454,299r,-89l310,210r-15,-1l141,209r-2,-1l89,146,71,123r,-2l74,117,88,103,104,90,121,80r18,-9l151,66r12,-4l174,59r12,-3l203,53r16,-1l448,52r-6,-9l428,24,410,11,390,3,366,,75,xm448,52r-229,l235,52r16,1l280,58r26,9l332,79r23,16l364,102r7,8l384,121r-1,3l329,190r-2,3l324,196r-7,12l310,210r144,l453,67,449,55r-1,-3xm264,209r-37,l141,209r154,l283,209r-19,xe" fillcolor="#00a99d" stroked="f">
                  <v:path arrowok="t" o:connecttype="custom" o:connectlocs="226,763;379,763;63,312;30,330;4,368;0,427;0,681;7,712;25,738;52,757;85,763;379,763;402,756;440,726;453,681;454,520;295,519;139,518;71,433;74,427;104,400;139,381;163,372;186,366;219,362;442,353;410,321;366,310;448,362;235,362;280,368;332,389;364,412;384,431;329,500;324,506;310,520;453,377;448,362;227,519;295,519;264,519" o:connectangles="0,0,0,0,0,0,0,0,0,0,0,0,0,0,0,0,0,0,0,0,0,0,0,0,0,0,0,0,0,0,0,0,0,0,0,0,0,0,0,0,0,0"/>
                </v:shape>
                <v:shape id="Picture 14" o:spid="_x0000_s1067" type="#_x0000_t75" style="position:absolute;left:1633;top:361;width:31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PcLCAAAA2wAAAA8AAABkcnMvZG93bnJldi54bWxET89rwjAUvg/2P4Q32G1NnTBGNRYRhB0m&#10;qHPg8dk8m9bmpUsyrfvrzUHY8eP7PS0H24kz+dA4VjDKchDEldMN1wp2X8uXdxAhImvsHJOCKwUo&#10;Z48PUyy0u/CGzttYixTCoUAFJsa+kDJUhiyGzPXEiTs6bzEm6GupPV5SuO3ka56/SYsNpwaDPS0M&#10;Vaftr1UQPr+X+ue62ntejdvKHFq7W/8p9fw0zCcgIg3xX3x3f2gF47Q+fUk/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az3CwgAAANsAAAAPAAAAAAAAAAAAAAAAAJ8C&#10;AABkcnMvZG93bnJldi54bWxQSwUGAAAAAAQABAD3AAAAjgMAAAAA&#10;">
                  <v:imagedata r:id="rId50" o:title=""/>
                </v:shape>
                <v:shape id="Text Box 13" o:spid="_x0000_s1068" type="#_x0000_t202" style="position:absolute;left:273;top:819;width:311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B49EF" w:rsidRDefault="000B49EF">
                        <w:pPr>
                          <w:spacing w:before="5"/>
                          <w:rPr>
                            <w:sz w:val="18"/>
                          </w:rPr>
                        </w:pPr>
                        <w:r>
                          <w:rPr>
                            <w:rFonts w:ascii="Z@R5FC4.tmp"/>
                            <w:b/>
                            <w:color w:val="FFFFFF"/>
                            <w:sz w:val="51"/>
                          </w:rPr>
                          <w:t>18%</w:t>
                        </w:r>
                        <w:r>
                          <w:rPr>
                            <w:rFonts w:ascii="Z@R5FC4.tmp"/>
                            <w:b/>
                            <w:color w:val="FFFFFF"/>
                            <w:spacing w:val="-37"/>
                            <w:sz w:val="51"/>
                          </w:rPr>
                          <w:t xml:space="preserve"> </w:t>
                        </w:r>
                        <w:r>
                          <w:rPr>
                            <w:color w:val="FFFFFF"/>
                            <w:position w:val="2"/>
                            <w:sz w:val="18"/>
                          </w:rPr>
                          <w:t xml:space="preserve">were </w:t>
                        </w:r>
                        <w:r>
                          <w:rPr>
                            <w:rFonts w:ascii="Z@R5FC4.tmp"/>
                            <w:b/>
                            <w:color w:val="FFFFFF"/>
                            <w:position w:val="2"/>
                            <w:sz w:val="20"/>
                          </w:rPr>
                          <w:t xml:space="preserve">obese </w:t>
                        </w:r>
                        <w:r>
                          <w:rPr>
                            <w:color w:val="FFFFFF"/>
                            <w:position w:val="2"/>
                            <w:sz w:val="18"/>
                          </w:rPr>
                          <w:t>compared</w:t>
                        </w:r>
                      </w:p>
                    </w:txbxContent>
                  </v:textbox>
                </v:shape>
                <v:shape id="Text Box 12" o:spid="_x0000_s1069" type="#_x0000_t202" style="position:absolute;left:301;top:1381;width:292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B49EF" w:rsidRDefault="000B49EF">
                        <w:pPr>
                          <w:spacing w:before="2" w:line="257" w:lineRule="exact"/>
                          <w:rPr>
                            <w:sz w:val="18"/>
                          </w:rPr>
                        </w:pPr>
                        <w:r>
                          <w:rPr>
                            <w:color w:val="FFFFFF"/>
                            <w:w w:val="105"/>
                            <w:sz w:val="18"/>
                          </w:rPr>
                          <w:t>to</w:t>
                        </w:r>
                        <w:r>
                          <w:rPr>
                            <w:color w:val="FFFFFF"/>
                            <w:spacing w:val="-15"/>
                            <w:w w:val="105"/>
                            <w:sz w:val="18"/>
                          </w:rPr>
                          <w:t xml:space="preserve"> </w:t>
                        </w:r>
                        <w:r>
                          <w:rPr>
                            <w:rFonts w:ascii="Z@R5FC4.tmp"/>
                            <w:b/>
                            <w:color w:val="FFFFFF"/>
                            <w:w w:val="105"/>
                            <w:sz w:val="20"/>
                          </w:rPr>
                          <w:t>9%</w:t>
                        </w:r>
                        <w:r>
                          <w:rPr>
                            <w:rFonts w:ascii="Z@R5FC4.tmp"/>
                            <w:b/>
                            <w:color w:val="FFFFFF"/>
                            <w:spacing w:val="-13"/>
                            <w:w w:val="105"/>
                            <w:sz w:val="20"/>
                          </w:rPr>
                          <w:t xml:space="preserve"> </w:t>
                        </w:r>
                        <w:r>
                          <w:rPr>
                            <w:color w:val="FFFFFF"/>
                            <w:w w:val="105"/>
                            <w:sz w:val="18"/>
                          </w:rPr>
                          <w:t>in</w:t>
                        </w:r>
                        <w:r>
                          <w:rPr>
                            <w:color w:val="FFFFFF"/>
                            <w:spacing w:val="-11"/>
                            <w:w w:val="105"/>
                            <w:sz w:val="18"/>
                          </w:rPr>
                          <w:t xml:space="preserve"> </w:t>
                        </w:r>
                        <w:r>
                          <w:rPr>
                            <w:color w:val="FFFFFF"/>
                            <w:w w:val="105"/>
                            <w:sz w:val="18"/>
                          </w:rPr>
                          <w:t>food-secure</w:t>
                        </w:r>
                        <w:r>
                          <w:rPr>
                            <w:color w:val="FFFFFF"/>
                            <w:spacing w:val="-11"/>
                            <w:w w:val="105"/>
                            <w:sz w:val="18"/>
                          </w:rPr>
                          <w:t xml:space="preserve"> </w:t>
                        </w:r>
                        <w:r>
                          <w:rPr>
                            <w:color w:val="FFFFFF"/>
                            <w:w w:val="105"/>
                            <w:sz w:val="18"/>
                          </w:rPr>
                          <w:t>households</w:t>
                        </w:r>
                      </w:p>
                      <w:p w:rsidR="000B49EF" w:rsidRDefault="000B49EF">
                        <w:pPr>
                          <w:spacing w:line="175" w:lineRule="exact"/>
                          <w:rPr>
                            <w:sz w:val="14"/>
                          </w:rPr>
                        </w:pPr>
                        <w:r>
                          <w:rPr>
                            <w:color w:val="FFFFFF"/>
                            <w:w w:val="105"/>
                            <w:sz w:val="14"/>
                          </w:rPr>
                          <w:t>(aged 5–14 years)</w:t>
                        </w:r>
                      </w:p>
                    </w:txbxContent>
                  </v:textbox>
                </v:shape>
                <w10:anchorlock/>
              </v:group>
            </w:pict>
          </mc:Fallback>
        </mc:AlternateContent>
      </w:r>
    </w:p>
    <w:p w:rsidR="002829CD" w:rsidRDefault="003603DD">
      <w:pPr>
        <w:pStyle w:val="BodyText"/>
        <w:spacing w:before="11"/>
        <w:rPr>
          <w:sz w:val="5"/>
        </w:rPr>
      </w:pPr>
      <w:r>
        <w:rPr>
          <w:noProof/>
          <w:lang w:val="en-NZ" w:eastAsia="en-NZ"/>
        </w:rPr>
        <mc:AlternateContent>
          <mc:Choice Requires="wpg">
            <w:drawing>
              <wp:anchor distT="0" distB="0" distL="0" distR="0" simplePos="0" relativeHeight="251657216" behindDoc="0" locked="0" layoutInCell="1" allowOverlap="1">
                <wp:simplePos x="0" y="0"/>
                <wp:positionH relativeFrom="page">
                  <wp:posOffset>1084580</wp:posOffset>
                </wp:positionH>
                <wp:positionV relativeFrom="paragraph">
                  <wp:posOffset>74930</wp:posOffset>
                </wp:positionV>
                <wp:extent cx="2293620" cy="1377315"/>
                <wp:effectExtent l="0" t="3810" r="3175" b="0"/>
                <wp:wrapTopAndBottom/>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77315"/>
                          <a:chOff x="1708" y="118"/>
                          <a:chExt cx="3612" cy="2169"/>
                        </a:xfrm>
                      </wpg:grpSpPr>
                      <wps:wsp>
                        <wps:cNvPr id="22" name="Rectangle 10"/>
                        <wps:cNvSpPr>
                          <a:spLocks noChangeArrowheads="1"/>
                        </wps:cNvSpPr>
                        <wps:spPr bwMode="auto">
                          <a:xfrm>
                            <a:off x="1708" y="118"/>
                            <a:ext cx="3612" cy="2169"/>
                          </a:xfrm>
                          <a:prstGeom prst="rect">
                            <a:avLst/>
                          </a:prstGeom>
                          <a:solidFill>
                            <a:srgbClr val="712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9"/>
                        <wps:cNvSpPr txBox="1">
                          <a:spLocks noChangeArrowheads="1"/>
                        </wps:cNvSpPr>
                        <wps:spPr bwMode="auto">
                          <a:xfrm>
                            <a:off x="1939" y="195"/>
                            <a:ext cx="238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5"/>
                                <w:rPr>
                                  <w:rFonts w:ascii="Z@R5FC4.tmp"/>
                                  <w:b/>
                                  <w:sz w:val="20"/>
                                </w:rPr>
                              </w:pPr>
                              <w:r>
                                <w:rPr>
                                  <w:rFonts w:ascii="Z@R5FC4.tmp"/>
                                  <w:b/>
                                  <w:color w:val="FFFFFF"/>
                                  <w:sz w:val="51"/>
                                </w:rPr>
                                <w:t>12%</w:t>
                              </w:r>
                              <w:r>
                                <w:rPr>
                                  <w:rFonts w:ascii="Z@R5FC4.tmp"/>
                                  <w:b/>
                                  <w:color w:val="FFFFFF"/>
                                  <w:spacing w:val="-47"/>
                                  <w:sz w:val="51"/>
                                </w:rPr>
                                <w:t xml:space="preserve"> </w:t>
                              </w:r>
                              <w:r>
                                <w:rPr>
                                  <w:color w:val="FFFFFF"/>
                                  <w:position w:val="2"/>
                                  <w:sz w:val="18"/>
                                </w:rPr>
                                <w:t xml:space="preserve">had </w:t>
                              </w:r>
                              <w:r>
                                <w:rPr>
                                  <w:rFonts w:ascii="Z@R5FC4.tmp"/>
                                  <w:b/>
                                  <w:color w:val="FFFFFF"/>
                                  <w:position w:val="2"/>
                                  <w:sz w:val="20"/>
                                </w:rPr>
                                <w:t>learning,</w:t>
                              </w:r>
                            </w:p>
                          </w:txbxContent>
                        </wps:txbx>
                        <wps:bodyPr rot="0" vert="horz" wrap="square" lIns="0" tIns="0" rIns="0" bIns="0" anchor="t" anchorCtr="0" upright="1">
                          <a:noAutofit/>
                        </wps:bodyPr>
                      </wps:wsp>
                      <wps:wsp>
                        <wps:cNvPr id="24" name="Text Box 8"/>
                        <wps:cNvSpPr txBox="1">
                          <a:spLocks noChangeArrowheads="1"/>
                        </wps:cNvSpPr>
                        <wps:spPr bwMode="auto">
                          <a:xfrm>
                            <a:off x="1967" y="757"/>
                            <a:ext cx="3156"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32" w:line="213" w:lineRule="auto"/>
                                <w:ind w:right="2"/>
                                <w:rPr>
                                  <w:sz w:val="18"/>
                                </w:rPr>
                              </w:pPr>
                              <w:r>
                                <w:rPr>
                                  <w:rFonts w:ascii="Z@R5FC4.tmp" w:hAnsi="Z@R5FC4.tmp"/>
                                  <w:b/>
                                  <w:color w:val="FFFFFF"/>
                                  <w:w w:val="105"/>
                                  <w:sz w:val="20"/>
                                </w:rPr>
                                <w:t xml:space="preserve">development or behaviour concerns </w:t>
                              </w:r>
                              <w:r>
                                <w:rPr>
                                  <w:color w:val="FFFFFF"/>
                                  <w:w w:val="105"/>
                                  <w:sz w:val="18"/>
                                </w:rPr>
                                <w:t>based on the Parents’ Evaluation of</w:t>
                              </w:r>
                              <w:r>
                                <w:rPr>
                                  <w:color w:val="FFFFFF"/>
                                  <w:spacing w:val="-15"/>
                                  <w:w w:val="105"/>
                                  <w:sz w:val="18"/>
                                </w:rPr>
                                <w:t xml:space="preserve"> </w:t>
                              </w:r>
                              <w:r>
                                <w:rPr>
                                  <w:color w:val="FFFFFF"/>
                                  <w:w w:val="105"/>
                                  <w:sz w:val="18"/>
                                </w:rPr>
                                <w:t>Developmental</w:t>
                              </w:r>
                              <w:r>
                                <w:rPr>
                                  <w:color w:val="FFFFFF"/>
                                  <w:spacing w:val="-8"/>
                                  <w:w w:val="105"/>
                                  <w:sz w:val="18"/>
                                </w:rPr>
                                <w:t xml:space="preserve"> </w:t>
                              </w:r>
                              <w:r>
                                <w:rPr>
                                  <w:color w:val="FFFFFF"/>
                                  <w:w w:val="105"/>
                                  <w:sz w:val="18"/>
                                </w:rPr>
                                <w:t>Status</w:t>
                              </w:r>
                              <w:r>
                                <w:rPr>
                                  <w:color w:val="FFFFFF"/>
                                  <w:w w:val="104"/>
                                  <w:sz w:val="18"/>
                                </w:rPr>
                                <w:t xml:space="preserve"> </w:t>
                              </w:r>
                              <w:r>
                                <w:rPr>
                                  <w:color w:val="FFFFFF"/>
                                  <w:w w:val="105"/>
                                  <w:sz w:val="18"/>
                                </w:rPr>
                                <w:t>compared</w:t>
                              </w:r>
                              <w:r>
                                <w:rPr>
                                  <w:color w:val="FFFFFF"/>
                                  <w:spacing w:val="-11"/>
                                  <w:w w:val="105"/>
                                  <w:sz w:val="18"/>
                                </w:rPr>
                                <w:t xml:space="preserve"> </w:t>
                              </w:r>
                              <w:r>
                                <w:rPr>
                                  <w:color w:val="FFFFFF"/>
                                  <w:w w:val="105"/>
                                  <w:sz w:val="18"/>
                                </w:rPr>
                                <w:t>to</w:t>
                              </w:r>
                              <w:r>
                                <w:rPr>
                                  <w:color w:val="FFFFFF"/>
                                  <w:spacing w:val="-15"/>
                                  <w:w w:val="105"/>
                                  <w:sz w:val="18"/>
                                </w:rPr>
                                <w:t xml:space="preserve"> </w:t>
                              </w:r>
                              <w:r>
                                <w:rPr>
                                  <w:rFonts w:ascii="Z@R5FC4.tmp" w:hAnsi="Z@R5FC4.tmp"/>
                                  <w:b/>
                                  <w:color w:val="FFFFFF"/>
                                  <w:w w:val="105"/>
                                  <w:sz w:val="20"/>
                                </w:rPr>
                                <w:t>5%</w:t>
                              </w:r>
                              <w:r>
                                <w:rPr>
                                  <w:rFonts w:ascii="Z@R5FC4.tmp" w:hAnsi="Z@R5FC4.tmp"/>
                                  <w:b/>
                                  <w:color w:val="FFFFFF"/>
                                  <w:spacing w:val="-13"/>
                                  <w:w w:val="105"/>
                                  <w:sz w:val="20"/>
                                </w:rPr>
                                <w:t xml:space="preserve"> </w:t>
                              </w:r>
                              <w:r>
                                <w:rPr>
                                  <w:color w:val="FFFFFF"/>
                                  <w:w w:val="105"/>
                                  <w:sz w:val="18"/>
                                </w:rPr>
                                <w:t>in</w:t>
                              </w:r>
                              <w:r>
                                <w:rPr>
                                  <w:color w:val="FFFFFF"/>
                                  <w:spacing w:val="-11"/>
                                  <w:w w:val="105"/>
                                  <w:sz w:val="18"/>
                                </w:rPr>
                                <w:t xml:space="preserve"> </w:t>
                              </w:r>
                              <w:r>
                                <w:rPr>
                                  <w:color w:val="FFFFFF"/>
                                  <w:w w:val="105"/>
                                  <w:sz w:val="18"/>
                                </w:rPr>
                                <w:t>food-secure</w:t>
                              </w:r>
                            </w:p>
                          </w:txbxContent>
                        </wps:txbx>
                        <wps:bodyPr rot="0" vert="horz" wrap="square" lIns="0" tIns="0" rIns="0" bIns="0" anchor="t" anchorCtr="0" upright="1">
                          <a:noAutofit/>
                        </wps:bodyPr>
                      </wps:wsp>
                      <wps:wsp>
                        <wps:cNvPr id="25" name="Text Box 7"/>
                        <wps:cNvSpPr txBox="1">
                          <a:spLocks noChangeArrowheads="1"/>
                        </wps:cNvSpPr>
                        <wps:spPr bwMode="auto">
                          <a:xfrm>
                            <a:off x="1967" y="1704"/>
                            <a:ext cx="295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36" w:line="208" w:lineRule="auto"/>
                                <w:rPr>
                                  <w:sz w:val="14"/>
                                </w:rPr>
                              </w:pPr>
                              <w:r>
                                <w:rPr>
                                  <w:color w:val="FFFFFF"/>
                                  <w:w w:val="105"/>
                                  <w:sz w:val="18"/>
                                </w:rPr>
                                <w:t xml:space="preserve">households </w:t>
                              </w:r>
                              <w:r>
                                <w:rPr>
                                  <w:color w:val="FFFFFF"/>
                                  <w:w w:val="105"/>
                                  <w:sz w:val="14"/>
                                </w:rPr>
                                <w:t>(aged 4 months to 8 years, rated by primary caregiver)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70" style="position:absolute;margin-left:85.4pt;margin-top:5.9pt;width:180.6pt;height:108.45pt;z-index:251657216;mso-wrap-distance-left:0;mso-wrap-distance-right:0;mso-position-horizontal-relative:page;mso-position-vertical-relative:text" coordorigin="1708,118" coordsize="3612,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">
                <v:rect id="Rectangle 10" o:spid="_x0000_s1071" style="position:absolute;left:1708;top:118;width:3612;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scQA&#10;AADbAAAADwAAAGRycy9kb3ducmV2LnhtbESPQWvCQBSE7wX/w/KE3urGHKREVxFBtCAUU0G8PbLP&#10;JJh9G7KvSdpf3y0Uehxm5htmtRldo3rqQu3ZwHyWgCIuvK25NHD52L+8ggqCbLHxTAa+KMBmPXla&#10;YWb9wGfqcylVhHDI0EAl0mZah6Iih2HmW+Lo3X3nUKLsSm07HCLcNTpNkoV2WHNcqLClXUXFI/90&#10;Brb7253O34eTjMf6/ZrLWz70N2Oep+N2CUpolP/wX/toDaQp/H6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hrHEAAAA2wAAAA8AAAAAAAAAAAAAAAAAmAIAAGRycy9k&#10;b3ducmV2LnhtbFBLBQYAAAAABAAEAPUAAACJAwAAAAA=&#10;" fillcolor="#712c86" stroked="f"/>
                <v:shape id="_x0000_s1072" type="#_x0000_t202" style="position:absolute;left:1939;top:195;width:2386;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B49EF" w:rsidRDefault="000B49EF">
                        <w:pPr>
                          <w:spacing w:before="5"/>
                          <w:rPr>
                            <w:rFonts w:ascii="Z@R5FC4.tmp"/>
                            <w:b/>
                            <w:sz w:val="20"/>
                          </w:rPr>
                        </w:pPr>
                        <w:r>
                          <w:rPr>
                            <w:rFonts w:ascii="Z@R5FC4.tmp"/>
                            <w:b/>
                            <w:color w:val="FFFFFF"/>
                            <w:sz w:val="51"/>
                          </w:rPr>
                          <w:t>12%</w:t>
                        </w:r>
                        <w:r>
                          <w:rPr>
                            <w:rFonts w:ascii="Z@R5FC4.tmp"/>
                            <w:b/>
                            <w:color w:val="FFFFFF"/>
                            <w:spacing w:val="-47"/>
                            <w:sz w:val="51"/>
                          </w:rPr>
                          <w:t xml:space="preserve"> </w:t>
                        </w:r>
                        <w:r>
                          <w:rPr>
                            <w:color w:val="FFFFFF"/>
                            <w:position w:val="2"/>
                            <w:sz w:val="18"/>
                          </w:rPr>
                          <w:t xml:space="preserve">had </w:t>
                        </w:r>
                        <w:r>
                          <w:rPr>
                            <w:rFonts w:ascii="Z@R5FC4.tmp"/>
                            <w:b/>
                            <w:color w:val="FFFFFF"/>
                            <w:position w:val="2"/>
                            <w:sz w:val="20"/>
                          </w:rPr>
                          <w:t>learning,</w:t>
                        </w:r>
                      </w:p>
                    </w:txbxContent>
                  </v:textbox>
                </v:shape>
                <v:shape id="_x0000_s1073" type="#_x0000_t202" style="position:absolute;left:1967;top:757;width:3156;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B49EF" w:rsidRDefault="000B49EF">
                        <w:pPr>
                          <w:spacing w:before="32" w:line="213" w:lineRule="auto"/>
                          <w:ind w:right="2"/>
                          <w:rPr>
                            <w:sz w:val="18"/>
                          </w:rPr>
                        </w:pPr>
                        <w:r>
                          <w:rPr>
                            <w:rFonts w:ascii="Z@R5FC4.tmp" w:hAnsi="Z@R5FC4.tmp"/>
                            <w:b/>
                            <w:color w:val="FFFFFF"/>
                            <w:w w:val="105"/>
                            <w:sz w:val="20"/>
                          </w:rPr>
                          <w:t xml:space="preserve">development or behaviour concerns </w:t>
                        </w:r>
                        <w:r>
                          <w:rPr>
                            <w:color w:val="FFFFFF"/>
                            <w:w w:val="105"/>
                            <w:sz w:val="18"/>
                          </w:rPr>
                          <w:t>based on the Parents’ Evaluation of</w:t>
                        </w:r>
                        <w:r>
                          <w:rPr>
                            <w:color w:val="FFFFFF"/>
                            <w:spacing w:val="-15"/>
                            <w:w w:val="105"/>
                            <w:sz w:val="18"/>
                          </w:rPr>
                          <w:t xml:space="preserve"> </w:t>
                        </w:r>
                        <w:r>
                          <w:rPr>
                            <w:color w:val="FFFFFF"/>
                            <w:w w:val="105"/>
                            <w:sz w:val="18"/>
                          </w:rPr>
                          <w:t>Developmental</w:t>
                        </w:r>
                        <w:r>
                          <w:rPr>
                            <w:color w:val="FFFFFF"/>
                            <w:spacing w:val="-8"/>
                            <w:w w:val="105"/>
                            <w:sz w:val="18"/>
                          </w:rPr>
                          <w:t xml:space="preserve"> </w:t>
                        </w:r>
                        <w:r>
                          <w:rPr>
                            <w:color w:val="FFFFFF"/>
                            <w:w w:val="105"/>
                            <w:sz w:val="18"/>
                          </w:rPr>
                          <w:t>Status</w:t>
                        </w:r>
                        <w:r>
                          <w:rPr>
                            <w:color w:val="FFFFFF"/>
                            <w:w w:val="104"/>
                            <w:sz w:val="18"/>
                          </w:rPr>
                          <w:t xml:space="preserve"> </w:t>
                        </w:r>
                        <w:r>
                          <w:rPr>
                            <w:color w:val="FFFFFF"/>
                            <w:w w:val="105"/>
                            <w:sz w:val="18"/>
                          </w:rPr>
                          <w:t>compared</w:t>
                        </w:r>
                        <w:r>
                          <w:rPr>
                            <w:color w:val="FFFFFF"/>
                            <w:spacing w:val="-11"/>
                            <w:w w:val="105"/>
                            <w:sz w:val="18"/>
                          </w:rPr>
                          <w:t xml:space="preserve"> </w:t>
                        </w:r>
                        <w:r>
                          <w:rPr>
                            <w:color w:val="FFFFFF"/>
                            <w:w w:val="105"/>
                            <w:sz w:val="18"/>
                          </w:rPr>
                          <w:t>to</w:t>
                        </w:r>
                        <w:r>
                          <w:rPr>
                            <w:color w:val="FFFFFF"/>
                            <w:spacing w:val="-15"/>
                            <w:w w:val="105"/>
                            <w:sz w:val="18"/>
                          </w:rPr>
                          <w:t xml:space="preserve"> </w:t>
                        </w:r>
                        <w:r>
                          <w:rPr>
                            <w:rFonts w:ascii="Z@R5FC4.tmp" w:hAnsi="Z@R5FC4.tmp"/>
                            <w:b/>
                            <w:color w:val="FFFFFF"/>
                            <w:w w:val="105"/>
                            <w:sz w:val="20"/>
                          </w:rPr>
                          <w:t>5%</w:t>
                        </w:r>
                        <w:r>
                          <w:rPr>
                            <w:rFonts w:ascii="Z@R5FC4.tmp" w:hAnsi="Z@R5FC4.tmp"/>
                            <w:b/>
                            <w:color w:val="FFFFFF"/>
                            <w:spacing w:val="-13"/>
                            <w:w w:val="105"/>
                            <w:sz w:val="20"/>
                          </w:rPr>
                          <w:t xml:space="preserve"> </w:t>
                        </w:r>
                        <w:r>
                          <w:rPr>
                            <w:color w:val="FFFFFF"/>
                            <w:w w:val="105"/>
                            <w:sz w:val="18"/>
                          </w:rPr>
                          <w:t>in</w:t>
                        </w:r>
                        <w:r>
                          <w:rPr>
                            <w:color w:val="FFFFFF"/>
                            <w:spacing w:val="-11"/>
                            <w:w w:val="105"/>
                            <w:sz w:val="18"/>
                          </w:rPr>
                          <w:t xml:space="preserve"> </w:t>
                        </w:r>
                        <w:r>
                          <w:rPr>
                            <w:color w:val="FFFFFF"/>
                            <w:w w:val="105"/>
                            <w:sz w:val="18"/>
                          </w:rPr>
                          <w:t>food-secure</w:t>
                        </w:r>
                      </w:p>
                    </w:txbxContent>
                  </v:textbox>
                </v:shape>
                <v:shape id="Text Box 7" o:spid="_x0000_s1074" type="#_x0000_t202" style="position:absolute;left:1967;top:1704;width:295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B49EF" w:rsidRDefault="000B49EF">
                        <w:pPr>
                          <w:spacing w:before="36" w:line="208" w:lineRule="auto"/>
                          <w:rPr>
                            <w:sz w:val="14"/>
                          </w:rPr>
                        </w:pPr>
                        <w:r>
                          <w:rPr>
                            <w:color w:val="FFFFFF"/>
                            <w:w w:val="105"/>
                            <w:sz w:val="18"/>
                          </w:rPr>
                          <w:t xml:space="preserve">households </w:t>
                        </w:r>
                        <w:r>
                          <w:rPr>
                            <w:color w:val="FFFFFF"/>
                            <w:w w:val="105"/>
                            <w:sz w:val="14"/>
                          </w:rPr>
                          <w:t>(aged 4 months to 8 years, rated by primary caregiver)</w:t>
                        </w:r>
                      </w:p>
                    </w:txbxContent>
                  </v:textbox>
                </v:shape>
                <w10:wrap type="topAndBottom" anchorx="page"/>
              </v:group>
            </w:pict>
          </mc:Fallback>
        </mc:AlternateContent>
      </w:r>
      <w:r>
        <w:rPr>
          <w:noProof/>
          <w:lang w:val="en-NZ" w:eastAsia="en-NZ"/>
        </w:rPr>
        <mc:AlternateContent>
          <mc:Choice Requires="wpg">
            <w:drawing>
              <wp:anchor distT="0" distB="0" distL="0" distR="0" simplePos="0" relativeHeight="251658240" behindDoc="0" locked="0" layoutInCell="1" allowOverlap="1">
                <wp:simplePos x="0" y="0"/>
                <wp:positionH relativeFrom="page">
                  <wp:posOffset>3460750</wp:posOffset>
                </wp:positionH>
                <wp:positionV relativeFrom="paragraph">
                  <wp:posOffset>74930</wp:posOffset>
                </wp:positionV>
                <wp:extent cx="2293620" cy="1377315"/>
                <wp:effectExtent l="3175" t="3810" r="0" b="0"/>
                <wp:wrapTopAndBottom/>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1377315"/>
                          <a:chOff x="5450" y="118"/>
                          <a:chExt cx="3612" cy="2169"/>
                        </a:xfrm>
                      </wpg:grpSpPr>
                      <wps:wsp>
                        <wps:cNvPr id="18" name="Rectangle 5"/>
                        <wps:cNvSpPr>
                          <a:spLocks noChangeArrowheads="1"/>
                        </wps:cNvSpPr>
                        <wps:spPr bwMode="auto">
                          <a:xfrm>
                            <a:off x="5450" y="118"/>
                            <a:ext cx="3612" cy="2169"/>
                          </a:xfrm>
                          <a:prstGeom prst="rect">
                            <a:avLst/>
                          </a:prstGeom>
                          <a:solidFill>
                            <a:srgbClr val="712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4"/>
                        <wps:cNvSpPr txBox="1">
                          <a:spLocks noChangeArrowheads="1"/>
                        </wps:cNvSpPr>
                        <wps:spPr bwMode="auto">
                          <a:xfrm>
                            <a:off x="5636" y="180"/>
                            <a:ext cx="2879"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5"/>
                                <w:rPr>
                                  <w:rFonts w:ascii="Z@R5FC4.tmp"/>
                                  <w:b/>
                                  <w:sz w:val="20"/>
                                </w:rPr>
                              </w:pPr>
                              <w:r>
                                <w:rPr>
                                  <w:rFonts w:ascii="Z@R5FC4.tmp"/>
                                  <w:b/>
                                  <w:color w:val="FFFFFF"/>
                                  <w:w w:val="105"/>
                                  <w:sz w:val="51"/>
                                </w:rPr>
                                <w:t>16%</w:t>
                              </w:r>
                              <w:r>
                                <w:rPr>
                                  <w:rFonts w:ascii="Z@R5FC4.tmp"/>
                                  <w:b/>
                                  <w:color w:val="FFFFFF"/>
                                  <w:spacing w:val="-61"/>
                                  <w:w w:val="105"/>
                                  <w:sz w:val="51"/>
                                </w:rPr>
                                <w:t xml:space="preserve"> </w:t>
                              </w:r>
                              <w:r>
                                <w:rPr>
                                  <w:color w:val="FFFFFF"/>
                                  <w:w w:val="105"/>
                                  <w:position w:val="2"/>
                                  <w:sz w:val="18"/>
                                </w:rPr>
                                <w:t xml:space="preserve">had a </w:t>
                              </w:r>
                              <w:r>
                                <w:rPr>
                                  <w:rFonts w:ascii="Z@R5FC4.tmp"/>
                                  <w:b/>
                                  <w:color w:val="FFFFFF"/>
                                  <w:w w:val="105"/>
                                  <w:position w:val="2"/>
                                  <w:sz w:val="20"/>
                                </w:rPr>
                                <w:t>concerning</w:t>
                              </w:r>
                            </w:p>
                          </w:txbxContent>
                        </wps:txbx>
                        <wps:bodyPr rot="0" vert="horz" wrap="square" lIns="0" tIns="0" rIns="0" bIns="0" anchor="t" anchorCtr="0" upright="1">
                          <a:noAutofit/>
                        </wps:bodyPr>
                      </wps:wsp>
                      <wps:wsp>
                        <wps:cNvPr id="20" name="Text Box 3"/>
                        <wps:cNvSpPr txBox="1">
                          <a:spLocks noChangeArrowheads="1"/>
                        </wps:cNvSpPr>
                        <wps:spPr bwMode="auto">
                          <a:xfrm>
                            <a:off x="5666" y="742"/>
                            <a:ext cx="3371"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9" w:line="216" w:lineRule="auto"/>
                                <w:ind w:right="2"/>
                                <w:rPr>
                                  <w:sz w:val="18"/>
                                </w:rPr>
                              </w:pPr>
                              <w:r>
                                <w:rPr>
                                  <w:rFonts w:ascii="Z@R5FC4.tmp"/>
                                  <w:b/>
                                  <w:color w:val="FFFFFF"/>
                                  <w:w w:val="110"/>
                                  <w:sz w:val="20"/>
                                </w:rPr>
                                <w:t xml:space="preserve">score </w:t>
                              </w:r>
                              <w:r>
                                <w:rPr>
                                  <w:color w:val="FFFFFF"/>
                                  <w:w w:val="110"/>
                                  <w:sz w:val="18"/>
                                </w:rPr>
                                <w:t xml:space="preserve">on the </w:t>
                              </w:r>
                              <w:r>
                                <w:rPr>
                                  <w:rFonts w:ascii="Z@R5FC4.tmp"/>
                                  <w:b/>
                                  <w:color w:val="FFFFFF"/>
                                  <w:w w:val="110"/>
                                  <w:sz w:val="20"/>
                                </w:rPr>
                                <w:t>Strengths and Difficulties</w:t>
                              </w:r>
                              <w:r>
                                <w:rPr>
                                  <w:rFonts w:ascii="Z@R5FC4.tmp"/>
                                  <w:b/>
                                  <w:color w:val="FFFFFF"/>
                                  <w:spacing w:val="-27"/>
                                  <w:w w:val="110"/>
                                  <w:sz w:val="20"/>
                                </w:rPr>
                                <w:t xml:space="preserve"> </w:t>
                              </w:r>
                              <w:r>
                                <w:rPr>
                                  <w:rFonts w:ascii="Z@R5FC4.tmp"/>
                                  <w:b/>
                                  <w:color w:val="FFFFFF"/>
                                  <w:w w:val="110"/>
                                  <w:sz w:val="20"/>
                                </w:rPr>
                                <w:t>Questionnaire</w:t>
                              </w:r>
                              <w:r>
                                <w:rPr>
                                  <w:color w:val="FFFFFF"/>
                                  <w:w w:val="110"/>
                                  <w:sz w:val="18"/>
                                </w:rPr>
                                <w:t>,</w:t>
                              </w:r>
                              <w:r>
                                <w:rPr>
                                  <w:color w:val="FFFFFF"/>
                                  <w:spacing w:val="-24"/>
                                  <w:w w:val="110"/>
                                  <w:sz w:val="18"/>
                                </w:rPr>
                                <w:t xml:space="preserve"> </w:t>
                              </w:r>
                              <w:r>
                                <w:rPr>
                                  <w:color w:val="FFFFFF"/>
                                  <w:w w:val="110"/>
                                  <w:sz w:val="18"/>
                                </w:rPr>
                                <w:t>which screens for social, emotional and behavoural difficulties, compared</w:t>
                              </w:r>
                              <w:r>
                                <w:rPr>
                                  <w:color w:val="FFFFFF"/>
                                  <w:spacing w:val="-38"/>
                                  <w:w w:val="110"/>
                                  <w:sz w:val="18"/>
                                </w:rPr>
                                <w:t xml:space="preserve"> </w:t>
                              </w:r>
                              <w:r>
                                <w:rPr>
                                  <w:color w:val="FFFFFF"/>
                                  <w:w w:val="110"/>
                                  <w:sz w:val="18"/>
                                </w:rPr>
                                <w:t xml:space="preserve">to </w:t>
                              </w:r>
                              <w:r>
                                <w:rPr>
                                  <w:rFonts w:ascii="Z@R5FC4.tmp"/>
                                  <w:b/>
                                  <w:color w:val="FFFFFF"/>
                                  <w:w w:val="110"/>
                                  <w:sz w:val="20"/>
                                </w:rPr>
                                <w:t>6%</w:t>
                              </w:r>
                              <w:r>
                                <w:rPr>
                                  <w:rFonts w:ascii="Z@R5FC4.tmp"/>
                                  <w:b/>
                                  <w:color w:val="FFFFFF"/>
                                  <w:spacing w:val="-22"/>
                                  <w:w w:val="110"/>
                                  <w:sz w:val="20"/>
                                </w:rPr>
                                <w:t xml:space="preserve"> </w:t>
                              </w:r>
                              <w:r>
                                <w:rPr>
                                  <w:color w:val="FFFFFF"/>
                                  <w:w w:val="110"/>
                                  <w:sz w:val="18"/>
                                </w:rPr>
                                <w:t>in</w:t>
                              </w:r>
                              <w:r>
                                <w:rPr>
                                  <w:color w:val="FFFFFF"/>
                                  <w:spacing w:val="-19"/>
                                  <w:w w:val="110"/>
                                  <w:sz w:val="18"/>
                                </w:rPr>
                                <w:t xml:space="preserve"> </w:t>
                              </w:r>
                              <w:r>
                                <w:rPr>
                                  <w:color w:val="FFFFFF"/>
                                  <w:w w:val="110"/>
                                  <w:sz w:val="18"/>
                                </w:rPr>
                                <w:t>food-secure</w:t>
                              </w:r>
                              <w:r>
                                <w:rPr>
                                  <w:color w:val="FFFFFF"/>
                                  <w:spacing w:val="-19"/>
                                  <w:w w:val="110"/>
                                  <w:sz w:val="18"/>
                                </w:rPr>
                                <w:t xml:space="preserve"> </w:t>
                              </w:r>
                              <w:r>
                                <w:rPr>
                                  <w:color w:val="FFFFFF"/>
                                  <w:w w:val="110"/>
                                  <w:sz w:val="18"/>
                                </w:rPr>
                                <w:t>households</w:t>
                              </w:r>
                            </w:p>
                            <w:p w:rsidR="000B49EF" w:rsidRDefault="000B49EF">
                              <w:pPr>
                                <w:spacing w:line="159" w:lineRule="exact"/>
                                <w:rPr>
                                  <w:sz w:val="14"/>
                                </w:rPr>
                              </w:pPr>
                              <w:r>
                                <w:rPr>
                                  <w:color w:val="FFFFFF"/>
                                  <w:w w:val="110"/>
                                  <w:sz w:val="14"/>
                                </w:rPr>
                                <w:t>(aged 3–14 years, rated by primary caregiver)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5" style="position:absolute;margin-left:272.5pt;margin-top:5.9pt;width:180.6pt;height:108.45pt;z-index:251658240;mso-wrap-distance-left:0;mso-wrap-distance-right:0;mso-position-horizontal-relative:page;mso-position-vertical-relative:text" coordorigin="5450,118" coordsize="3612,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">
                <v:rect id="Rectangle 5" o:spid="_x0000_s1076" style="position:absolute;left:5450;top:118;width:3612;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75sUA&#10;AADbAAAADwAAAGRycy9kb3ducmV2LnhtbESPQUvDQBCF74L/YZmCN7upB5HYbSmFYgsFaSxIb0N2&#10;moRmZ0N2TKK/3jkI3mZ4b977ZrmeQmsG6lMT2cFinoEhLqNvuHJw/tg9voBJguyxjUwOvinBenV/&#10;t8Tcx5FPNBRSGQ3hlKODWqTLrU1lTQHTPHbEql1jH1B07Svrexw1PLT2KcuebcCGtaHGjrY1lbfi&#10;KzjY7C5XOv28HWXaN++fhRyKcbg49zCbNq9ghCb5N/9d773iK6z+og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nvmxQAAANsAAAAPAAAAAAAAAAAAAAAAAJgCAABkcnMv&#10;ZG93bnJldi54bWxQSwUGAAAAAAQABAD1AAAAigMAAAAA&#10;" fillcolor="#712c86" stroked="f"/>
                <v:shape id="_x0000_s1077" type="#_x0000_t202" style="position:absolute;left:5636;top:180;width:28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B49EF" w:rsidRDefault="000B49EF">
                        <w:pPr>
                          <w:spacing w:before="5"/>
                          <w:rPr>
                            <w:rFonts w:ascii="Z@R5FC4.tmp"/>
                            <w:b/>
                            <w:sz w:val="20"/>
                          </w:rPr>
                        </w:pPr>
                        <w:r>
                          <w:rPr>
                            <w:rFonts w:ascii="Z@R5FC4.tmp"/>
                            <w:b/>
                            <w:color w:val="FFFFFF"/>
                            <w:w w:val="105"/>
                            <w:sz w:val="51"/>
                          </w:rPr>
                          <w:t>16%</w:t>
                        </w:r>
                        <w:r>
                          <w:rPr>
                            <w:rFonts w:ascii="Z@R5FC4.tmp"/>
                            <w:b/>
                            <w:color w:val="FFFFFF"/>
                            <w:spacing w:val="-61"/>
                            <w:w w:val="105"/>
                            <w:sz w:val="51"/>
                          </w:rPr>
                          <w:t xml:space="preserve"> </w:t>
                        </w:r>
                        <w:r>
                          <w:rPr>
                            <w:color w:val="FFFFFF"/>
                            <w:w w:val="105"/>
                            <w:position w:val="2"/>
                            <w:sz w:val="18"/>
                          </w:rPr>
                          <w:t xml:space="preserve">had a </w:t>
                        </w:r>
                        <w:r>
                          <w:rPr>
                            <w:rFonts w:ascii="Z@R5FC4.tmp"/>
                            <w:b/>
                            <w:color w:val="FFFFFF"/>
                            <w:w w:val="105"/>
                            <w:position w:val="2"/>
                            <w:sz w:val="20"/>
                          </w:rPr>
                          <w:t>concerning</w:t>
                        </w:r>
                      </w:p>
                    </w:txbxContent>
                  </v:textbox>
                </v:shape>
                <v:shape id="_x0000_s1078" type="#_x0000_t202" style="position:absolute;left:5666;top:742;width:3371;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B49EF" w:rsidRDefault="000B49EF">
                        <w:pPr>
                          <w:spacing w:before="29" w:line="216" w:lineRule="auto"/>
                          <w:ind w:right="2"/>
                          <w:rPr>
                            <w:sz w:val="18"/>
                          </w:rPr>
                        </w:pPr>
                        <w:r>
                          <w:rPr>
                            <w:rFonts w:ascii="Z@R5FC4.tmp"/>
                            <w:b/>
                            <w:color w:val="FFFFFF"/>
                            <w:w w:val="110"/>
                            <w:sz w:val="20"/>
                          </w:rPr>
                          <w:t xml:space="preserve">score </w:t>
                        </w:r>
                        <w:r>
                          <w:rPr>
                            <w:color w:val="FFFFFF"/>
                            <w:w w:val="110"/>
                            <w:sz w:val="18"/>
                          </w:rPr>
                          <w:t xml:space="preserve">on the </w:t>
                        </w:r>
                        <w:r>
                          <w:rPr>
                            <w:rFonts w:ascii="Z@R5FC4.tmp"/>
                            <w:b/>
                            <w:color w:val="FFFFFF"/>
                            <w:w w:val="110"/>
                            <w:sz w:val="20"/>
                          </w:rPr>
                          <w:t>Strengths and Difficulties</w:t>
                        </w:r>
                        <w:r>
                          <w:rPr>
                            <w:rFonts w:ascii="Z@R5FC4.tmp"/>
                            <w:b/>
                            <w:color w:val="FFFFFF"/>
                            <w:spacing w:val="-27"/>
                            <w:w w:val="110"/>
                            <w:sz w:val="20"/>
                          </w:rPr>
                          <w:t xml:space="preserve"> </w:t>
                        </w:r>
                        <w:r>
                          <w:rPr>
                            <w:rFonts w:ascii="Z@R5FC4.tmp"/>
                            <w:b/>
                            <w:color w:val="FFFFFF"/>
                            <w:w w:val="110"/>
                            <w:sz w:val="20"/>
                          </w:rPr>
                          <w:t>Questionnaire</w:t>
                        </w:r>
                        <w:r>
                          <w:rPr>
                            <w:color w:val="FFFFFF"/>
                            <w:w w:val="110"/>
                            <w:sz w:val="18"/>
                          </w:rPr>
                          <w:t>,</w:t>
                        </w:r>
                        <w:r>
                          <w:rPr>
                            <w:color w:val="FFFFFF"/>
                            <w:spacing w:val="-24"/>
                            <w:w w:val="110"/>
                            <w:sz w:val="18"/>
                          </w:rPr>
                          <w:t xml:space="preserve"> </w:t>
                        </w:r>
                        <w:r>
                          <w:rPr>
                            <w:color w:val="FFFFFF"/>
                            <w:w w:val="110"/>
                            <w:sz w:val="18"/>
                          </w:rPr>
                          <w:t>which screens for social, emotional and behavoural difficulties, compared</w:t>
                        </w:r>
                        <w:r>
                          <w:rPr>
                            <w:color w:val="FFFFFF"/>
                            <w:spacing w:val="-38"/>
                            <w:w w:val="110"/>
                            <w:sz w:val="18"/>
                          </w:rPr>
                          <w:t xml:space="preserve"> </w:t>
                        </w:r>
                        <w:r>
                          <w:rPr>
                            <w:color w:val="FFFFFF"/>
                            <w:w w:val="110"/>
                            <w:sz w:val="18"/>
                          </w:rPr>
                          <w:t xml:space="preserve">to </w:t>
                        </w:r>
                        <w:r>
                          <w:rPr>
                            <w:rFonts w:ascii="Z@R5FC4.tmp"/>
                            <w:b/>
                            <w:color w:val="FFFFFF"/>
                            <w:w w:val="110"/>
                            <w:sz w:val="20"/>
                          </w:rPr>
                          <w:t>6%</w:t>
                        </w:r>
                        <w:r>
                          <w:rPr>
                            <w:rFonts w:ascii="Z@R5FC4.tmp"/>
                            <w:b/>
                            <w:color w:val="FFFFFF"/>
                            <w:spacing w:val="-22"/>
                            <w:w w:val="110"/>
                            <w:sz w:val="20"/>
                          </w:rPr>
                          <w:t xml:space="preserve"> </w:t>
                        </w:r>
                        <w:r>
                          <w:rPr>
                            <w:color w:val="FFFFFF"/>
                            <w:w w:val="110"/>
                            <w:sz w:val="18"/>
                          </w:rPr>
                          <w:t>in</w:t>
                        </w:r>
                        <w:r>
                          <w:rPr>
                            <w:color w:val="FFFFFF"/>
                            <w:spacing w:val="-19"/>
                            <w:w w:val="110"/>
                            <w:sz w:val="18"/>
                          </w:rPr>
                          <w:t xml:space="preserve"> </w:t>
                        </w:r>
                        <w:r>
                          <w:rPr>
                            <w:color w:val="FFFFFF"/>
                            <w:w w:val="110"/>
                            <w:sz w:val="18"/>
                          </w:rPr>
                          <w:t>food-secure</w:t>
                        </w:r>
                        <w:r>
                          <w:rPr>
                            <w:color w:val="FFFFFF"/>
                            <w:spacing w:val="-19"/>
                            <w:w w:val="110"/>
                            <w:sz w:val="18"/>
                          </w:rPr>
                          <w:t xml:space="preserve"> </w:t>
                        </w:r>
                        <w:r>
                          <w:rPr>
                            <w:color w:val="FFFFFF"/>
                            <w:w w:val="110"/>
                            <w:sz w:val="18"/>
                          </w:rPr>
                          <w:t>households</w:t>
                        </w:r>
                      </w:p>
                      <w:p w:rsidR="000B49EF" w:rsidRDefault="000B49EF">
                        <w:pPr>
                          <w:spacing w:line="159" w:lineRule="exact"/>
                          <w:rPr>
                            <w:sz w:val="14"/>
                          </w:rPr>
                        </w:pPr>
                        <w:r>
                          <w:rPr>
                            <w:color w:val="FFFFFF"/>
                            <w:w w:val="110"/>
                            <w:sz w:val="14"/>
                          </w:rPr>
                          <w:t>(aged 3–14 years, rated by primary caregiver)</w:t>
                        </w:r>
                      </w:p>
                    </w:txbxContent>
                  </v:textbox>
                </v:shape>
                <w10:wrap type="topAndBottom" anchorx="page"/>
              </v:group>
            </w:pict>
          </mc:Fallback>
        </mc:AlternateContent>
      </w:r>
    </w:p>
    <w:p w:rsidR="002829CD" w:rsidRDefault="002829CD">
      <w:pPr>
        <w:rPr>
          <w:sz w:val="5"/>
        </w:rPr>
        <w:sectPr w:rsidR="002829CD">
          <w:pgSz w:w="11910" w:h="16840"/>
          <w:pgMar w:top="1580" w:right="1660" w:bottom="780" w:left="1180" w:header="0" w:footer="592" w:gutter="0"/>
          <w:cols w:space="720"/>
        </w:sectPr>
      </w:pPr>
    </w:p>
    <w:p w:rsidR="002829CD" w:rsidRDefault="000B49EF">
      <w:pPr>
        <w:pStyle w:val="Heading1"/>
        <w:rPr>
          <w:rFonts w:ascii="Z@R6056.tmp"/>
          <w:b/>
        </w:rPr>
      </w:pPr>
      <w:bookmarkStart w:id="17" w:name="References"/>
      <w:bookmarkStart w:id="18" w:name="_bookmark7"/>
      <w:bookmarkEnd w:id="17"/>
      <w:bookmarkEnd w:id="18"/>
      <w:r>
        <w:rPr>
          <w:rFonts w:ascii="Z@R6056.tmp"/>
          <w:b/>
          <w:color w:val="712C86"/>
        </w:rPr>
        <w:lastRenderedPageBreak/>
        <w:t>References</w:t>
      </w:r>
    </w:p>
    <w:p w:rsidR="002829CD" w:rsidRDefault="000B49EF">
      <w:pPr>
        <w:pStyle w:val="BodyText"/>
        <w:spacing w:before="769" w:line="235" w:lineRule="auto"/>
        <w:ind w:left="100" w:right="1407"/>
      </w:pPr>
      <w:r>
        <w:t xml:space="preserve">Anderson SA. (1990). Core indicators of nutritional state for difficult-to-sample populations. </w:t>
      </w:r>
      <w:r>
        <w:rPr>
          <w:rFonts w:ascii="Z@R6025.tmp" w:hAnsi="Z@R6025.tmp"/>
          <w:i/>
        </w:rPr>
        <w:t xml:space="preserve">The Journal of nutrition </w:t>
      </w:r>
      <w:r>
        <w:t>120: 1559–1600.</w:t>
      </w:r>
    </w:p>
    <w:p w:rsidR="002829CD" w:rsidRDefault="000B49EF">
      <w:pPr>
        <w:spacing w:before="179" w:line="235" w:lineRule="auto"/>
        <w:ind w:left="100" w:right="189"/>
        <w:rPr>
          <w:sz w:val="21"/>
        </w:rPr>
      </w:pPr>
      <w:r>
        <w:rPr>
          <w:sz w:val="21"/>
        </w:rPr>
        <w:t xml:space="preserve">Holben D. 2010. Position of the American Dietetic Association: Food insecurity in the United States. </w:t>
      </w:r>
      <w:r>
        <w:rPr>
          <w:rFonts w:ascii="Z@R6025.tmp" w:hAnsi="Z@R6025.tmp"/>
          <w:i/>
          <w:sz w:val="21"/>
        </w:rPr>
        <w:t xml:space="preserve">Journal of the American Diet Association </w:t>
      </w:r>
      <w:r>
        <w:rPr>
          <w:sz w:val="21"/>
        </w:rPr>
        <w:t>110: 1367–77.</w:t>
      </w:r>
    </w:p>
    <w:p w:rsidR="002829CD" w:rsidRDefault="000B49EF">
      <w:pPr>
        <w:pStyle w:val="BodyText"/>
        <w:spacing w:before="179" w:line="235" w:lineRule="auto"/>
        <w:ind w:left="100" w:right="156"/>
      </w:pPr>
      <w:r>
        <w:t xml:space="preserve">McIntyre L, Patterson PB, &amp; Mah CL. 2019. The application of ‘valence’ to the idea of household food insecurity in Canada. </w:t>
      </w:r>
      <w:r>
        <w:rPr>
          <w:rFonts w:ascii="Z@R6025.tmp" w:hAnsi="Z@R6025.tmp"/>
          <w:i/>
        </w:rPr>
        <w:t>Social Science &amp; Medicine</w:t>
      </w:r>
      <w:r>
        <w:t>, 220, 176-183</w:t>
      </w:r>
    </w:p>
    <w:p w:rsidR="002829CD" w:rsidRDefault="000B49EF">
      <w:pPr>
        <w:spacing w:before="179" w:line="235" w:lineRule="auto"/>
        <w:ind w:left="100" w:right="1198"/>
        <w:rPr>
          <w:sz w:val="21"/>
        </w:rPr>
      </w:pPr>
      <w:r>
        <w:rPr>
          <w:sz w:val="21"/>
        </w:rPr>
        <w:t xml:space="preserve">Ministry of Health. 2016. </w:t>
      </w:r>
      <w:r>
        <w:rPr>
          <w:rFonts w:ascii="Z@R6025.tmp"/>
          <w:i/>
          <w:sz w:val="21"/>
        </w:rPr>
        <w:t>Methodology report 2015/16: New Zealand Health Survey</w:t>
      </w:r>
      <w:r>
        <w:rPr>
          <w:sz w:val="21"/>
        </w:rPr>
        <w:t>. W</w:t>
      </w:r>
      <w:hyperlink r:id="rId51">
        <w:r>
          <w:rPr>
            <w:sz w:val="21"/>
          </w:rPr>
          <w:t>ellington: Ministry of Health. URL: https://www.health.govt.nz/publication/</w:t>
        </w:r>
      </w:hyperlink>
      <w:r>
        <w:rPr>
          <w:sz w:val="21"/>
        </w:rPr>
        <w:t xml:space="preserve"> methodology-report-2015-16-new-zealand-health-survey</w:t>
      </w:r>
    </w:p>
    <w:p w:rsidR="002829CD" w:rsidRDefault="000B49EF">
      <w:pPr>
        <w:spacing w:before="179" w:line="235" w:lineRule="auto"/>
        <w:ind w:left="100" w:right="156"/>
        <w:rPr>
          <w:sz w:val="21"/>
        </w:rPr>
      </w:pPr>
      <w:r>
        <w:rPr>
          <w:sz w:val="21"/>
        </w:rPr>
        <w:t xml:space="preserve">Ministry of Health. 2019. </w:t>
      </w:r>
      <w:r>
        <w:rPr>
          <w:rFonts w:ascii="Z@R6025.tmp"/>
          <w:i/>
          <w:sz w:val="21"/>
        </w:rPr>
        <w:t xml:space="preserve">Household Food Insecurity Among Children: New Zealand Health Survey. </w:t>
      </w:r>
      <w:r>
        <w:rPr>
          <w:sz w:val="21"/>
        </w:rPr>
        <w:t>Wellington: Ministry of Health.</w:t>
      </w:r>
    </w:p>
    <w:p w:rsidR="002829CD" w:rsidRDefault="000B49EF">
      <w:pPr>
        <w:pStyle w:val="BodyText"/>
        <w:spacing w:before="179" w:line="235" w:lineRule="auto"/>
        <w:ind w:left="100" w:right="156"/>
      </w:pPr>
      <w:r>
        <w:t>Parnell W. 2005. Food security in New Zealand. Doctoral thesis. Dunedin: University of Otago.</w:t>
      </w:r>
    </w:p>
    <w:p w:rsidR="002829CD" w:rsidRDefault="000B49EF">
      <w:pPr>
        <w:pStyle w:val="BodyText"/>
        <w:spacing w:before="179" w:line="235" w:lineRule="auto"/>
        <w:ind w:left="100" w:right="156"/>
      </w:pPr>
      <w:r>
        <w:t xml:space="preserve">Parnell WR, Gray AR. 2014. Development of a food security measurement tool for New Zealand households. </w:t>
      </w:r>
      <w:r>
        <w:rPr>
          <w:rFonts w:ascii="Z@R6025.tmp" w:hAnsi="Z@R6025.tmp"/>
          <w:i/>
        </w:rPr>
        <w:t xml:space="preserve">British Journal of Nutrition </w:t>
      </w:r>
      <w:r>
        <w:t>112(8): 1393–1401.</w:t>
      </w:r>
    </w:p>
    <w:p w:rsidR="002829CD" w:rsidRDefault="000B49EF">
      <w:pPr>
        <w:spacing w:before="179" w:line="235" w:lineRule="auto"/>
        <w:ind w:left="100" w:right="1155"/>
        <w:rPr>
          <w:sz w:val="21"/>
        </w:rPr>
      </w:pPr>
      <w:r>
        <w:rPr>
          <w:sz w:val="21"/>
        </w:rPr>
        <w:t xml:space="preserve">Parnell WR, Reid J, Wilson NC, et al. 2001. Food security: is New Zealand a land of plenty? </w:t>
      </w:r>
      <w:r>
        <w:rPr>
          <w:rFonts w:ascii="Z@R6025.tmp" w:hAnsi="Z@R6025.tmp"/>
          <w:i/>
          <w:sz w:val="21"/>
        </w:rPr>
        <w:t xml:space="preserve">New Zealand Medical Journal </w:t>
      </w:r>
      <w:r>
        <w:rPr>
          <w:sz w:val="21"/>
        </w:rPr>
        <w:t>114(1128): 141–5.</w:t>
      </w:r>
    </w:p>
    <w:sectPr w:rsidR="002829CD">
      <w:pgSz w:w="11910" w:h="16840"/>
      <w:pgMar w:top="1580" w:right="1120" w:bottom="760" w:left="1600" w:header="0" w:footer="5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9EF" w:rsidRDefault="000B49EF">
      <w:r>
        <w:separator/>
      </w:r>
    </w:p>
  </w:endnote>
  <w:endnote w:type="continuationSeparator" w:id="0">
    <w:p w:rsidR="000B49EF" w:rsidRDefault="000B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R6023.tmp">
    <w:altName w:val="Arial"/>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Z@R5FC4.tmp">
    <w:altName w:val="Arial"/>
    <w:charset w:val="00"/>
    <w:family w:val="swiss"/>
    <w:pitch w:val="variable"/>
  </w:font>
  <w:font w:name="Z@R6025.tmp">
    <w:altName w:val="Arial"/>
    <w:charset w:val="00"/>
    <w:family w:val="swiss"/>
    <w:pitch w:val="variable"/>
  </w:font>
  <w:font w:name="Z@R6056.tmp">
    <w:altName w:val="Times New Roman"/>
    <w:charset w:val="00"/>
    <w:family w:val="roman"/>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EF" w:rsidRDefault="003603DD">
    <w:pPr>
      <w:pStyle w:val="BodyText"/>
      <w:spacing w:line="14" w:lineRule="auto"/>
      <w:rPr>
        <w:sz w:val="20"/>
      </w:rPr>
    </w:pPr>
    <w:r>
      <w:rPr>
        <w:noProof/>
        <w:lang w:val="en-NZ" w:eastAsia="en-NZ"/>
      </w:rPr>
      <mc:AlternateContent>
        <mc:Choice Requires="wps">
          <w:drawing>
            <wp:anchor distT="0" distB="0" distL="114300" distR="114300" simplePos="0" relativeHeight="50329294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8E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59A96" id="Rectangle 10" o:spid="_x0000_s1026" style="position:absolute;margin-left:0;margin-top:0;width:595.3pt;height:841.9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" fillcolor="#e8e1ed" stroked="f">
              <w10:wrap anchorx="page" anchory="page"/>
            </v:rect>
          </w:pict>
        </mc:Fallback>
      </mc:AlternateContent>
    </w:r>
    <w:r>
      <w:rPr>
        <w:noProof/>
        <w:lang w:val="en-NZ" w:eastAsia="en-NZ"/>
      </w:rPr>
      <mc:AlternateContent>
        <mc:Choice Requires="wps">
          <w:drawing>
            <wp:anchor distT="0" distB="0" distL="114300" distR="114300" simplePos="0" relativeHeight="503292968" behindDoc="1" locked="0" layoutInCell="1" allowOverlap="1">
              <wp:simplePos x="0" y="0"/>
              <wp:positionH relativeFrom="page">
                <wp:posOffset>1426210</wp:posOffset>
              </wp:positionH>
              <wp:positionV relativeFrom="page">
                <wp:posOffset>10175240</wp:posOffset>
              </wp:positionV>
              <wp:extent cx="5078730" cy="181610"/>
              <wp:effectExtent l="0" t="2540" r="635"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0"/>
                            <w:ind w:left="20"/>
                            <w:rPr>
                              <w:sz w:val="18"/>
                            </w:rPr>
                          </w:pPr>
                          <w:r>
                            <w:rPr>
                              <w:sz w:val="18"/>
                            </w:rPr>
                            <w:t>Household Food Insecurity Among Children: New Zealand Health Survey: Summary of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9" type="#_x0000_t202" style="position:absolute;margin-left:112.3pt;margin-top:801.2pt;width:399.9pt;height:14.3pt;z-index:-2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LrgIAAKo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" filled="f" stroked="f">
              <v:textbox inset="0,0,0,0">
                <w:txbxContent>
                  <w:p w:rsidR="000B49EF" w:rsidRDefault="000B49EF">
                    <w:pPr>
                      <w:spacing w:before="20"/>
                      <w:ind w:left="20"/>
                      <w:rPr>
                        <w:sz w:val="18"/>
                      </w:rPr>
                    </w:pPr>
                    <w:r>
                      <w:rPr>
                        <w:sz w:val="18"/>
                      </w:rPr>
                      <w:t>Household Food Insecurity Among Children: New Zealand Health Survey: Summary of findings</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503292992" behindDoc="1" locked="0" layoutInCell="1" allowOverlap="1">
              <wp:simplePos x="0" y="0"/>
              <wp:positionH relativeFrom="page">
                <wp:posOffset>6751320</wp:posOffset>
              </wp:positionH>
              <wp:positionV relativeFrom="page">
                <wp:posOffset>10180955</wp:posOffset>
              </wp:positionV>
              <wp:extent cx="138430" cy="18542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4"/>
                            <w:ind w:left="20"/>
                            <w:rPr>
                              <w:rFonts w:ascii="Calibri"/>
                              <w:b/>
                              <w:sz w:val="20"/>
                            </w:rPr>
                          </w:pPr>
                          <w:r>
                            <w:rPr>
                              <w:rFonts w:ascii="Calibri"/>
                              <w:b/>
                              <w:w w:val="115"/>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0" type="#_x0000_t202" style="position:absolute;margin-left:531.6pt;margin-top:801.65pt;width:10.9pt;height:14.6pt;z-index:-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9QsAIAALA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" filled="f" stroked="f">
              <v:textbox inset="0,0,0,0">
                <w:txbxContent>
                  <w:p w:rsidR="000B49EF" w:rsidRDefault="000B49EF">
                    <w:pPr>
                      <w:spacing w:before="24"/>
                      <w:ind w:left="20"/>
                      <w:rPr>
                        <w:rFonts w:ascii="Calibri"/>
                        <w:b/>
                        <w:sz w:val="20"/>
                      </w:rPr>
                    </w:pPr>
                    <w:r>
                      <w:rPr>
                        <w:rFonts w:ascii="Calibri"/>
                        <w:b/>
                        <w:w w:val="115"/>
                        <w:sz w:val="20"/>
                      </w:rPr>
                      <w:t>III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EF" w:rsidRDefault="003603DD">
    <w:pPr>
      <w:pStyle w:val="BodyText"/>
      <w:spacing w:line="14" w:lineRule="auto"/>
      <w:rPr>
        <w:sz w:val="2"/>
      </w:rPr>
    </w:pPr>
    <w:r>
      <w:rPr>
        <w:noProof/>
        <w:lang w:val="en-NZ" w:eastAsia="en-NZ"/>
      </w:rPr>
      <mc:AlternateContent>
        <mc:Choice Requires="wps">
          <w:drawing>
            <wp:anchor distT="0" distB="0" distL="114300" distR="114300" simplePos="0" relativeHeight="50329301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8E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17E1E" id="Rectangle 7" o:spid="_x0000_s1026" style="position:absolute;margin-left:0;margin-top:0;width:595.3pt;height:841.9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" fillcolor="#e8e1ed" stroked="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EF" w:rsidRDefault="003603DD">
    <w:pPr>
      <w:pStyle w:val="BodyText"/>
      <w:spacing w:line="14" w:lineRule="auto"/>
      <w:rPr>
        <w:sz w:val="20"/>
      </w:rPr>
    </w:pPr>
    <w:r>
      <w:rPr>
        <w:noProof/>
        <w:lang w:val="en-NZ" w:eastAsia="en-NZ"/>
      </w:rPr>
      <mc:AlternateContent>
        <mc:Choice Requires="wps">
          <w:drawing>
            <wp:anchor distT="0" distB="0" distL="114300" distR="114300" simplePos="0" relativeHeight="503293040" behindDoc="1" locked="0" layoutInCell="1" allowOverlap="1">
              <wp:simplePos x="0" y="0"/>
              <wp:positionH relativeFrom="page">
                <wp:posOffset>1414145</wp:posOffset>
              </wp:positionH>
              <wp:positionV relativeFrom="page">
                <wp:posOffset>10184130</wp:posOffset>
              </wp:positionV>
              <wp:extent cx="5078730" cy="181610"/>
              <wp:effectExtent l="4445" t="1905" r="317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0"/>
                            <w:ind w:left="20"/>
                            <w:rPr>
                              <w:sz w:val="18"/>
                            </w:rPr>
                          </w:pPr>
                          <w:r>
                            <w:rPr>
                              <w:sz w:val="18"/>
                            </w:rPr>
                            <w:t>Household Food Insecurity Among Children: New Zealand Health Survey: Summary of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1" type="#_x0000_t202" style="position:absolute;margin-left:111.35pt;margin-top:801.9pt;width:399.9pt;height:14.3pt;z-index:-2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yM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" filled="f" stroked="f">
              <v:textbox inset="0,0,0,0">
                <w:txbxContent>
                  <w:p w:rsidR="000B49EF" w:rsidRDefault="000B49EF">
                    <w:pPr>
                      <w:spacing w:before="20"/>
                      <w:ind w:left="20"/>
                      <w:rPr>
                        <w:sz w:val="18"/>
                      </w:rPr>
                    </w:pPr>
                    <w:r>
                      <w:rPr>
                        <w:sz w:val="18"/>
                      </w:rPr>
                      <w:t>Household Food Insecurity Among Children: New Zealand Health Survey: Summary of findings</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503293064" behindDoc="1" locked="0" layoutInCell="1" allowOverlap="1">
              <wp:simplePos x="0" y="0"/>
              <wp:positionH relativeFrom="page">
                <wp:posOffset>6670675</wp:posOffset>
              </wp:positionH>
              <wp:positionV relativeFrom="page">
                <wp:posOffset>10186670</wp:posOffset>
              </wp:positionV>
              <wp:extent cx="130810" cy="185420"/>
              <wp:effectExtent l="3175" t="4445" r="0" b="63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4"/>
                            <w:ind w:left="40"/>
                            <w:rPr>
                              <w:rFonts w:ascii="Calibri"/>
                              <w:b/>
                              <w:sz w:val="20"/>
                            </w:rPr>
                          </w:pPr>
                          <w:r>
                            <w:rPr>
                              <w:rFonts w:ascii="Calibri"/>
                              <w:b/>
                              <w:w w:val="123"/>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2" type="#_x0000_t202" style="position:absolute;margin-left:525.25pt;margin-top:802.1pt;width:10.3pt;height:14.6pt;z-index:-2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V3sQIAALA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" filled="f" stroked="f">
              <v:textbox inset="0,0,0,0">
                <w:txbxContent>
                  <w:p w:rsidR="000B49EF" w:rsidRDefault="000B49EF">
                    <w:pPr>
                      <w:spacing w:before="24"/>
                      <w:ind w:left="40"/>
                      <w:rPr>
                        <w:rFonts w:ascii="Calibri"/>
                        <w:b/>
                        <w:sz w:val="20"/>
                      </w:rPr>
                    </w:pPr>
                    <w:r>
                      <w:rPr>
                        <w:rFonts w:ascii="Calibri"/>
                        <w:b/>
                        <w:w w:val="123"/>
                        <w:sz w:val="20"/>
                      </w:rPr>
                      <w:t>9</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EF" w:rsidRDefault="003603DD">
    <w:pPr>
      <w:pStyle w:val="BodyText"/>
      <w:spacing w:line="14" w:lineRule="auto"/>
      <w:rPr>
        <w:sz w:val="20"/>
      </w:rPr>
    </w:pPr>
    <w:r>
      <w:rPr>
        <w:noProof/>
        <w:lang w:val="en-NZ" w:eastAsia="en-NZ"/>
      </w:rPr>
      <mc:AlternateContent>
        <mc:Choice Requires="wps">
          <w:drawing>
            <wp:anchor distT="0" distB="0" distL="114300" distR="114300" simplePos="0" relativeHeight="503293088" behindDoc="1" locked="0" layoutInCell="1" allowOverlap="1">
              <wp:simplePos x="0" y="0"/>
              <wp:positionH relativeFrom="page">
                <wp:posOffset>793115</wp:posOffset>
              </wp:positionH>
              <wp:positionV relativeFrom="page">
                <wp:posOffset>10176510</wp:posOffset>
              </wp:positionV>
              <wp:extent cx="132715" cy="186690"/>
              <wp:effectExtent l="2540" t="381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15"/>
                            <w:ind w:left="40"/>
                            <w:rPr>
                              <w:rFonts w:ascii="Tahoma"/>
                              <w:b/>
                              <w:sz w:val="20"/>
                            </w:rPr>
                          </w:pPr>
                          <w:r>
                            <w:fldChar w:fldCharType="begin"/>
                          </w:r>
                          <w:r>
                            <w:rPr>
                              <w:rFonts w:ascii="Tahoma"/>
                              <w:b/>
                              <w:sz w:val="20"/>
                            </w:rPr>
                            <w:instrText xml:space="preserve"> PAGE </w:instrText>
                          </w:r>
                          <w:r>
                            <w:fldChar w:fldCharType="separate"/>
                          </w:r>
                          <w:r w:rsidR="00800381">
                            <w:rPr>
                              <w:rFonts w:ascii="Tahoma"/>
                              <w:b/>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3" type="#_x0000_t202" style="position:absolute;margin-left:62.45pt;margin-top:801.3pt;width:10.45pt;height:14.7pt;z-index:-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" filled="f" stroked="f">
              <v:textbox inset="0,0,0,0">
                <w:txbxContent>
                  <w:p w:rsidR="000B49EF" w:rsidRDefault="000B49EF">
                    <w:pPr>
                      <w:spacing w:before="15"/>
                      <w:ind w:left="40"/>
                      <w:rPr>
                        <w:rFonts w:ascii="Tahoma"/>
                        <w:b/>
                        <w:sz w:val="20"/>
                      </w:rPr>
                    </w:pPr>
                    <w:r>
                      <w:fldChar w:fldCharType="begin"/>
                    </w:r>
                    <w:r>
                      <w:rPr>
                        <w:rFonts w:ascii="Tahoma"/>
                        <w:b/>
                        <w:sz w:val="20"/>
                      </w:rPr>
                      <w:instrText xml:space="preserve"> PAGE </w:instrText>
                    </w:r>
                    <w:r>
                      <w:fldChar w:fldCharType="separate"/>
                    </w:r>
                    <w:r w:rsidR="00800381">
                      <w:rPr>
                        <w:rFonts w:ascii="Tahoma"/>
                        <w:b/>
                        <w:noProof/>
                        <w:sz w:val="20"/>
                      </w:rPr>
                      <w:t>2</w:t>
                    </w:r>
                    <w:r>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503293112" behindDoc="1" locked="0" layoutInCell="1" allowOverlap="1">
              <wp:simplePos x="0" y="0"/>
              <wp:positionH relativeFrom="page">
                <wp:posOffset>1067435</wp:posOffset>
              </wp:positionH>
              <wp:positionV relativeFrom="page">
                <wp:posOffset>10187305</wp:posOffset>
              </wp:positionV>
              <wp:extent cx="5078730" cy="181610"/>
              <wp:effectExtent l="635" t="0" r="0" b="381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0"/>
                            <w:ind w:left="20"/>
                            <w:rPr>
                              <w:sz w:val="18"/>
                            </w:rPr>
                          </w:pPr>
                          <w:r>
                            <w:rPr>
                              <w:sz w:val="18"/>
                            </w:rPr>
                            <w:t>Household Food Insecurity Among Children: New Zealand Health Survey: Summary of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84.05pt;margin-top:802.15pt;width:399.9pt;height:14.3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9hsgIAALA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" filled="f" stroked="f">
              <v:textbox inset="0,0,0,0">
                <w:txbxContent>
                  <w:p w:rsidR="000B49EF" w:rsidRDefault="000B49EF">
                    <w:pPr>
                      <w:spacing w:before="20"/>
                      <w:ind w:left="20"/>
                      <w:rPr>
                        <w:sz w:val="18"/>
                      </w:rPr>
                    </w:pPr>
                    <w:r>
                      <w:rPr>
                        <w:sz w:val="18"/>
                      </w:rPr>
                      <w:t>Household Food Insecurity Among Children: New Zealand Health Survey: Summary of findings</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EF" w:rsidRDefault="003603DD">
    <w:pPr>
      <w:pStyle w:val="BodyText"/>
      <w:spacing w:line="14" w:lineRule="auto"/>
      <w:rPr>
        <w:sz w:val="20"/>
      </w:rPr>
    </w:pPr>
    <w:r>
      <w:rPr>
        <w:noProof/>
        <w:lang w:val="en-NZ" w:eastAsia="en-NZ"/>
      </w:rPr>
      <mc:AlternateContent>
        <mc:Choice Requires="wps">
          <w:drawing>
            <wp:anchor distT="0" distB="0" distL="114300" distR="114300" simplePos="0" relativeHeight="503293136" behindDoc="1" locked="0" layoutInCell="1" allowOverlap="1">
              <wp:simplePos x="0" y="0"/>
              <wp:positionH relativeFrom="page">
                <wp:posOffset>1414145</wp:posOffset>
              </wp:positionH>
              <wp:positionV relativeFrom="page">
                <wp:posOffset>10184130</wp:posOffset>
              </wp:positionV>
              <wp:extent cx="5078730" cy="181610"/>
              <wp:effectExtent l="4445" t="1905" r="317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0"/>
                            <w:ind w:left="20"/>
                            <w:rPr>
                              <w:sz w:val="18"/>
                            </w:rPr>
                          </w:pPr>
                          <w:r>
                            <w:rPr>
                              <w:sz w:val="18"/>
                            </w:rPr>
                            <w:t>Household Food Insecurity Among Children: New Zealand Health Survey: Summary of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5" type="#_x0000_t202" style="position:absolute;margin-left:111.35pt;margin-top:801.9pt;width:399.9pt;height:14.3pt;z-index:-2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sg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" filled="f" stroked="f">
              <v:textbox inset="0,0,0,0">
                <w:txbxContent>
                  <w:p w:rsidR="000B49EF" w:rsidRDefault="000B49EF">
                    <w:pPr>
                      <w:spacing w:before="20"/>
                      <w:ind w:left="20"/>
                      <w:rPr>
                        <w:sz w:val="18"/>
                      </w:rPr>
                    </w:pPr>
                    <w:r>
                      <w:rPr>
                        <w:sz w:val="18"/>
                      </w:rPr>
                      <w:t>Household Food Insecurity Among Children: New Zealand Health Survey: Summary of findings</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503293160" behindDoc="1" locked="0" layoutInCell="1" allowOverlap="1">
              <wp:simplePos x="0" y="0"/>
              <wp:positionH relativeFrom="page">
                <wp:posOffset>6670675</wp:posOffset>
              </wp:positionH>
              <wp:positionV relativeFrom="page">
                <wp:posOffset>10186670</wp:posOffset>
              </wp:positionV>
              <wp:extent cx="121285" cy="185420"/>
              <wp:effectExtent l="3175" t="4445"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9EF" w:rsidRDefault="000B49EF">
                          <w:pPr>
                            <w:spacing w:before="24"/>
                            <w:ind w:left="40"/>
                            <w:rPr>
                              <w:rFonts w:ascii="Calibri"/>
                              <w:b/>
                              <w:sz w:val="20"/>
                            </w:rPr>
                          </w:pPr>
                          <w:r>
                            <w:fldChar w:fldCharType="begin"/>
                          </w:r>
                          <w:r>
                            <w:rPr>
                              <w:rFonts w:ascii="Calibri"/>
                              <w:b/>
                              <w:w w:val="108"/>
                              <w:sz w:val="20"/>
                            </w:rPr>
                            <w:instrText xml:space="preserve"> PAGE </w:instrText>
                          </w:r>
                          <w:r>
                            <w:fldChar w:fldCharType="separate"/>
                          </w:r>
                          <w:r w:rsidR="00800381">
                            <w:rPr>
                              <w:rFonts w:ascii="Calibri"/>
                              <w:b/>
                              <w:noProof/>
                              <w:w w:val="108"/>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6" type="#_x0000_t202" style="position:absolute;margin-left:525.25pt;margin-top:802.1pt;width:9.55pt;height:14.6pt;z-index:-2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vrw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" filled="f" stroked="f">
              <v:textbox inset="0,0,0,0">
                <w:txbxContent>
                  <w:p w:rsidR="000B49EF" w:rsidRDefault="000B49EF">
                    <w:pPr>
                      <w:spacing w:before="24"/>
                      <w:ind w:left="40"/>
                      <w:rPr>
                        <w:rFonts w:ascii="Calibri"/>
                        <w:b/>
                        <w:sz w:val="20"/>
                      </w:rPr>
                    </w:pPr>
                    <w:r>
                      <w:fldChar w:fldCharType="begin"/>
                    </w:r>
                    <w:r>
                      <w:rPr>
                        <w:rFonts w:ascii="Calibri"/>
                        <w:b/>
                        <w:w w:val="108"/>
                        <w:sz w:val="20"/>
                      </w:rPr>
                      <w:instrText xml:space="preserve"> PAGE </w:instrText>
                    </w:r>
                    <w:r>
                      <w:fldChar w:fldCharType="separate"/>
                    </w:r>
                    <w:r w:rsidR="00800381">
                      <w:rPr>
                        <w:rFonts w:ascii="Calibri"/>
                        <w:b/>
                        <w:noProof/>
                        <w:w w:val="108"/>
                        <w:sz w:val="20"/>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9EF" w:rsidRDefault="000B49EF">
      <w:r>
        <w:separator/>
      </w:r>
    </w:p>
  </w:footnote>
  <w:footnote w:type="continuationSeparator" w:id="0">
    <w:p w:rsidR="000B49EF" w:rsidRDefault="000B4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8744CD"/>
    <w:multiLevelType w:val="hybridMultilevel"/>
    <w:tmpl w:val="6BD073DC"/>
    <w:lvl w:ilvl="0" w:tplc="545CC83E">
      <w:start w:val="1"/>
      <w:numFmt w:val="decimal"/>
      <w:lvlText w:val="%1"/>
      <w:lvlJc w:val="left"/>
      <w:pPr>
        <w:ind w:left="150" w:hanging="134"/>
        <w:jc w:val="left"/>
      </w:pPr>
      <w:rPr>
        <w:rFonts w:ascii="Z@R6023.tmp" w:eastAsia="Z@R6023.tmp" w:hAnsi="Z@R6023.tmp" w:cs="Z@R6023.tmp" w:hint="default"/>
        <w:w w:val="100"/>
        <w:sz w:val="16"/>
        <w:szCs w:val="16"/>
      </w:rPr>
    </w:lvl>
    <w:lvl w:ilvl="1" w:tplc="AE92B63A">
      <w:numFmt w:val="bullet"/>
      <w:lvlText w:val="•"/>
      <w:lvlJc w:val="left"/>
      <w:pPr>
        <w:ind w:left="230" w:hanging="134"/>
      </w:pPr>
      <w:rPr>
        <w:rFonts w:hint="default"/>
      </w:rPr>
    </w:lvl>
    <w:lvl w:ilvl="2" w:tplc="433E35DE">
      <w:numFmt w:val="bullet"/>
      <w:lvlText w:val="•"/>
      <w:lvlJc w:val="left"/>
      <w:pPr>
        <w:ind w:left="301" w:hanging="134"/>
      </w:pPr>
      <w:rPr>
        <w:rFonts w:hint="default"/>
      </w:rPr>
    </w:lvl>
    <w:lvl w:ilvl="3" w:tplc="05666ECE">
      <w:numFmt w:val="bullet"/>
      <w:lvlText w:val="•"/>
      <w:lvlJc w:val="left"/>
      <w:pPr>
        <w:ind w:left="371" w:hanging="134"/>
      </w:pPr>
      <w:rPr>
        <w:rFonts w:hint="default"/>
      </w:rPr>
    </w:lvl>
    <w:lvl w:ilvl="4" w:tplc="682E475C">
      <w:numFmt w:val="bullet"/>
      <w:lvlText w:val="•"/>
      <w:lvlJc w:val="left"/>
      <w:pPr>
        <w:ind w:left="442" w:hanging="134"/>
      </w:pPr>
      <w:rPr>
        <w:rFonts w:hint="default"/>
      </w:rPr>
    </w:lvl>
    <w:lvl w:ilvl="5" w:tplc="FF34F9C2">
      <w:numFmt w:val="bullet"/>
      <w:lvlText w:val="•"/>
      <w:lvlJc w:val="left"/>
      <w:pPr>
        <w:ind w:left="512" w:hanging="134"/>
      </w:pPr>
      <w:rPr>
        <w:rFonts w:hint="default"/>
      </w:rPr>
    </w:lvl>
    <w:lvl w:ilvl="6" w:tplc="177EA1F6">
      <w:numFmt w:val="bullet"/>
      <w:lvlText w:val="•"/>
      <w:lvlJc w:val="left"/>
      <w:pPr>
        <w:ind w:left="583" w:hanging="134"/>
      </w:pPr>
      <w:rPr>
        <w:rFonts w:hint="default"/>
      </w:rPr>
    </w:lvl>
    <w:lvl w:ilvl="7" w:tplc="09345EC6">
      <w:numFmt w:val="bullet"/>
      <w:lvlText w:val="•"/>
      <w:lvlJc w:val="left"/>
      <w:pPr>
        <w:ind w:left="654" w:hanging="134"/>
      </w:pPr>
      <w:rPr>
        <w:rFonts w:hint="default"/>
      </w:rPr>
    </w:lvl>
    <w:lvl w:ilvl="8" w:tplc="60283CC6">
      <w:numFmt w:val="bullet"/>
      <w:lvlText w:val="•"/>
      <w:lvlJc w:val="left"/>
      <w:pPr>
        <w:ind w:left="724" w:hanging="134"/>
      </w:pPr>
      <w:rPr>
        <w:rFonts w:hint="default"/>
      </w:rPr>
    </w:lvl>
  </w:abstractNum>
  <w:abstractNum w:abstractNumId="1" w15:restartNumberingAfterBreak="0">
    <w:nsid w:val="77E97909"/>
    <w:multiLevelType w:val="hybridMultilevel"/>
    <w:tmpl w:val="4D1CB3F2"/>
    <w:lvl w:ilvl="0" w:tplc="BE729E1C">
      <w:numFmt w:val="bullet"/>
      <w:lvlText w:val="•"/>
      <w:lvlJc w:val="left"/>
      <w:pPr>
        <w:ind w:left="384" w:hanging="284"/>
      </w:pPr>
      <w:rPr>
        <w:rFonts w:ascii="Z@R6023.tmp" w:eastAsia="Z@R6023.tmp" w:hAnsi="Z@R6023.tmp" w:cs="Z@R6023.tmp" w:hint="default"/>
        <w:spacing w:val="-5"/>
        <w:w w:val="100"/>
        <w:sz w:val="21"/>
        <w:szCs w:val="21"/>
      </w:rPr>
    </w:lvl>
    <w:lvl w:ilvl="1" w:tplc="2F369C1A">
      <w:numFmt w:val="bullet"/>
      <w:lvlText w:val="•"/>
      <w:lvlJc w:val="left"/>
      <w:pPr>
        <w:ind w:left="860" w:hanging="284"/>
      </w:pPr>
      <w:rPr>
        <w:rFonts w:hint="default"/>
      </w:rPr>
    </w:lvl>
    <w:lvl w:ilvl="2" w:tplc="013E190C">
      <w:numFmt w:val="bullet"/>
      <w:lvlText w:val="•"/>
      <w:lvlJc w:val="left"/>
      <w:pPr>
        <w:ind w:left="1738" w:hanging="284"/>
      </w:pPr>
      <w:rPr>
        <w:rFonts w:hint="default"/>
      </w:rPr>
    </w:lvl>
    <w:lvl w:ilvl="3" w:tplc="24F08582">
      <w:numFmt w:val="bullet"/>
      <w:lvlText w:val="•"/>
      <w:lvlJc w:val="left"/>
      <w:pPr>
        <w:ind w:left="2616" w:hanging="284"/>
      </w:pPr>
      <w:rPr>
        <w:rFonts w:hint="default"/>
      </w:rPr>
    </w:lvl>
    <w:lvl w:ilvl="4" w:tplc="47D8BD30">
      <w:numFmt w:val="bullet"/>
      <w:lvlText w:val="•"/>
      <w:lvlJc w:val="left"/>
      <w:pPr>
        <w:ind w:left="3495" w:hanging="284"/>
      </w:pPr>
      <w:rPr>
        <w:rFonts w:hint="default"/>
      </w:rPr>
    </w:lvl>
    <w:lvl w:ilvl="5" w:tplc="8684E434">
      <w:numFmt w:val="bullet"/>
      <w:lvlText w:val="•"/>
      <w:lvlJc w:val="left"/>
      <w:pPr>
        <w:ind w:left="4373" w:hanging="284"/>
      </w:pPr>
      <w:rPr>
        <w:rFonts w:hint="default"/>
      </w:rPr>
    </w:lvl>
    <w:lvl w:ilvl="6" w:tplc="4F4EF9F0">
      <w:numFmt w:val="bullet"/>
      <w:lvlText w:val="•"/>
      <w:lvlJc w:val="left"/>
      <w:pPr>
        <w:ind w:left="5251" w:hanging="284"/>
      </w:pPr>
      <w:rPr>
        <w:rFonts w:hint="default"/>
      </w:rPr>
    </w:lvl>
    <w:lvl w:ilvl="7" w:tplc="161A2DC2">
      <w:numFmt w:val="bullet"/>
      <w:lvlText w:val="•"/>
      <w:lvlJc w:val="left"/>
      <w:pPr>
        <w:ind w:left="6130" w:hanging="284"/>
      </w:pPr>
      <w:rPr>
        <w:rFonts w:hint="default"/>
      </w:rPr>
    </w:lvl>
    <w:lvl w:ilvl="8" w:tplc="BE9E4DF8">
      <w:numFmt w:val="bullet"/>
      <w:lvlText w:val="•"/>
      <w:lvlJc w:val="left"/>
      <w:pPr>
        <w:ind w:left="7008" w:hanging="28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CD"/>
    <w:rsid w:val="000B49EF"/>
    <w:rsid w:val="002829CD"/>
    <w:rsid w:val="003603DD"/>
    <w:rsid w:val="008003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56189F0-AD36-42D1-A894-DCB951E8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Z@R6023.tmp" w:eastAsia="Z@R6023.tmp" w:hAnsi="Z@R6023.tmp" w:cs="Z@R6023.tmp"/>
    </w:rPr>
  </w:style>
  <w:style w:type="paragraph" w:styleId="Heading1">
    <w:name w:val="heading 1"/>
    <w:basedOn w:val="Normal"/>
    <w:uiPriority w:val="1"/>
    <w:qFormat/>
    <w:pPr>
      <w:spacing w:before="103"/>
      <w:ind w:left="100"/>
      <w:outlineLvl w:val="0"/>
    </w:pPr>
    <w:rPr>
      <w:rFonts w:ascii="Z@R5FC4.tmp" w:eastAsia="Z@R5FC4.tmp" w:hAnsi="Z@R5FC4.tmp" w:cs="Z@R5FC4.tmp"/>
      <w:sz w:val="68"/>
      <w:szCs w:val="68"/>
    </w:rPr>
  </w:style>
  <w:style w:type="paragraph" w:styleId="Heading2">
    <w:name w:val="heading 2"/>
    <w:basedOn w:val="Normal"/>
    <w:uiPriority w:val="1"/>
    <w:qFormat/>
    <w:pPr>
      <w:spacing w:before="103" w:line="542" w:lineRule="exact"/>
      <w:ind w:left="100"/>
      <w:outlineLvl w:val="1"/>
    </w:pPr>
    <w:rPr>
      <w:sz w:val="40"/>
      <w:szCs w:val="40"/>
    </w:rPr>
  </w:style>
  <w:style w:type="paragraph" w:styleId="Heading3">
    <w:name w:val="heading 3"/>
    <w:basedOn w:val="Normal"/>
    <w:uiPriority w:val="1"/>
    <w:qFormat/>
    <w:pPr>
      <w:ind w:left="104"/>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119"/>
    </w:pPr>
    <w:rPr>
      <w:sz w:val="21"/>
      <w:szCs w:val="21"/>
    </w:rPr>
  </w:style>
  <w:style w:type="paragraph" w:styleId="TOC2">
    <w:name w:val="toc 2"/>
    <w:basedOn w:val="Normal"/>
    <w:uiPriority w:val="1"/>
    <w:qFormat/>
    <w:pPr>
      <w:spacing w:before="50"/>
      <w:ind w:left="403"/>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50"/>
      <w:ind w:left="384"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health.govt.nz/nz-health-statistics/national-collections-and-surveys/surveys/current-recent-surveys/new-zealand-health-survey" TargetMode="External"/><Relationship Id="rId42" Type="http://schemas.openxmlformats.org/officeDocument/2006/relationships/image" Target="media/image26.jpeg"/><Relationship Id="rId47" Type="http://schemas.openxmlformats.org/officeDocument/2006/relationships/image" Target="media/image29.png"/><Relationship Id="rId50"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health.govt.nz/nz-health-statistics/national-collections-and-surveys/surveys/current-recent-surveys/new-zealand-health-survey" TargetMode="External"/><Relationship Id="rId49"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health.govt.nz/nz-health-statistics/national-collections-and-surveys/surveys/current-recent-surveys/new-zealand-health-survey" TargetMode="External"/><Relationship Id="rId43" Type="http://schemas.openxmlformats.org/officeDocument/2006/relationships/image" Target="media/image27.png"/><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hyperlink" Target="http://www.health.govt.nz/pub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7EB9CFCD</Template>
  <TotalTime>0</TotalTime>
  <Pages>13</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Household Food Insecurity Among Children in New Zealand: Summary of Findings</vt:lpstr>
    </vt:vector>
  </TitlesOfParts>
  <Company>Ministry of Health</Company>
  <LinksUpToDate>false</LinksUpToDate>
  <CharactersWithSpaces>11545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Household Food Insecurity Among Children in New Zealand: Summary of Findings</dc:title>
  <dc:creator>Ministry of Health</dc:creator>
  <cp:lastModifiedBy>Berni Marwick</cp:lastModifiedBy>
  <cp:revision>2</cp:revision>
  <dcterms:created xsi:type="dcterms:W3CDTF">2019-05-27T02:14:00Z</dcterms:created>
  <dcterms:modified xsi:type="dcterms:W3CDTF">2019-05-27T02:14:00Z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14.0 (Macintosh)</vt:lpwstr>
  </property>
  <property fmtid="{D5CDD505-2E9C-101B-9397-08002B2CF9AE}" pid="4" name="LastSaved">
    <vt:filetime>2019-05-09T00:00:00Z</vt:filetime>
  </property>
</Properties>
</file>