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774AFC" w14:textId="21D4A5A8" w:rsidR="00650106" w:rsidRPr="00793F87" w:rsidRDefault="008B4522" w:rsidP="00793F87">
      <w:r w:rsidRPr="00793F87">
        <w:rPr>
          <w:noProof/>
          <w:color w:val="FFFFFF"/>
        </w:rPr>
        <w:drawing>
          <wp:anchor distT="0" distB="0" distL="114300" distR="114300" simplePos="0" relativeHeight="251743232" behindDoc="0" locked="0" layoutInCell="1" allowOverlap="1" wp14:anchorId="250BB312" wp14:editId="08B4A129">
            <wp:simplePos x="0" y="0"/>
            <wp:positionH relativeFrom="margin">
              <wp:posOffset>733425</wp:posOffset>
            </wp:positionH>
            <wp:positionV relativeFrom="paragraph">
              <wp:posOffset>245110</wp:posOffset>
            </wp:positionV>
            <wp:extent cx="4622800" cy="822025"/>
            <wp:effectExtent l="0" t="0" r="6350" b="0"/>
            <wp:wrapNone/>
            <wp:docPr id="1" name="Picture 1" descr="Powered by New Zealand Government Common Web Platform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wered by New Zealand Government Common Web Platform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0106" w:rsidRPr="00793F87">
        <w:t xml:space="preserve"> </w:t>
      </w:r>
    </w:p>
    <w:p w14:paraId="3CF8035F" w14:textId="7C5262A2" w:rsidR="00650106" w:rsidRPr="00793F87" w:rsidRDefault="00650106" w:rsidP="00793F87"/>
    <w:p w14:paraId="38720E5C" w14:textId="76C93372" w:rsidR="008B4522" w:rsidRPr="00A37DE1" w:rsidRDefault="008B4522" w:rsidP="008B4522">
      <w:pPr>
        <w:pStyle w:val="Heading1"/>
        <w:rPr>
          <w:sz w:val="32"/>
          <w:szCs w:val="32"/>
        </w:rPr>
      </w:pPr>
    </w:p>
    <w:p w14:paraId="1F195BC9" w14:textId="77777777" w:rsidR="00E74476" w:rsidRPr="00BC0346" w:rsidRDefault="00E74476" w:rsidP="00E74476">
      <w:pPr>
        <w:pStyle w:val="Heading1"/>
        <w:spacing w:before="0"/>
        <w:rPr>
          <w:sz w:val="32"/>
          <w:szCs w:val="32"/>
        </w:rPr>
      </w:pPr>
    </w:p>
    <w:p w14:paraId="1940B173" w14:textId="1CE883EA" w:rsidR="00EA4C05" w:rsidRPr="00A37DE1" w:rsidRDefault="00070727" w:rsidP="00E74476">
      <w:pPr>
        <w:pStyle w:val="Heading1"/>
        <w:spacing w:before="0"/>
        <w:rPr>
          <w:sz w:val="52"/>
          <w:szCs w:val="52"/>
        </w:rPr>
      </w:pPr>
      <w:bookmarkStart w:id="0" w:name="_GoBack"/>
      <w:r w:rsidRPr="00A37DE1">
        <w:rPr>
          <w:sz w:val="52"/>
          <w:szCs w:val="52"/>
        </w:rPr>
        <w:t xml:space="preserve">Health and Disability </w:t>
      </w:r>
    </w:p>
    <w:p w14:paraId="2821F865" w14:textId="7E76AFA8" w:rsidR="008B4522" w:rsidRPr="00A37DE1" w:rsidRDefault="00070727" w:rsidP="00E74476">
      <w:pPr>
        <w:pStyle w:val="Heading1"/>
        <w:spacing w:before="0"/>
        <w:rPr>
          <w:sz w:val="52"/>
          <w:szCs w:val="52"/>
        </w:rPr>
      </w:pPr>
      <w:r w:rsidRPr="00A37DE1">
        <w:rPr>
          <w:sz w:val="52"/>
          <w:szCs w:val="52"/>
        </w:rPr>
        <w:t>System Review</w:t>
      </w:r>
    </w:p>
    <w:bookmarkEnd w:id="0"/>
    <w:p w14:paraId="2FE05978" w14:textId="77777777" w:rsidR="00BC0346" w:rsidRPr="00A37DE1" w:rsidRDefault="00BC0346" w:rsidP="00BC0346">
      <w:pPr>
        <w:ind w:left="142"/>
        <w:jc w:val="center"/>
        <w:rPr>
          <w:color w:val="000000"/>
          <w:shd w:val="clear" w:color="auto" w:fill="FFFFFF"/>
        </w:rPr>
      </w:pPr>
    </w:p>
    <w:p w14:paraId="68977F56" w14:textId="2514F3F9" w:rsidR="00BC0346" w:rsidRPr="00A37DE1" w:rsidRDefault="00BC0346" w:rsidP="00BC0346">
      <w:pPr>
        <w:ind w:left="142"/>
        <w:jc w:val="center"/>
        <w:rPr>
          <w:b/>
          <w:bCs/>
          <w:sz w:val="52"/>
          <w:szCs w:val="52"/>
        </w:rPr>
      </w:pPr>
      <w:proofErr w:type="spellStart"/>
      <w:r w:rsidRPr="00A37DE1">
        <w:rPr>
          <w:b/>
          <w:bCs/>
          <w:color w:val="000000"/>
          <w:sz w:val="52"/>
          <w:szCs w:val="52"/>
          <w:shd w:val="clear" w:color="auto" w:fill="FFFFFF"/>
        </w:rPr>
        <w:t>Pūrongo</w:t>
      </w:r>
      <w:proofErr w:type="spellEnd"/>
      <w:r w:rsidRPr="00A37DE1">
        <w:rPr>
          <w:b/>
          <w:bCs/>
          <w:color w:val="000000"/>
          <w:sz w:val="52"/>
          <w:szCs w:val="52"/>
          <w:shd w:val="clear" w:color="auto" w:fill="FFFFFF"/>
        </w:rPr>
        <w:t xml:space="preserve"> </w:t>
      </w:r>
      <w:proofErr w:type="spellStart"/>
      <w:r w:rsidRPr="00A37DE1">
        <w:rPr>
          <w:b/>
          <w:bCs/>
          <w:color w:val="000000"/>
          <w:sz w:val="52"/>
          <w:szCs w:val="52"/>
          <w:shd w:val="clear" w:color="auto" w:fill="FFFFFF"/>
        </w:rPr>
        <w:t>mō</w:t>
      </w:r>
      <w:proofErr w:type="spellEnd"/>
      <w:r w:rsidRPr="00A37DE1">
        <w:rPr>
          <w:b/>
          <w:bCs/>
          <w:color w:val="000000"/>
          <w:sz w:val="52"/>
          <w:szCs w:val="52"/>
          <w:shd w:val="clear" w:color="auto" w:fill="FFFFFF"/>
        </w:rPr>
        <w:t xml:space="preserve"> </w:t>
      </w:r>
      <w:proofErr w:type="spellStart"/>
      <w:r w:rsidRPr="00A37DE1">
        <w:rPr>
          <w:b/>
          <w:bCs/>
          <w:color w:val="000000"/>
          <w:sz w:val="52"/>
          <w:szCs w:val="52"/>
          <w:shd w:val="clear" w:color="auto" w:fill="FFFFFF"/>
        </w:rPr>
        <w:t>tēnei</w:t>
      </w:r>
      <w:proofErr w:type="spellEnd"/>
      <w:r w:rsidRPr="00A37DE1">
        <w:rPr>
          <w:b/>
          <w:bCs/>
          <w:color w:val="000000"/>
          <w:sz w:val="52"/>
          <w:szCs w:val="52"/>
          <w:shd w:val="clear" w:color="auto" w:fill="FFFFFF"/>
        </w:rPr>
        <w:t xml:space="preserve"> </w:t>
      </w:r>
      <w:proofErr w:type="spellStart"/>
      <w:r w:rsidRPr="00A37DE1">
        <w:rPr>
          <w:b/>
          <w:bCs/>
          <w:color w:val="000000"/>
          <w:sz w:val="52"/>
          <w:szCs w:val="52"/>
          <w:shd w:val="clear" w:color="auto" w:fill="FFFFFF"/>
        </w:rPr>
        <w:t>wā</w:t>
      </w:r>
      <w:proofErr w:type="spellEnd"/>
    </w:p>
    <w:p w14:paraId="6E5EAE9B" w14:textId="08BAC444" w:rsidR="00BC0346" w:rsidRDefault="00BC0346" w:rsidP="00BC0346">
      <w:pPr>
        <w:rPr>
          <w:rFonts w:ascii="Arial Mäori" w:hAnsi="Arial Mäori"/>
          <w:color w:val="000000"/>
          <w:shd w:val="clear" w:color="auto" w:fill="FFFFFF"/>
        </w:rPr>
      </w:pPr>
    </w:p>
    <w:p w14:paraId="3DF35509" w14:textId="00082C30" w:rsidR="00E74476" w:rsidRDefault="00A37DE1" w:rsidP="00BC0346">
      <w:pPr>
        <w:rPr>
          <w:sz w:val="58"/>
          <w:szCs w:val="5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E993A49" wp14:editId="250D4A3B">
            <wp:simplePos x="0" y="0"/>
            <wp:positionH relativeFrom="margin">
              <wp:posOffset>171450</wp:posOffset>
            </wp:positionH>
            <wp:positionV relativeFrom="paragraph">
              <wp:posOffset>141817</wp:posOffset>
            </wp:positionV>
            <wp:extent cx="5520055" cy="2581910"/>
            <wp:effectExtent l="0" t="0" r="4445" b="889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11"/>
                    <a:stretch/>
                  </pic:blipFill>
                  <pic:spPr bwMode="auto">
                    <a:xfrm>
                      <a:off x="0" y="0"/>
                      <a:ext cx="552005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727" w:rsidRPr="00EA4C05">
        <w:rPr>
          <w:sz w:val="58"/>
          <w:szCs w:val="58"/>
        </w:rPr>
        <w:t xml:space="preserve"> </w:t>
      </w:r>
    </w:p>
    <w:p w14:paraId="3C2AAF6B" w14:textId="77777777" w:rsidR="00E74476" w:rsidRDefault="00E74476" w:rsidP="00E74476">
      <w:pPr>
        <w:pStyle w:val="Heading1"/>
        <w:spacing w:before="0"/>
        <w:rPr>
          <w:sz w:val="58"/>
          <w:szCs w:val="58"/>
        </w:rPr>
      </w:pPr>
    </w:p>
    <w:p w14:paraId="0F19A21B" w14:textId="77777777" w:rsidR="00E74476" w:rsidRDefault="00E74476" w:rsidP="00E74476">
      <w:pPr>
        <w:pStyle w:val="Heading1"/>
        <w:spacing w:before="0"/>
        <w:rPr>
          <w:sz w:val="58"/>
          <w:szCs w:val="58"/>
        </w:rPr>
      </w:pPr>
    </w:p>
    <w:p w14:paraId="5F608FFE" w14:textId="77777777" w:rsidR="00E74476" w:rsidRDefault="00E74476" w:rsidP="00E74476">
      <w:pPr>
        <w:pStyle w:val="Heading1"/>
        <w:spacing w:before="0"/>
        <w:rPr>
          <w:sz w:val="58"/>
          <w:szCs w:val="58"/>
        </w:rPr>
      </w:pPr>
    </w:p>
    <w:p w14:paraId="5D5BF4FE" w14:textId="4E50FC94" w:rsidR="00E74476" w:rsidRDefault="00E74476" w:rsidP="00E74476">
      <w:pPr>
        <w:pStyle w:val="Heading1"/>
        <w:spacing w:before="0"/>
        <w:rPr>
          <w:sz w:val="32"/>
          <w:szCs w:val="32"/>
        </w:rPr>
      </w:pPr>
    </w:p>
    <w:p w14:paraId="13F687EB" w14:textId="77777777" w:rsidR="00A37DE1" w:rsidRPr="00A37DE1" w:rsidRDefault="00A37DE1" w:rsidP="00A37DE1"/>
    <w:p w14:paraId="47AD92D3" w14:textId="77777777" w:rsidR="00BC0346" w:rsidRPr="00A37DE1" w:rsidRDefault="00BC0346" w:rsidP="00E74476">
      <w:pPr>
        <w:pStyle w:val="Heading1"/>
        <w:spacing w:before="0"/>
        <w:rPr>
          <w:sz w:val="52"/>
          <w:szCs w:val="52"/>
        </w:rPr>
      </w:pPr>
      <w:r w:rsidRPr="00A37DE1">
        <w:rPr>
          <w:noProof/>
          <w:sz w:val="52"/>
          <w:szCs w:val="52"/>
        </w:rPr>
        <w:drawing>
          <wp:anchor distT="0" distB="0" distL="114300" distR="114300" simplePos="0" relativeHeight="251744256" behindDoc="0" locked="0" layoutInCell="1" allowOverlap="1" wp14:anchorId="10ECAB41" wp14:editId="0AAAA698">
            <wp:simplePos x="0" y="0"/>
            <wp:positionH relativeFrom="margin">
              <wp:posOffset>4504055</wp:posOffset>
            </wp:positionH>
            <wp:positionV relativeFrom="paragraph">
              <wp:posOffset>274532</wp:posOffset>
            </wp:positionV>
            <wp:extent cx="1377245" cy="2065867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245" cy="206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476" w:rsidRPr="00A37DE1">
        <w:rPr>
          <w:sz w:val="52"/>
          <w:szCs w:val="52"/>
        </w:rPr>
        <w:t>I</w:t>
      </w:r>
      <w:r w:rsidR="00070727" w:rsidRPr="00A37DE1">
        <w:rPr>
          <w:sz w:val="52"/>
          <w:szCs w:val="52"/>
        </w:rPr>
        <w:t xml:space="preserve">nterim Report </w:t>
      </w:r>
    </w:p>
    <w:p w14:paraId="334E1E18" w14:textId="68E68244" w:rsidR="00650106" w:rsidRPr="00A37DE1" w:rsidRDefault="00070727" w:rsidP="00BC0346">
      <w:pPr>
        <w:pStyle w:val="Heading1"/>
        <w:spacing w:before="0"/>
        <w:rPr>
          <w:sz w:val="52"/>
          <w:szCs w:val="52"/>
        </w:rPr>
      </w:pPr>
      <w:r w:rsidRPr="00A37DE1">
        <w:rPr>
          <w:sz w:val="52"/>
          <w:szCs w:val="52"/>
        </w:rPr>
        <w:t>2019</w:t>
      </w:r>
    </w:p>
    <w:p w14:paraId="2CA2C456" w14:textId="76354B81" w:rsidR="00650106" w:rsidRPr="00793F87" w:rsidRDefault="00650106" w:rsidP="00793F87"/>
    <w:p w14:paraId="108D22C9" w14:textId="6B0EB1F1" w:rsidR="005B5DD5" w:rsidRDefault="00933577">
      <w:pPr>
        <w:spacing w:after="160" w:line="259" w:lineRule="auto"/>
        <w:ind w:left="0"/>
        <w:sectPr w:rsidR="005B5DD5" w:rsidSect="00933577">
          <w:footerReference w:type="default" r:id="rId11"/>
          <w:pgSz w:w="11906" w:h="16838"/>
          <w:pgMar w:top="709" w:right="1440" w:bottom="851" w:left="1440" w:header="708" w:footer="708" w:gutter="0"/>
          <w:pgBorders w:offsetFrom="page">
            <w:top w:val="single" w:sz="24" w:space="24" w:color="008C88"/>
            <w:left w:val="single" w:sz="24" w:space="24" w:color="008C88"/>
            <w:bottom w:val="single" w:sz="24" w:space="24" w:color="008C88"/>
            <w:right w:val="single" w:sz="24" w:space="24" w:color="008C88"/>
          </w:pgBorders>
          <w:cols w:space="708"/>
          <w:docGrid w:linePitch="360"/>
        </w:sectPr>
      </w:pPr>
      <w:r>
        <w:br w:type="page"/>
      </w:r>
    </w:p>
    <w:p w14:paraId="28B74973" w14:textId="75B89F80" w:rsidR="003D5824" w:rsidRPr="003D5824" w:rsidRDefault="008F53F2" w:rsidP="003D5824">
      <w:pPr>
        <w:pStyle w:val="Heading1"/>
        <w:rPr>
          <w:sz w:val="36"/>
        </w:rPr>
      </w:pPr>
      <w:r>
        <w:rPr>
          <w:rFonts w:ascii="Times New Roman" w:hAnsi="Times New Roman" w:cs="Times New Roman"/>
          <w:noProof/>
          <w:sz w:val="22"/>
          <w:szCs w:val="20"/>
        </w:rPr>
        <w:lastRenderedPageBreak/>
        <w:drawing>
          <wp:anchor distT="0" distB="0" distL="114300" distR="114300" simplePos="0" relativeHeight="251655168" behindDoc="1" locked="0" layoutInCell="1" allowOverlap="1" wp14:anchorId="4F3FF389" wp14:editId="4FC5D941">
            <wp:simplePos x="0" y="0"/>
            <wp:positionH relativeFrom="column">
              <wp:posOffset>-16933</wp:posOffset>
            </wp:positionH>
            <wp:positionV relativeFrom="paragraph">
              <wp:posOffset>599652</wp:posOffset>
            </wp:positionV>
            <wp:extent cx="1185517" cy="16764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170" cy="1678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824">
        <w:t>Before you start</w:t>
      </w:r>
    </w:p>
    <w:p w14:paraId="1A8994ED" w14:textId="0CC82824" w:rsidR="003D5824" w:rsidRDefault="003D5824" w:rsidP="003D5824">
      <w:pPr>
        <w:spacing w:after="240"/>
        <w:rPr>
          <w:szCs w:val="36"/>
        </w:rPr>
      </w:pPr>
      <w:r>
        <w:rPr>
          <w:szCs w:val="36"/>
        </w:rPr>
        <w:tab/>
      </w:r>
      <w:r>
        <w:rPr>
          <w:szCs w:val="36"/>
        </w:rPr>
        <w:tab/>
      </w:r>
      <w:r>
        <w:rPr>
          <w:szCs w:val="36"/>
        </w:rPr>
        <w:tab/>
      </w:r>
      <w:r>
        <w:rPr>
          <w:szCs w:val="36"/>
        </w:rPr>
        <w:tab/>
      </w:r>
    </w:p>
    <w:p w14:paraId="2B22FAE7" w14:textId="77777777" w:rsidR="003D5824" w:rsidRDefault="003D5824" w:rsidP="003D5824">
      <w:pPr>
        <w:spacing w:after="240"/>
        <w:ind w:left="3402"/>
        <w:rPr>
          <w:szCs w:val="36"/>
        </w:rPr>
      </w:pPr>
      <w:r>
        <w:rPr>
          <w:szCs w:val="36"/>
        </w:rPr>
        <w:t>This is a long document.</w:t>
      </w:r>
    </w:p>
    <w:p w14:paraId="7800293C" w14:textId="77777777" w:rsidR="003D5824" w:rsidRDefault="003D5824" w:rsidP="003D5824">
      <w:pPr>
        <w:spacing w:after="240"/>
        <w:rPr>
          <w:szCs w:val="36"/>
        </w:rPr>
      </w:pPr>
    </w:p>
    <w:p w14:paraId="393AE147" w14:textId="5257B809" w:rsidR="003D5824" w:rsidRDefault="003D5824" w:rsidP="003D5824">
      <w:pPr>
        <w:spacing w:after="240"/>
        <w:rPr>
          <w:szCs w:val="36"/>
        </w:rPr>
      </w:pPr>
      <w:r>
        <w:rPr>
          <w:rFonts w:ascii="Times New Roman" w:hAnsi="Times New Roman" w:cs="Times New Roman"/>
          <w:noProof/>
          <w:sz w:val="22"/>
          <w:szCs w:val="20"/>
        </w:rPr>
        <w:drawing>
          <wp:anchor distT="0" distB="0" distL="114300" distR="114300" simplePos="0" relativeHeight="251656192" behindDoc="1" locked="0" layoutInCell="1" allowOverlap="1" wp14:anchorId="636E9DD1" wp14:editId="742C69C1">
            <wp:simplePos x="0" y="0"/>
            <wp:positionH relativeFrom="column">
              <wp:posOffset>-287867</wp:posOffset>
            </wp:positionH>
            <wp:positionV relativeFrom="paragraph">
              <wp:posOffset>393913</wp:posOffset>
            </wp:positionV>
            <wp:extent cx="2059309" cy="1456266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63" cy="1458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12BA6" w14:textId="418BDCF6" w:rsidR="003D5824" w:rsidRDefault="003D5824" w:rsidP="003D5824">
      <w:pPr>
        <w:spacing w:after="240"/>
        <w:ind w:left="3402"/>
        <w:rPr>
          <w:szCs w:val="36"/>
        </w:rPr>
      </w:pPr>
      <w:r>
        <w:rPr>
          <w:szCs w:val="36"/>
        </w:rPr>
        <w:t>While it is written in Easy Read it can be hard for some people to read a long</w:t>
      </w:r>
      <w:r w:rsidR="00CE3E9E">
        <w:rPr>
          <w:szCs w:val="36"/>
        </w:rPr>
        <w:t xml:space="preserve"> document</w:t>
      </w:r>
      <w:r>
        <w:rPr>
          <w:szCs w:val="36"/>
        </w:rPr>
        <w:t>.</w:t>
      </w:r>
    </w:p>
    <w:p w14:paraId="33544464" w14:textId="77777777" w:rsidR="003D5824" w:rsidRDefault="003D5824" w:rsidP="003D5824">
      <w:pPr>
        <w:spacing w:after="240"/>
        <w:ind w:left="2880"/>
        <w:rPr>
          <w:szCs w:val="36"/>
        </w:rPr>
      </w:pPr>
    </w:p>
    <w:p w14:paraId="42D075F0" w14:textId="636A0882" w:rsidR="003D5824" w:rsidRDefault="003D5824" w:rsidP="003D5824">
      <w:pPr>
        <w:spacing w:after="240"/>
        <w:ind w:left="2880"/>
        <w:rPr>
          <w:szCs w:val="36"/>
        </w:rPr>
      </w:pPr>
    </w:p>
    <w:p w14:paraId="52494836" w14:textId="75D54441" w:rsidR="003D5824" w:rsidRDefault="008F53F2" w:rsidP="003D5824">
      <w:pPr>
        <w:spacing w:after="240"/>
        <w:ind w:left="3402"/>
        <w:rPr>
          <w:szCs w:val="36"/>
        </w:rPr>
      </w:pPr>
      <w:r>
        <w:rPr>
          <w:rFonts w:ascii="Times New Roman" w:hAnsi="Times New Roman" w:cs="Times New Roman"/>
          <w:noProof/>
          <w:sz w:val="22"/>
          <w:szCs w:val="20"/>
        </w:rPr>
        <w:drawing>
          <wp:anchor distT="0" distB="0" distL="114300" distR="114300" simplePos="0" relativeHeight="251654144" behindDoc="0" locked="0" layoutInCell="1" allowOverlap="1" wp14:anchorId="25A94CF8" wp14:editId="66E1F477">
            <wp:simplePos x="0" y="0"/>
            <wp:positionH relativeFrom="column">
              <wp:posOffset>-149860</wp:posOffset>
            </wp:positionH>
            <wp:positionV relativeFrom="paragraph">
              <wp:posOffset>582930</wp:posOffset>
            </wp:positionV>
            <wp:extent cx="1860550" cy="1273175"/>
            <wp:effectExtent l="0" t="0" r="6350" b="3175"/>
            <wp:wrapNone/>
            <wp:docPr id="12" name="Picture 12" descr="booklet-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ooklet-suppor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7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824">
        <w:rPr>
          <w:szCs w:val="36"/>
        </w:rPr>
        <w:t>Some things you can do to make it easier are:</w:t>
      </w:r>
      <w:r w:rsidR="003C3361">
        <w:rPr>
          <w:szCs w:val="36"/>
        </w:rPr>
        <w:br/>
      </w:r>
    </w:p>
    <w:p w14:paraId="7969432C" w14:textId="3A08FB1D" w:rsidR="003D5824" w:rsidRDefault="003D5824" w:rsidP="003C3361">
      <w:pPr>
        <w:pStyle w:val="NoSpacing"/>
      </w:pPr>
      <w:r>
        <w:t>read it a few pages at a time</w:t>
      </w:r>
      <w:r w:rsidR="003C3361">
        <w:br/>
      </w:r>
    </w:p>
    <w:p w14:paraId="5642E226" w14:textId="77777777" w:rsidR="003D5824" w:rsidRDefault="003D5824" w:rsidP="003C3361">
      <w:pPr>
        <w:pStyle w:val="NoSpacing"/>
      </w:pPr>
      <w:r>
        <w:t>have someone help you to understand it.</w:t>
      </w:r>
    </w:p>
    <w:p w14:paraId="5D4D9FAA" w14:textId="79C83459" w:rsidR="005B5DD5" w:rsidRDefault="005B5DD5">
      <w:pPr>
        <w:spacing w:after="160" w:line="259" w:lineRule="auto"/>
        <w:ind w:left="0"/>
        <w:sectPr w:rsidR="005B5DD5" w:rsidSect="008B4522">
          <w:footerReference w:type="default" r:id="rId15"/>
          <w:pgSz w:w="11906" w:h="16838"/>
          <w:pgMar w:top="709" w:right="1440" w:bottom="851" w:left="1440" w:header="708" w:footer="708" w:gutter="0"/>
          <w:pgBorders w:offsetFrom="page">
            <w:top w:val="single" w:sz="24" w:space="24" w:color="008C88"/>
            <w:left w:val="single" w:sz="24" w:space="24" w:color="008C88"/>
            <w:bottom w:val="single" w:sz="24" w:space="24" w:color="008C88"/>
            <w:right w:val="single" w:sz="24" w:space="24" w:color="008C88"/>
          </w:pgBorders>
          <w:pgNumType w:start="1"/>
          <w:cols w:space="708"/>
          <w:docGrid w:linePitch="360"/>
        </w:sectPr>
      </w:pPr>
    </w:p>
    <w:p w14:paraId="75D62E86" w14:textId="104B5D21" w:rsidR="00EA4C05" w:rsidRPr="003D5824" w:rsidRDefault="00EA4C05" w:rsidP="00EA4C05">
      <w:pPr>
        <w:pStyle w:val="Heading1"/>
        <w:spacing w:before="0"/>
        <w:rPr>
          <w:sz w:val="36"/>
        </w:rPr>
      </w:pPr>
      <w:r>
        <w:lastRenderedPageBreak/>
        <w:t>What you will find in here</w:t>
      </w:r>
    </w:p>
    <w:p w14:paraId="5FA67D3D" w14:textId="77777777" w:rsidR="00EA4C05" w:rsidRDefault="00EA4C05" w:rsidP="00EA4C05">
      <w:pPr>
        <w:ind w:left="0"/>
      </w:pPr>
    </w:p>
    <w:p w14:paraId="7CE1BB1E" w14:textId="00632EA9" w:rsidR="00EA4C05" w:rsidRPr="007D1563" w:rsidRDefault="00EA4C05" w:rsidP="00EA4C05">
      <w:pPr>
        <w:ind w:left="0"/>
        <w:jc w:val="right"/>
        <w:rPr>
          <w:b/>
          <w:bCs/>
        </w:rPr>
      </w:pPr>
      <w:r w:rsidRPr="007D1563">
        <w:rPr>
          <w:b/>
          <w:bCs/>
        </w:rPr>
        <w:t>Page number:</w:t>
      </w:r>
    </w:p>
    <w:p w14:paraId="40D6011C" w14:textId="77777777" w:rsidR="00EA4C05" w:rsidRDefault="00EA4C05" w:rsidP="00EA4C05">
      <w:pPr>
        <w:ind w:left="0"/>
      </w:pPr>
    </w:p>
    <w:p w14:paraId="1C26BCA5" w14:textId="6B285534" w:rsidR="00EA4C05" w:rsidRDefault="00EA4C05" w:rsidP="00EA4C05">
      <w:pPr>
        <w:ind w:left="0"/>
      </w:pPr>
      <w:r w:rsidRPr="00793F87">
        <w:rPr>
          <w:noProof/>
          <w:color w:val="FFFFFF"/>
        </w:rPr>
        <w:drawing>
          <wp:anchor distT="0" distB="0" distL="114300" distR="114300" simplePos="0" relativeHeight="251854848" behindDoc="0" locked="0" layoutInCell="1" allowOverlap="1" wp14:anchorId="0559AC19" wp14:editId="056C740B">
            <wp:simplePos x="0" y="0"/>
            <wp:positionH relativeFrom="margin">
              <wp:posOffset>-287866</wp:posOffset>
            </wp:positionH>
            <wp:positionV relativeFrom="paragraph">
              <wp:posOffset>391160</wp:posOffset>
            </wp:positionV>
            <wp:extent cx="2204169" cy="391886"/>
            <wp:effectExtent l="0" t="0" r="5715" b="8255"/>
            <wp:wrapNone/>
            <wp:docPr id="166" name="Picture 166" descr="Powered by New Zealand Government Common Web Platform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wered by New Zealand Government Common Web Platform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169" cy="39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5E30F" w14:textId="64087309" w:rsidR="00EA4C05" w:rsidRDefault="00EA4C05" w:rsidP="00EA4C05">
      <w:pPr>
        <w:ind w:left="3402"/>
      </w:pPr>
      <w:r>
        <w:t>What is the Health and Disability System Review?..................................3</w:t>
      </w:r>
    </w:p>
    <w:p w14:paraId="198849A5" w14:textId="77777777" w:rsidR="00EA4C05" w:rsidRDefault="00EA4C05" w:rsidP="00EA4C05">
      <w:pPr>
        <w:ind w:left="3402"/>
      </w:pPr>
    </w:p>
    <w:p w14:paraId="1A7BACE7" w14:textId="37FDAAA5" w:rsidR="00EA4C05" w:rsidRDefault="00EA4C05" w:rsidP="00EA4C05">
      <w:pPr>
        <w:ind w:left="3402"/>
      </w:pPr>
      <w:r w:rsidRPr="00893506">
        <w:rPr>
          <w:noProof/>
        </w:rPr>
        <w:drawing>
          <wp:anchor distT="0" distB="0" distL="114300" distR="114300" simplePos="0" relativeHeight="251856896" behindDoc="0" locked="0" layoutInCell="1" allowOverlap="1" wp14:anchorId="7E6E5E59" wp14:editId="2CAC724F">
            <wp:simplePos x="0" y="0"/>
            <wp:positionH relativeFrom="column">
              <wp:posOffset>219710</wp:posOffset>
            </wp:positionH>
            <wp:positionV relativeFrom="paragraph">
              <wp:posOffset>121285</wp:posOffset>
            </wp:positionV>
            <wp:extent cx="1013764" cy="1016000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764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9C164" w14:textId="75D65590" w:rsidR="00EA4C05" w:rsidRDefault="00EA4C05" w:rsidP="00EA4C05">
      <w:pPr>
        <w:ind w:left="3402"/>
      </w:pPr>
    </w:p>
    <w:p w14:paraId="6A75AB96" w14:textId="68FB1D3A" w:rsidR="00EA4C05" w:rsidRDefault="00EA4C05" w:rsidP="00EA4C05">
      <w:pPr>
        <w:ind w:left="3402"/>
      </w:pPr>
      <w:r>
        <w:t>What we found out……………………1</w:t>
      </w:r>
      <w:r w:rsidR="00C86970">
        <w:t>1</w:t>
      </w:r>
    </w:p>
    <w:p w14:paraId="1167AC92" w14:textId="61006FFF" w:rsidR="00EA4C05" w:rsidRDefault="00EA4C05" w:rsidP="00EA4C05">
      <w:pPr>
        <w:ind w:left="3402"/>
      </w:pPr>
    </w:p>
    <w:p w14:paraId="28DD8C9F" w14:textId="77777777" w:rsidR="00EA4C05" w:rsidRDefault="00EA4C05" w:rsidP="00EA4C05">
      <w:pPr>
        <w:ind w:left="3402"/>
      </w:pPr>
    </w:p>
    <w:p w14:paraId="2171E4F9" w14:textId="1C7E0048" w:rsidR="00EA4C05" w:rsidRDefault="00EA4C05" w:rsidP="00EA4C05">
      <w:pPr>
        <w:ind w:left="3402"/>
      </w:pPr>
      <w:r>
        <w:rPr>
          <w:noProof/>
        </w:rPr>
        <w:drawing>
          <wp:anchor distT="0" distB="0" distL="114300" distR="114300" simplePos="0" relativeHeight="251858944" behindDoc="0" locked="0" layoutInCell="1" allowOverlap="1" wp14:anchorId="505CB59E" wp14:editId="6EAA0FE5">
            <wp:simplePos x="0" y="0"/>
            <wp:positionH relativeFrom="column">
              <wp:posOffset>101600</wp:posOffset>
            </wp:positionH>
            <wp:positionV relativeFrom="paragraph">
              <wp:posOffset>84455</wp:posOffset>
            </wp:positionV>
            <wp:extent cx="1388110" cy="959485"/>
            <wp:effectExtent l="0" t="0" r="2540" b="0"/>
            <wp:wrapThrough wrapText="bothSides">
              <wp:wrapPolygon edited="0">
                <wp:start x="0" y="0"/>
                <wp:lineTo x="0" y="21014"/>
                <wp:lineTo x="21343" y="21014"/>
                <wp:lineTo x="21343" y="0"/>
                <wp:lineTo x="0" y="0"/>
              </wp:wrapPolygon>
            </wp:wrapThrough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Cooperation Working Togethe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FF57A" w14:textId="1EEE1FD0" w:rsidR="00EA4C05" w:rsidRDefault="00EA4C05" w:rsidP="00EA4C05">
      <w:pPr>
        <w:ind w:left="3402"/>
      </w:pPr>
      <w:r>
        <w:t>How the system needs to work……...2</w:t>
      </w:r>
      <w:r w:rsidR="00C86970">
        <w:t>2</w:t>
      </w:r>
    </w:p>
    <w:p w14:paraId="2E22C976" w14:textId="079788C4" w:rsidR="00EA4C05" w:rsidRDefault="00EA4C05" w:rsidP="00EA4C05">
      <w:pPr>
        <w:ind w:left="3402"/>
      </w:pPr>
    </w:p>
    <w:p w14:paraId="7E5D8533" w14:textId="77777777" w:rsidR="00EA4C05" w:rsidRDefault="00EA4C05" w:rsidP="00EA4C05">
      <w:pPr>
        <w:ind w:left="3402"/>
      </w:pPr>
    </w:p>
    <w:p w14:paraId="5B6672F6" w14:textId="566867A8" w:rsidR="00EA4C05" w:rsidRDefault="00EA4C05" w:rsidP="00EA4C05">
      <w:pPr>
        <w:ind w:left="3402"/>
      </w:pPr>
      <w:r w:rsidRPr="00247898">
        <w:rPr>
          <w:noProof/>
        </w:rPr>
        <w:drawing>
          <wp:anchor distT="0" distB="0" distL="114300" distR="114300" simplePos="0" relativeHeight="251860992" behindDoc="0" locked="0" layoutInCell="1" allowOverlap="1" wp14:anchorId="01A45CA9" wp14:editId="0D30C42C">
            <wp:simplePos x="0" y="0"/>
            <wp:positionH relativeFrom="column">
              <wp:posOffset>220133</wp:posOffset>
            </wp:positionH>
            <wp:positionV relativeFrom="paragraph">
              <wp:posOffset>140335</wp:posOffset>
            </wp:positionV>
            <wp:extent cx="1253066" cy="1253066"/>
            <wp:effectExtent l="0" t="0" r="4445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066" cy="125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ABAC1" w14:textId="337330FF" w:rsidR="00EA4C05" w:rsidRDefault="00EA4C05" w:rsidP="00EA4C05">
      <w:pPr>
        <w:ind w:left="3402"/>
      </w:pPr>
      <w:r>
        <w:t>What will happen next?......................</w:t>
      </w:r>
      <w:r w:rsidR="00821F30">
        <w:t>3</w:t>
      </w:r>
      <w:r w:rsidR="00C86970">
        <w:t>4</w:t>
      </w:r>
    </w:p>
    <w:p w14:paraId="5925CF91" w14:textId="1A98E3EA" w:rsidR="00EA4C05" w:rsidRDefault="00EA4C05" w:rsidP="00EA4C05">
      <w:pPr>
        <w:ind w:left="3402"/>
      </w:pPr>
    </w:p>
    <w:p w14:paraId="766C539C" w14:textId="64CBE851" w:rsidR="00EA4C05" w:rsidRDefault="00EA4C05" w:rsidP="00EA4C05">
      <w:pPr>
        <w:ind w:left="3402"/>
      </w:pPr>
    </w:p>
    <w:p w14:paraId="7D9C4FC0" w14:textId="036010E2" w:rsidR="00EA4C05" w:rsidRDefault="00EA4C05" w:rsidP="00EA4C05">
      <w:pPr>
        <w:ind w:left="3402"/>
      </w:pPr>
      <w:r w:rsidRPr="00950DDE">
        <w:rPr>
          <w:noProof/>
        </w:rPr>
        <w:drawing>
          <wp:anchor distT="0" distB="0" distL="114300" distR="114300" simplePos="0" relativeHeight="251863040" behindDoc="0" locked="0" layoutInCell="1" allowOverlap="1" wp14:anchorId="2A0D0B80" wp14:editId="22E288C1">
            <wp:simplePos x="0" y="0"/>
            <wp:positionH relativeFrom="column">
              <wp:posOffset>357928</wp:posOffset>
            </wp:positionH>
            <wp:positionV relativeFrom="paragraph">
              <wp:posOffset>349885</wp:posOffset>
            </wp:positionV>
            <wp:extent cx="875720" cy="914400"/>
            <wp:effectExtent l="0" t="0" r="635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7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EFE07" w14:textId="4F48ECE0" w:rsidR="00EA4C05" w:rsidRDefault="00EA4C05" w:rsidP="00EA4C05">
      <w:pPr>
        <w:ind w:left="3402"/>
      </w:pPr>
      <w:r>
        <w:t>How to get more information……...…3</w:t>
      </w:r>
      <w:r w:rsidR="00C86970">
        <w:t>6</w:t>
      </w:r>
    </w:p>
    <w:p w14:paraId="246C8838" w14:textId="151FD332" w:rsidR="00EA4C05" w:rsidRDefault="00EA4C05" w:rsidP="00EA4C05">
      <w:pPr>
        <w:ind w:left="0"/>
      </w:pPr>
      <w:r>
        <w:br w:type="page"/>
      </w:r>
    </w:p>
    <w:p w14:paraId="5BD9058C" w14:textId="31708E08" w:rsidR="00070727" w:rsidRPr="00793F87" w:rsidRDefault="00EA4C05" w:rsidP="00933577">
      <w:pPr>
        <w:pStyle w:val="Heading1"/>
      </w:pPr>
      <w:r>
        <w:lastRenderedPageBreak/>
        <w:t xml:space="preserve">What is the </w:t>
      </w:r>
      <w:r w:rsidR="00933577">
        <w:br/>
      </w:r>
      <w:r w:rsidR="00070727" w:rsidRPr="00793F87">
        <w:t>Health and Disability System Review</w:t>
      </w:r>
      <w:r>
        <w:t>?</w:t>
      </w:r>
    </w:p>
    <w:p w14:paraId="38802C3E" w14:textId="4468E028" w:rsidR="00650106" w:rsidRDefault="00650106" w:rsidP="00793F87"/>
    <w:p w14:paraId="3D35A8CC" w14:textId="4D9A1777" w:rsidR="00CB2D90" w:rsidRDefault="00A23A27" w:rsidP="00793F87">
      <w:r w:rsidRPr="00793F87">
        <w:rPr>
          <w:noProof/>
          <w:color w:val="FFFFFF"/>
        </w:rPr>
        <w:drawing>
          <wp:anchor distT="0" distB="0" distL="114300" distR="114300" simplePos="0" relativeHeight="251639808" behindDoc="0" locked="0" layoutInCell="1" allowOverlap="1" wp14:anchorId="5CBDDFC5" wp14:editId="67A51380">
            <wp:simplePos x="0" y="0"/>
            <wp:positionH relativeFrom="margin">
              <wp:posOffset>0</wp:posOffset>
            </wp:positionH>
            <wp:positionV relativeFrom="paragraph">
              <wp:posOffset>70675</wp:posOffset>
            </wp:positionV>
            <wp:extent cx="2204169" cy="391886"/>
            <wp:effectExtent l="0" t="0" r="5715" b="8255"/>
            <wp:wrapNone/>
            <wp:docPr id="3" name="Picture 3" descr="Powered by New Zealand Government Common Web Platform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wered by New Zealand Government Common Web Platform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169" cy="39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D90">
        <w:t xml:space="preserve">This report is by the </w:t>
      </w:r>
      <w:r w:rsidR="00070727" w:rsidRPr="00793F87">
        <w:t>Health and Disability System Review</w:t>
      </w:r>
      <w:r w:rsidR="00CB2D90">
        <w:t>.</w:t>
      </w:r>
    </w:p>
    <w:p w14:paraId="71DC4D9C" w14:textId="5F87B212" w:rsidR="00CB2D90" w:rsidRDefault="00CB2D90" w:rsidP="00793F87"/>
    <w:p w14:paraId="573B08F4" w14:textId="0EA898CC" w:rsidR="00CB2D90" w:rsidRDefault="008F53F2" w:rsidP="00793F87">
      <w:r w:rsidRPr="00893506">
        <w:rPr>
          <w:noProof/>
        </w:rPr>
        <w:drawing>
          <wp:anchor distT="0" distB="0" distL="114300" distR="114300" simplePos="0" relativeHeight="251717632" behindDoc="0" locked="0" layoutInCell="1" allowOverlap="1" wp14:anchorId="021B52F5" wp14:editId="42EA08F7">
            <wp:simplePos x="0" y="0"/>
            <wp:positionH relativeFrom="column">
              <wp:posOffset>355600</wp:posOffset>
            </wp:positionH>
            <wp:positionV relativeFrom="paragraph">
              <wp:posOffset>144145</wp:posOffset>
            </wp:positionV>
            <wp:extent cx="1334789" cy="1337733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211" cy="1338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873ED" w14:textId="2419D90D" w:rsidR="00CB2D90" w:rsidRDefault="00CB2D90" w:rsidP="00793F87">
      <w:r>
        <w:t xml:space="preserve">The Health and Disability System Review is sometimes just called </w:t>
      </w:r>
      <w:r>
        <w:rPr>
          <w:b/>
          <w:bCs/>
        </w:rPr>
        <w:t>the Review</w:t>
      </w:r>
      <w:r>
        <w:t>.</w:t>
      </w:r>
    </w:p>
    <w:p w14:paraId="0EAD4397" w14:textId="0051908E" w:rsidR="00CB2D90" w:rsidRPr="00BC0346" w:rsidRDefault="00CB2D90" w:rsidP="00793F87">
      <w:pPr>
        <w:rPr>
          <w:sz w:val="28"/>
          <w:szCs w:val="28"/>
        </w:rPr>
      </w:pPr>
    </w:p>
    <w:p w14:paraId="239145EC" w14:textId="0D5049C0" w:rsidR="00CB2D90" w:rsidRPr="00BC0346" w:rsidRDefault="00C86970" w:rsidP="00793F87">
      <w:pPr>
        <w:rPr>
          <w:sz w:val="28"/>
          <w:szCs w:val="28"/>
        </w:rPr>
      </w:pPr>
      <w:r w:rsidRPr="00BC034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35AEC500" wp14:editId="212CD707">
                <wp:simplePos x="0" y="0"/>
                <wp:positionH relativeFrom="column">
                  <wp:posOffset>2269067</wp:posOffset>
                </wp:positionH>
                <wp:positionV relativeFrom="paragraph">
                  <wp:posOffset>163196</wp:posOffset>
                </wp:positionV>
                <wp:extent cx="3420110" cy="3962400"/>
                <wp:effectExtent l="0" t="0" r="8890" b="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110" cy="3962400"/>
                        </a:xfrm>
                        <a:prstGeom prst="rect">
                          <a:avLst/>
                        </a:prstGeom>
                        <a:solidFill>
                          <a:srgbClr val="B1D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2D8CE" id="Rectangle 98" o:spid="_x0000_s1026" style="position:absolute;margin-left:178.65pt;margin-top:12.85pt;width:269.3pt;height:312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" fillcolor="#b1dfab" stroked="f" strokeweight="1pt"/>
            </w:pict>
          </mc:Fallback>
        </mc:AlternateContent>
      </w:r>
    </w:p>
    <w:p w14:paraId="5EF0BCF9" w14:textId="4523E68B" w:rsidR="006E3339" w:rsidRPr="00BC0346" w:rsidRDefault="00BA6309" w:rsidP="00793F87">
      <w:pPr>
        <w:rPr>
          <w:sz w:val="24"/>
          <w:szCs w:val="24"/>
        </w:rPr>
      </w:pPr>
      <w:r w:rsidRPr="00BA6309">
        <w:rPr>
          <w:noProof/>
        </w:rPr>
        <w:drawing>
          <wp:anchor distT="0" distB="0" distL="114300" distR="114300" simplePos="0" relativeHeight="251747328" behindDoc="0" locked="0" layoutInCell="1" allowOverlap="1" wp14:anchorId="0D34291C" wp14:editId="0B120493">
            <wp:simplePos x="0" y="0"/>
            <wp:positionH relativeFrom="column">
              <wp:posOffset>360045</wp:posOffset>
            </wp:positionH>
            <wp:positionV relativeFrom="paragraph">
              <wp:posOffset>351790</wp:posOffset>
            </wp:positionV>
            <wp:extent cx="1440000" cy="1343449"/>
            <wp:effectExtent l="0" t="0" r="8255" b="952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4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339" w:rsidRPr="00BA6309">
        <w:t xml:space="preserve">The </w:t>
      </w:r>
      <w:r w:rsidR="006E3339" w:rsidRPr="00BC0346">
        <w:rPr>
          <w:b/>
          <w:bCs/>
        </w:rPr>
        <w:t>Health and Disability system</w:t>
      </w:r>
      <w:r w:rsidR="006E3339" w:rsidRPr="00BA6309">
        <w:t xml:space="preserve"> </w:t>
      </w:r>
      <w:r w:rsidRPr="00BA6309">
        <w:t>means:</w:t>
      </w:r>
      <w:r>
        <w:br/>
      </w:r>
    </w:p>
    <w:p w14:paraId="7C41135A" w14:textId="285A7825" w:rsidR="00BA6309" w:rsidRDefault="00BA6309" w:rsidP="00BA6309">
      <w:pPr>
        <w:pStyle w:val="NoSpacing"/>
      </w:pPr>
      <w:r>
        <w:t xml:space="preserve">organisations </w:t>
      </w:r>
      <w:r w:rsidR="00BC0346">
        <w:t>involved with</w:t>
      </w:r>
      <w:r>
        <w:t>:</w:t>
      </w:r>
      <w:r>
        <w:br/>
      </w:r>
    </w:p>
    <w:p w14:paraId="0321B6C6" w14:textId="536E5B2E" w:rsidR="00BA6309" w:rsidRPr="00BC0346" w:rsidRDefault="00BA6309" w:rsidP="008F53F2">
      <w:pPr>
        <w:pStyle w:val="NoSpacing"/>
        <w:numPr>
          <w:ilvl w:val="1"/>
          <w:numId w:val="17"/>
        </w:numPr>
        <w:ind w:left="4678"/>
        <w:rPr>
          <w:sz w:val="28"/>
          <w:szCs w:val="28"/>
        </w:rPr>
      </w:pPr>
      <w:r>
        <w:t>health services</w:t>
      </w:r>
      <w:r>
        <w:br/>
      </w:r>
    </w:p>
    <w:p w14:paraId="12BBE574" w14:textId="783D4AEF" w:rsidR="00BA6309" w:rsidRDefault="00BA6309" w:rsidP="008F53F2">
      <w:pPr>
        <w:pStyle w:val="NoSpacing"/>
        <w:numPr>
          <w:ilvl w:val="1"/>
          <w:numId w:val="17"/>
        </w:numPr>
        <w:ind w:left="4678"/>
      </w:pPr>
      <w:r w:rsidRPr="00BF14C6">
        <w:rPr>
          <w:noProof/>
        </w:rPr>
        <w:drawing>
          <wp:anchor distT="0" distB="0" distL="114300" distR="114300" simplePos="0" relativeHeight="251682816" behindDoc="0" locked="0" layoutInCell="1" allowOverlap="1" wp14:anchorId="2B83D6D8" wp14:editId="38B64C38">
            <wp:simplePos x="0" y="0"/>
            <wp:positionH relativeFrom="column">
              <wp:posOffset>252096</wp:posOffset>
            </wp:positionH>
            <wp:positionV relativeFrom="paragraph">
              <wp:posOffset>163830</wp:posOffset>
            </wp:positionV>
            <wp:extent cx="1440000" cy="1175757"/>
            <wp:effectExtent l="0" t="0" r="8255" b="571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7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>disability services</w:t>
      </w:r>
      <w:r>
        <w:br/>
      </w:r>
    </w:p>
    <w:p w14:paraId="1F6D7B79" w14:textId="037832CE" w:rsidR="00BA6309" w:rsidRDefault="00BA6309" w:rsidP="00BA6309">
      <w:pPr>
        <w:pStyle w:val="NoSpacing"/>
      </w:pPr>
      <w:r>
        <w:t>how those organisations fit together</w:t>
      </w:r>
    </w:p>
    <w:p w14:paraId="0943A8C1" w14:textId="56066FED" w:rsidR="00BC0346" w:rsidRDefault="00BC0346" w:rsidP="00C86970">
      <w:pPr>
        <w:pStyle w:val="NoSpacing"/>
        <w:numPr>
          <w:ilvl w:val="0"/>
          <w:numId w:val="0"/>
        </w:numPr>
      </w:pPr>
    </w:p>
    <w:p w14:paraId="176CF0CE" w14:textId="495EC1B6" w:rsidR="006E3339" w:rsidRDefault="006E3339" w:rsidP="00793F87"/>
    <w:p w14:paraId="53C574D3" w14:textId="77777777" w:rsidR="00C86970" w:rsidRDefault="00C86970" w:rsidP="00793F87"/>
    <w:p w14:paraId="2F52C1F6" w14:textId="72E00DA4" w:rsidR="00C86970" w:rsidRDefault="00C86970" w:rsidP="00793F87">
      <w:r w:rsidRPr="00BC0346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74732AC8" wp14:editId="5BF60B2D">
                <wp:simplePos x="0" y="0"/>
                <wp:positionH relativeFrom="column">
                  <wp:posOffset>2235200</wp:posOffset>
                </wp:positionH>
                <wp:positionV relativeFrom="paragraph">
                  <wp:posOffset>227118</wp:posOffset>
                </wp:positionV>
                <wp:extent cx="3420110" cy="2353734"/>
                <wp:effectExtent l="0" t="0" r="8890" b="889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110" cy="2353734"/>
                        </a:xfrm>
                        <a:prstGeom prst="rect">
                          <a:avLst/>
                        </a:prstGeom>
                        <a:solidFill>
                          <a:srgbClr val="B1D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79C53" id="Rectangle 50" o:spid="_x0000_s1026" style="position:absolute;margin-left:176pt;margin-top:17.9pt;width:269.3pt;height:185.35pt;z-index:-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" fillcolor="#b1dfab" stroked="f" strokeweight="1pt"/>
            </w:pict>
          </mc:Fallback>
        </mc:AlternateContent>
      </w:r>
    </w:p>
    <w:p w14:paraId="2F60462F" w14:textId="18784B36" w:rsidR="00C86970" w:rsidRDefault="00C86970" w:rsidP="00C86970">
      <w:r>
        <w:rPr>
          <w:noProof/>
        </w:rPr>
        <w:drawing>
          <wp:anchor distT="0" distB="0" distL="114300" distR="114300" simplePos="0" relativeHeight="251887616" behindDoc="0" locked="0" layoutInCell="1" allowOverlap="1" wp14:anchorId="47BEBF8E" wp14:editId="1C18428B">
            <wp:simplePos x="0" y="0"/>
            <wp:positionH relativeFrom="column">
              <wp:posOffset>3175</wp:posOffset>
            </wp:positionH>
            <wp:positionV relativeFrom="paragraph">
              <wp:posOffset>452755</wp:posOffset>
            </wp:positionV>
            <wp:extent cx="1792206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355" y="21263"/>
                <wp:lineTo x="21355" y="0"/>
                <wp:lineTo x="0" y="0"/>
              </wp:wrapPolygon>
            </wp:wrapThrough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ll ages everyone different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206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Health and Disability System also means how people decide:</w:t>
      </w:r>
    </w:p>
    <w:p w14:paraId="645E9A00" w14:textId="4FC61A14" w:rsidR="00C86970" w:rsidRDefault="00C86970" w:rsidP="00793F87"/>
    <w:p w14:paraId="652CAE8A" w14:textId="77777777" w:rsidR="00C86970" w:rsidRDefault="00C86970" w:rsidP="00C86970">
      <w:pPr>
        <w:pStyle w:val="ListParagraph"/>
        <w:numPr>
          <w:ilvl w:val="0"/>
          <w:numId w:val="43"/>
        </w:numPr>
        <w:ind w:left="4046"/>
      </w:pPr>
      <w:r>
        <w:t>what services there are</w:t>
      </w:r>
    </w:p>
    <w:p w14:paraId="344A2DB3" w14:textId="1BAD5329" w:rsidR="00C86970" w:rsidRDefault="00C86970" w:rsidP="00C86970">
      <w:pPr>
        <w:ind w:left="3326"/>
      </w:pPr>
    </w:p>
    <w:p w14:paraId="4E3622BC" w14:textId="1D6E464D" w:rsidR="00C86970" w:rsidRDefault="00C86970" w:rsidP="00C86970">
      <w:pPr>
        <w:pStyle w:val="ListParagraph"/>
        <w:numPr>
          <w:ilvl w:val="0"/>
          <w:numId w:val="43"/>
        </w:numPr>
        <w:ind w:left="4046"/>
      </w:pPr>
      <w:r>
        <w:t xml:space="preserve">who can get the </w:t>
      </w:r>
      <w:proofErr w:type="gramStart"/>
      <w:r>
        <w:t>services.</w:t>
      </w:r>
      <w:proofErr w:type="gramEnd"/>
    </w:p>
    <w:p w14:paraId="6D43F452" w14:textId="77777777" w:rsidR="00C86970" w:rsidRDefault="00C86970" w:rsidP="00793F87"/>
    <w:p w14:paraId="31C8E849" w14:textId="77777777" w:rsidR="00C86970" w:rsidRDefault="00C86970" w:rsidP="00793F87"/>
    <w:p w14:paraId="1A63058B" w14:textId="6300D3C4" w:rsidR="006E3339" w:rsidRDefault="00BA6309" w:rsidP="00793F87">
      <w:r w:rsidRPr="003D5824">
        <w:rPr>
          <w:noProof/>
        </w:rPr>
        <w:drawing>
          <wp:anchor distT="0" distB="0" distL="114300" distR="114300" simplePos="0" relativeHeight="251657216" behindDoc="0" locked="0" layoutInCell="1" allowOverlap="1" wp14:anchorId="587777DD" wp14:editId="79DC6DEB">
            <wp:simplePos x="0" y="0"/>
            <wp:positionH relativeFrom="column">
              <wp:posOffset>360045</wp:posOffset>
            </wp:positionH>
            <wp:positionV relativeFrom="paragraph">
              <wp:posOffset>30567</wp:posOffset>
            </wp:positionV>
            <wp:extent cx="1440000" cy="991548"/>
            <wp:effectExtent l="0" t="0" r="825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9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E3E9E">
        <w:t>T</w:t>
      </w:r>
      <w:r w:rsidR="006E3339">
        <w:t>he Health and Disability System</w:t>
      </w:r>
      <w:r w:rsidR="00CE3E9E">
        <w:t xml:space="preserve"> is sometimes just called</w:t>
      </w:r>
      <w:r w:rsidR="006E3339">
        <w:t xml:space="preserve"> </w:t>
      </w:r>
      <w:r w:rsidR="006E3339">
        <w:rPr>
          <w:b/>
          <w:bCs/>
        </w:rPr>
        <w:t>the system</w:t>
      </w:r>
      <w:r w:rsidR="006E3339">
        <w:t>.</w:t>
      </w:r>
    </w:p>
    <w:p w14:paraId="5972BAC0" w14:textId="31E587FC" w:rsidR="006E3339" w:rsidRDefault="006E3339" w:rsidP="00793F87"/>
    <w:p w14:paraId="5C990D84" w14:textId="3CE52F81" w:rsidR="00BF14C6" w:rsidRDefault="00BF14C6">
      <w:pPr>
        <w:spacing w:after="160" w:line="259" w:lineRule="auto"/>
        <w:ind w:left="0"/>
      </w:pPr>
    </w:p>
    <w:p w14:paraId="56AA1691" w14:textId="18AD03DF" w:rsidR="00CB2D90" w:rsidRDefault="00893506" w:rsidP="00793F87">
      <w:r w:rsidRPr="00893506">
        <w:rPr>
          <w:noProof/>
        </w:rPr>
        <w:drawing>
          <wp:anchor distT="0" distB="0" distL="114300" distR="114300" simplePos="0" relativeHeight="251718656" behindDoc="0" locked="0" layoutInCell="1" allowOverlap="1" wp14:anchorId="58CCF7FB" wp14:editId="1871CE8E">
            <wp:simplePos x="0" y="0"/>
            <wp:positionH relativeFrom="column">
              <wp:posOffset>156845</wp:posOffset>
            </wp:positionH>
            <wp:positionV relativeFrom="paragraph">
              <wp:posOffset>1208828</wp:posOffset>
            </wp:positionV>
            <wp:extent cx="1440000" cy="1605152"/>
            <wp:effectExtent l="0" t="0" r="825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60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D90">
        <w:t xml:space="preserve">The Review looks at what needs </w:t>
      </w:r>
      <w:r w:rsidR="006E3339">
        <w:t xml:space="preserve">to change to make sure </w:t>
      </w:r>
      <w:r w:rsidR="00A73114">
        <w:t>what the system does is:</w:t>
      </w:r>
      <w:r w:rsidR="00A73114">
        <w:br/>
      </w:r>
    </w:p>
    <w:p w14:paraId="76C8F1FF" w14:textId="65BC4EA4" w:rsidR="00A73114" w:rsidRPr="003C3361" w:rsidRDefault="00A73114" w:rsidP="003C3361">
      <w:pPr>
        <w:pStyle w:val="NoSpacing"/>
      </w:pPr>
      <w:r w:rsidRPr="003C3361">
        <w:t>better</w:t>
      </w:r>
      <w:r w:rsidRPr="003C3361">
        <w:br/>
      </w:r>
    </w:p>
    <w:p w14:paraId="4196D2F4" w14:textId="75F6A48E" w:rsidR="00A73114" w:rsidRDefault="00A73114" w:rsidP="003C3361">
      <w:pPr>
        <w:pStyle w:val="NoSpacing"/>
      </w:pPr>
      <w:r w:rsidRPr="003C3361">
        <w:t>fairer</w:t>
      </w:r>
    </w:p>
    <w:p w14:paraId="1213E276" w14:textId="77777777" w:rsidR="003A36A6" w:rsidRDefault="003A36A6" w:rsidP="003A36A6">
      <w:pPr>
        <w:pStyle w:val="NoSpacing"/>
        <w:numPr>
          <w:ilvl w:val="0"/>
          <w:numId w:val="0"/>
        </w:numPr>
        <w:ind w:left="4253"/>
      </w:pPr>
    </w:p>
    <w:p w14:paraId="6A91970F" w14:textId="18229397" w:rsidR="003A36A6" w:rsidRPr="003A36A6" w:rsidRDefault="003A36A6" w:rsidP="003C3361">
      <w:pPr>
        <w:pStyle w:val="NoSpacing"/>
      </w:pPr>
      <w:r w:rsidRPr="003A36A6">
        <w:rPr>
          <w:color w:val="000000"/>
          <w:shd w:val="clear" w:color="auto" w:fill="FFFFFF"/>
        </w:rPr>
        <w:t>keeps getting better in the future</w:t>
      </w:r>
      <w:r>
        <w:rPr>
          <w:color w:val="000000"/>
          <w:shd w:val="clear" w:color="auto" w:fill="FFFFFF"/>
        </w:rPr>
        <w:t>.</w:t>
      </w:r>
    </w:p>
    <w:p w14:paraId="23C47D59" w14:textId="77777777" w:rsidR="00CB2D90" w:rsidRDefault="00CB2D90" w:rsidP="00793F87"/>
    <w:p w14:paraId="2F8A89EB" w14:textId="6D30ADBE" w:rsidR="00A73114" w:rsidRDefault="00A73114" w:rsidP="00793F87"/>
    <w:p w14:paraId="078A77AC" w14:textId="78974608" w:rsidR="00C86970" w:rsidRDefault="00C86970">
      <w:pPr>
        <w:spacing w:after="160" w:line="259" w:lineRule="auto"/>
        <w:ind w:left="0"/>
      </w:pPr>
      <w:r>
        <w:br w:type="page"/>
      </w:r>
    </w:p>
    <w:p w14:paraId="1D85E99A" w14:textId="683F5E13" w:rsidR="00C86970" w:rsidRDefault="00C86970" w:rsidP="00793F87">
      <w:r w:rsidRPr="00BF14C6"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62B2E016" wp14:editId="49C9CD14">
            <wp:simplePos x="0" y="0"/>
            <wp:positionH relativeFrom="column">
              <wp:posOffset>-118745</wp:posOffset>
            </wp:positionH>
            <wp:positionV relativeFrom="paragraph">
              <wp:posOffset>379307</wp:posOffset>
            </wp:positionV>
            <wp:extent cx="1608878" cy="1087962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878" cy="108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CB9F8" w14:textId="2CAC477D" w:rsidR="00A73114" w:rsidRDefault="00A73114" w:rsidP="00793F87">
      <w:r>
        <w:t xml:space="preserve">We will be looking at </w:t>
      </w:r>
      <w:r>
        <w:rPr>
          <w:b/>
          <w:bCs/>
        </w:rPr>
        <w:t>outcomes</w:t>
      </w:r>
      <w:r>
        <w:t>.</w:t>
      </w:r>
    </w:p>
    <w:p w14:paraId="188ADE65" w14:textId="4660AAFE" w:rsidR="00A73114" w:rsidRDefault="00A73114" w:rsidP="00793F87"/>
    <w:p w14:paraId="051895D2" w14:textId="7DFE2C59" w:rsidR="00A73114" w:rsidRDefault="00BF14C6" w:rsidP="00793F87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9BE3687" wp14:editId="696DAC3E">
                <wp:simplePos x="0" y="0"/>
                <wp:positionH relativeFrom="column">
                  <wp:posOffset>2238375</wp:posOffset>
                </wp:positionH>
                <wp:positionV relativeFrom="paragraph">
                  <wp:posOffset>334009</wp:posOffset>
                </wp:positionV>
                <wp:extent cx="3313216" cy="2143125"/>
                <wp:effectExtent l="0" t="0" r="1905" b="952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3216" cy="2143125"/>
                        </a:xfrm>
                        <a:prstGeom prst="rect">
                          <a:avLst/>
                        </a:prstGeom>
                        <a:solidFill>
                          <a:srgbClr val="B1D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D69E4" id="Rectangle 38" o:spid="_x0000_s1026" style="position:absolute;margin-left:176.25pt;margin-top:26.3pt;width:260.9pt;height:168.75pt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" fillcolor="#b1dfab" stroked="f" strokeweight="1pt"/>
            </w:pict>
          </mc:Fallback>
        </mc:AlternateContent>
      </w:r>
    </w:p>
    <w:p w14:paraId="2BE9E4A7" w14:textId="1E31D2EA" w:rsidR="00A73114" w:rsidRDefault="00C86970" w:rsidP="00793F87">
      <w:r>
        <w:rPr>
          <w:noProof/>
        </w:rPr>
        <w:drawing>
          <wp:anchor distT="0" distB="0" distL="114300" distR="114300" simplePos="0" relativeHeight="251886592" behindDoc="0" locked="0" layoutInCell="1" allowOverlap="1" wp14:anchorId="57B706F8" wp14:editId="2D7E971B">
            <wp:simplePos x="0" y="0"/>
            <wp:positionH relativeFrom="column">
              <wp:posOffset>55245</wp:posOffset>
            </wp:positionH>
            <wp:positionV relativeFrom="paragraph">
              <wp:posOffset>805815</wp:posOffset>
            </wp:positionV>
            <wp:extent cx="1095375" cy="1134110"/>
            <wp:effectExtent l="0" t="0" r="9525" b="8890"/>
            <wp:wrapThrough wrapText="bothSides">
              <wp:wrapPolygon edited="0">
                <wp:start x="16153" y="0"/>
                <wp:lineTo x="9767" y="5805"/>
                <wp:lineTo x="8264" y="6168"/>
                <wp:lineTo x="0" y="10885"/>
                <wp:lineTo x="0" y="14513"/>
                <wp:lineTo x="9016" y="17415"/>
                <wp:lineTo x="17656" y="21406"/>
                <wp:lineTo x="18031" y="21406"/>
                <wp:lineTo x="20285" y="21406"/>
                <wp:lineTo x="20661" y="21406"/>
                <wp:lineTo x="21412" y="13787"/>
                <wp:lineTo x="21412" y="11247"/>
                <wp:lineTo x="16529" y="5805"/>
                <wp:lineTo x="18407" y="363"/>
                <wp:lineTo x="18407" y="0"/>
                <wp:lineTo x="16153" y="0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hecklist 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114" w:rsidRPr="00BF14C6">
        <w:rPr>
          <w:b/>
          <w:bCs/>
        </w:rPr>
        <w:t>Outcomes</w:t>
      </w:r>
      <w:r w:rsidR="00A73114">
        <w:t xml:space="preserve"> are how things end up because of what the system:</w:t>
      </w:r>
      <w:r w:rsidR="00A73114">
        <w:br/>
      </w:r>
    </w:p>
    <w:p w14:paraId="487F42F0" w14:textId="062A41FA" w:rsidR="00A73114" w:rsidRDefault="00A73114" w:rsidP="003C3361">
      <w:pPr>
        <w:pStyle w:val="NoSpacing"/>
      </w:pPr>
      <w:r>
        <w:t>does</w:t>
      </w:r>
      <w:r>
        <w:br/>
      </w:r>
    </w:p>
    <w:p w14:paraId="0AE56AFC" w14:textId="77777777" w:rsidR="00A73114" w:rsidRDefault="00A73114" w:rsidP="003C3361">
      <w:pPr>
        <w:pStyle w:val="NoSpacing"/>
      </w:pPr>
      <w:r>
        <w:t>does not do.</w:t>
      </w:r>
    </w:p>
    <w:p w14:paraId="673AD7DE" w14:textId="5E4D9F9E" w:rsidR="00300FB3" w:rsidRPr="00793F87" w:rsidRDefault="00300FB3" w:rsidP="00793F87"/>
    <w:p w14:paraId="4B565E77" w14:textId="4A1CDF82" w:rsidR="007D1563" w:rsidRDefault="00C86970" w:rsidP="00BA6309">
      <w:r w:rsidRPr="003D5824">
        <w:rPr>
          <w:noProof/>
        </w:rPr>
        <w:drawing>
          <wp:anchor distT="0" distB="0" distL="114300" distR="114300" simplePos="0" relativeHeight="251658240" behindDoc="0" locked="0" layoutInCell="1" allowOverlap="1" wp14:anchorId="184A014C" wp14:editId="1318B2F0">
            <wp:simplePos x="0" y="0"/>
            <wp:positionH relativeFrom="column">
              <wp:posOffset>265642</wp:posOffset>
            </wp:positionH>
            <wp:positionV relativeFrom="paragraph">
              <wp:posOffset>154517</wp:posOffset>
            </wp:positionV>
            <wp:extent cx="1134534" cy="1134534"/>
            <wp:effectExtent l="0" t="0" r="0" b="88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534" cy="113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F31A8" w14:textId="79E465A8" w:rsidR="00BA6309" w:rsidRDefault="00070727" w:rsidP="00BA6309">
      <w:r w:rsidRPr="00793F87">
        <w:t xml:space="preserve">New Zealand </w:t>
      </w:r>
      <w:r w:rsidR="000B2291">
        <w:t xml:space="preserve">mostly </w:t>
      </w:r>
      <w:r w:rsidRPr="00793F87">
        <w:t>has a good health system.</w:t>
      </w:r>
    </w:p>
    <w:p w14:paraId="2A1038F1" w14:textId="77EF0947" w:rsidR="00BA6309" w:rsidRDefault="00BA6309" w:rsidP="00BA6309"/>
    <w:p w14:paraId="07E8A969" w14:textId="08598641" w:rsidR="00BA6309" w:rsidRDefault="008F53F2" w:rsidP="00BA6309">
      <w:r w:rsidRPr="009058C9">
        <w:rPr>
          <w:noProof/>
        </w:rPr>
        <w:drawing>
          <wp:anchor distT="0" distB="0" distL="114300" distR="114300" simplePos="0" relativeHeight="251663360" behindDoc="0" locked="0" layoutInCell="1" allowOverlap="1" wp14:anchorId="69294783" wp14:editId="5C3DA9B6">
            <wp:simplePos x="0" y="0"/>
            <wp:positionH relativeFrom="column">
              <wp:posOffset>54610</wp:posOffset>
            </wp:positionH>
            <wp:positionV relativeFrom="paragraph">
              <wp:posOffset>351155</wp:posOffset>
            </wp:positionV>
            <wp:extent cx="1440000" cy="1440000"/>
            <wp:effectExtent l="0" t="0" r="0" b="825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9698C" w14:textId="5FDBA518" w:rsidR="000B2291" w:rsidRDefault="000B2291" w:rsidP="00793F87">
      <w:r>
        <w:t>There are things that can be done better.</w:t>
      </w:r>
    </w:p>
    <w:p w14:paraId="2817DEA2" w14:textId="3D6A280A" w:rsidR="000B2291" w:rsidRDefault="000B2291" w:rsidP="00793F87"/>
    <w:p w14:paraId="35C24914" w14:textId="73F5628D" w:rsidR="000B2291" w:rsidRPr="00793F87" w:rsidRDefault="000B2291" w:rsidP="00793F87"/>
    <w:p w14:paraId="62E3E9FB" w14:textId="4023CD80" w:rsidR="006E3339" w:rsidRPr="005479B1" w:rsidRDefault="005479B1" w:rsidP="00793F87">
      <w:r w:rsidRPr="005479B1">
        <w:t>There are lots of things that make it hard for the system to do a good job.</w:t>
      </w:r>
    </w:p>
    <w:p w14:paraId="3C879B60" w14:textId="44B89775" w:rsidR="006E3339" w:rsidRPr="005479B1" w:rsidRDefault="00BA6309" w:rsidP="00793F87">
      <w:r w:rsidRPr="005479B1">
        <w:rPr>
          <w:noProof/>
        </w:rPr>
        <w:drawing>
          <wp:anchor distT="0" distB="0" distL="114300" distR="114300" simplePos="0" relativeHeight="251662336" behindDoc="0" locked="0" layoutInCell="1" allowOverlap="1" wp14:anchorId="2326F349" wp14:editId="216DAA70">
            <wp:simplePos x="0" y="0"/>
            <wp:positionH relativeFrom="column">
              <wp:posOffset>190712</wp:posOffset>
            </wp:positionH>
            <wp:positionV relativeFrom="paragraph">
              <wp:posOffset>10795</wp:posOffset>
            </wp:positionV>
            <wp:extent cx="1440000" cy="1325664"/>
            <wp:effectExtent l="0" t="0" r="8255" b="825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2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83B18" w14:textId="46059212" w:rsidR="003F5540" w:rsidRPr="005479B1" w:rsidRDefault="003F5540" w:rsidP="00793F87"/>
    <w:p w14:paraId="4436872F" w14:textId="712B5106" w:rsidR="006E3339" w:rsidRDefault="006E3339" w:rsidP="00793F87">
      <w:r w:rsidRPr="005479B1">
        <w:t>There are more</w:t>
      </w:r>
      <w:r>
        <w:t xml:space="preserve"> people needing more things from the system.</w:t>
      </w:r>
    </w:p>
    <w:p w14:paraId="2799C715" w14:textId="33BF05A6" w:rsidR="006E3339" w:rsidRDefault="008F53F2" w:rsidP="00C86970">
      <w:pPr>
        <w:ind w:left="0"/>
      </w:pPr>
      <w:r w:rsidRPr="00BA6309"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78B862F3" wp14:editId="0D96926F">
            <wp:simplePos x="0" y="0"/>
            <wp:positionH relativeFrom="column">
              <wp:posOffset>186267</wp:posOffset>
            </wp:positionH>
            <wp:positionV relativeFrom="paragraph">
              <wp:posOffset>236008</wp:posOffset>
            </wp:positionV>
            <wp:extent cx="1337733" cy="1337733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733" cy="133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ABD4F" w14:textId="4CE32804" w:rsidR="00C669AB" w:rsidRDefault="00C669AB" w:rsidP="00793F87">
      <w:r>
        <w:t xml:space="preserve">There are also things that </w:t>
      </w:r>
      <w:r w:rsidR="00E7282A">
        <w:t>mean we can do thin</w:t>
      </w:r>
      <w:r w:rsidR="00BF14C6">
        <w:t>g</w:t>
      </w:r>
      <w:r w:rsidR="00E7282A">
        <w:t>s differently</w:t>
      </w:r>
      <w:r>
        <w:t xml:space="preserve"> like new:</w:t>
      </w:r>
      <w:r>
        <w:br/>
      </w:r>
    </w:p>
    <w:p w14:paraId="5C9430A3" w14:textId="0B52B6A1" w:rsidR="00C669AB" w:rsidRDefault="00984BAA" w:rsidP="003C3361">
      <w:pPr>
        <w:pStyle w:val="NoSpacing"/>
      </w:pPr>
      <w:r w:rsidRPr="00BA6309">
        <w:rPr>
          <w:noProof/>
        </w:rPr>
        <w:drawing>
          <wp:anchor distT="0" distB="0" distL="114300" distR="114300" simplePos="0" relativeHeight="251749376" behindDoc="0" locked="0" layoutInCell="1" allowOverlap="1" wp14:anchorId="1989D5CD" wp14:editId="647C698A">
            <wp:simplePos x="0" y="0"/>
            <wp:positionH relativeFrom="column">
              <wp:posOffset>263781</wp:posOffset>
            </wp:positionH>
            <wp:positionV relativeFrom="paragraph">
              <wp:posOffset>544195</wp:posOffset>
            </wp:positionV>
            <wp:extent cx="1260312" cy="103293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312" cy="103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9AB">
        <w:t>technology</w:t>
      </w:r>
      <w:r w:rsidR="00C669AB">
        <w:br/>
      </w:r>
    </w:p>
    <w:p w14:paraId="2EB20141" w14:textId="3F17B39F" w:rsidR="00C669AB" w:rsidRDefault="00C669AB" w:rsidP="003C3361">
      <w:pPr>
        <w:pStyle w:val="NoSpacing"/>
      </w:pPr>
      <w:r>
        <w:t>ways of working.</w:t>
      </w:r>
    </w:p>
    <w:p w14:paraId="1F609DAF" w14:textId="77777777" w:rsidR="00300FB3" w:rsidRPr="00793F87" w:rsidRDefault="00300FB3" w:rsidP="00793F87"/>
    <w:p w14:paraId="6203FF92" w14:textId="77777777" w:rsidR="00CB2D90" w:rsidRDefault="00070727" w:rsidP="00793F87">
      <w:r w:rsidRPr="00793F87">
        <w:t xml:space="preserve"> </w:t>
      </w:r>
    </w:p>
    <w:p w14:paraId="4CCD78DC" w14:textId="799D7897" w:rsidR="00CB2D90" w:rsidRDefault="00CB2D90">
      <w:pPr>
        <w:spacing w:after="160" w:line="259" w:lineRule="auto"/>
        <w:ind w:left="0"/>
      </w:pPr>
      <w:r>
        <w:br w:type="page"/>
      </w:r>
    </w:p>
    <w:p w14:paraId="0FDABFE9" w14:textId="0F4D6535" w:rsidR="007D1563" w:rsidRDefault="007D1563" w:rsidP="00793F87">
      <w:pPr>
        <w:rPr>
          <w:b/>
          <w:bCs/>
        </w:rPr>
      </w:pPr>
    </w:p>
    <w:p w14:paraId="2A0CD998" w14:textId="4B72D824" w:rsidR="00CB2D90" w:rsidRPr="00CB2D90" w:rsidRDefault="008F53F2" w:rsidP="00793F87">
      <w:pPr>
        <w:rPr>
          <w:b/>
          <w:bCs/>
        </w:rPr>
      </w:pPr>
      <w:r w:rsidRPr="0037517F">
        <w:rPr>
          <w:noProof/>
        </w:rPr>
        <w:drawing>
          <wp:anchor distT="0" distB="0" distL="114300" distR="114300" simplePos="0" relativeHeight="251667456" behindDoc="0" locked="0" layoutInCell="1" allowOverlap="1" wp14:anchorId="078FBE9E" wp14:editId="13E9BC56">
            <wp:simplePos x="0" y="0"/>
            <wp:positionH relativeFrom="column">
              <wp:posOffset>190500</wp:posOffset>
            </wp:positionH>
            <wp:positionV relativeFrom="paragraph">
              <wp:posOffset>79163</wp:posOffset>
            </wp:positionV>
            <wp:extent cx="1440000" cy="1044270"/>
            <wp:effectExtent l="0" t="0" r="8255" b="381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00FB3" w:rsidRPr="00CB2D90">
        <w:rPr>
          <w:b/>
          <w:bCs/>
        </w:rPr>
        <w:t>W</w:t>
      </w:r>
      <w:r w:rsidR="00070727" w:rsidRPr="00CB2D90">
        <w:rPr>
          <w:b/>
          <w:bCs/>
        </w:rPr>
        <w:t>hat is an interim report</w:t>
      </w:r>
      <w:r w:rsidR="00CB2D90" w:rsidRPr="00CB2D90">
        <w:rPr>
          <w:b/>
          <w:bCs/>
        </w:rPr>
        <w:t>?</w:t>
      </w:r>
    </w:p>
    <w:p w14:paraId="604FFA11" w14:textId="2790602C" w:rsidR="00070727" w:rsidRPr="00793F87" w:rsidRDefault="00070727" w:rsidP="00793F87">
      <w:r w:rsidRPr="00793F87">
        <w:t xml:space="preserve"> </w:t>
      </w:r>
    </w:p>
    <w:p w14:paraId="047F75A7" w14:textId="583900E8" w:rsidR="00F814FB" w:rsidRDefault="008F53F2" w:rsidP="008F53F2">
      <w:r>
        <w:rPr>
          <w:noProof/>
        </w:rPr>
        <w:drawing>
          <wp:anchor distT="0" distB="0" distL="114300" distR="114300" simplePos="0" relativeHeight="251820032" behindDoc="0" locked="0" layoutInCell="1" allowOverlap="1" wp14:anchorId="73F140D3" wp14:editId="08EAE39F">
            <wp:simplePos x="0" y="0"/>
            <wp:positionH relativeFrom="column">
              <wp:posOffset>186055</wp:posOffset>
            </wp:positionH>
            <wp:positionV relativeFrom="paragraph">
              <wp:posOffset>863600</wp:posOffset>
            </wp:positionV>
            <wp:extent cx="1280160" cy="1111885"/>
            <wp:effectExtent l="0" t="0" r="0" b="0"/>
            <wp:wrapThrough wrapText="bothSides">
              <wp:wrapPolygon edited="0">
                <wp:start x="0" y="0"/>
                <wp:lineTo x="0" y="21094"/>
                <wp:lineTo x="21214" y="21094"/>
                <wp:lineTo x="21214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ccessible Planning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D90">
        <w:t xml:space="preserve">An </w:t>
      </w:r>
      <w:r w:rsidR="00CB2D90" w:rsidRPr="00F814FB">
        <w:rPr>
          <w:b/>
          <w:bCs/>
        </w:rPr>
        <w:t xml:space="preserve">interim report </w:t>
      </w:r>
      <w:r w:rsidR="00CB2D90">
        <w:t>is a report that is</w:t>
      </w:r>
      <w:r>
        <w:t xml:space="preserve"> </w:t>
      </w:r>
      <w:r w:rsidR="00CB2D90">
        <w:t>made before we are finished</w:t>
      </w:r>
      <w:r w:rsidR="00F814FB">
        <w:br/>
      </w:r>
    </w:p>
    <w:p w14:paraId="6733A3D6" w14:textId="5A0DA327" w:rsidR="00CB2D90" w:rsidRDefault="008F53F2" w:rsidP="008F53F2">
      <w:pPr>
        <w:pStyle w:val="NoSpacing"/>
        <w:numPr>
          <w:ilvl w:val="0"/>
          <w:numId w:val="0"/>
        </w:numPr>
        <w:ind w:left="3686"/>
      </w:pPr>
      <w:r>
        <w:t xml:space="preserve">An interim report is </w:t>
      </w:r>
      <w:r w:rsidR="00CB2D90">
        <w:t>about how things are going so far.</w:t>
      </w:r>
    </w:p>
    <w:p w14:paraId="6E8262E3" w14:textId="70F9CFAF" w:rsidR="00CB2D90" w:rsidRDefault="00CB2D90" w:rsidP="00793F87"/>
    <w:p w14:paraId="170DE004" w14:textId="659B99BA" w:rsidR="00CB2D90" w:rsidRDefault="00CB2D90" w:rsidP="00793F87"/>
    <w:p w14:paraId="65E213B3" w14:textId="1673EB5D" w:rsidR="00CB2D90" w:rsidRDefault="00CB2D90" w:rsidP="00793F87">
      <w:r>
        <w:t>We want this interim report to do 3 things:</w:t>
      </w:r>
    </w:p>
    <w:p w14:paraId="74E0212E" w14:textId="6F84039A" w:rsidR="00CB2D90" w:rsidRDefault="005E5DEA" w:rsidP="00793F87">
      <w:r w:rsidRPr="005E5DEA">
        <w:rPr>
          <w:noProof/>
        </w:rPr>
        <w:drawing>
          <wp:anchor distT="0" distB="0" distL="114300" distR="114300" simplePos="0" relativeHeight="251664384" behindDoc="0" locked="0" layoutInCell="1" allowOverlap="1" wp14:anchorId="099D24F1" wp14:editId="362AFCF7">
            <wp:simplePos x="0" y="0"/>
            <wp:positionH relativeFrom="column">
              <wp:posOffset>360045</wp:posOffset>
            </wp:positionH>
            <wp:positionV relativeFrom="paragraph">
              <wp:posOffset>224155</wp:posOffset>
            </wp:positionV>
            <wp:extent cx="1440000" cy="987102"/>
            <wp:effectExtent l="0" t="0" r="8255" b="38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8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4CB82" w14:textId="46114952" w:rsidR="00CB2D90" w:rsidRDefault="00CF17E2" w:rsidP="003C3361">
      <w:pPr>
        <w:pStyle w:val="ListParagraph"/>
        <w:numPr>
          <w:ilvl w:val="0"/>
          <w:numId w:val="6"/>
        </w:numPr>
        <w:ind w:left="4253" w:hanging="567"/>
      </w:pPr>
      <w:r w:rsidRPr="00CF17E2">
        <w:rPr>
          <w:noProof/>
        </w:rPr>
        <w:drawing>
          <wp:anchor distT="0" distB="0" distL="114300" distR="114300" simplePos="0" relativeHeight="251640832" behindDoc="0" locked="0" layoutInCell="1" allowOverlap="1" wp14:anchorId="75AA41CE" wp14:editId="2A375E08">
            <wp:simplePos x="0" y="0"/>
            <wp:positionH relativeFrom="column">
              <wp:posOffset>360045</wp:posOffset>
            </wp:positionH>
            <wp:positionV relativeFrom="paragraph">
              <wp:posOffset>1273810</wp:posOffset>
            </wp:positionV>
            <wp:extent cx="1440000" cy="1440000"/>
            <wp:effectExtent l="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DEA">
        <w:t xml:space="preserve">talk about the things people have told us so they can read it </w:t>
      </w:r>
      <w:r w:rsidR="0038319C">
        <w:t>to</w:t>
      </w:r>
      <w:r w:rsidR="005E5DEA">
        <w:t xml:space="preserve"> know we have been listening</w:t>
      </w:r>
      <w:r w:rsidR="00CB2D90">
        <w:br/>
      </w:r>
    </w:p>
    <w:p w14:paraId="2036B61E" w14:textId="77777777" w:rsidR="008F53F2" w:rsidRDefault="008F53F2" w:rsidP="008F53F2">
      <w:pPr>
        <w:pStyle w:val="ListParagraph"/>
        <w:ind w:left="4253"/>
      </w:pPr>
    </w:p>
    <w:p w14:paraId="1DFB25DE" w14:textId="14AD89A7" w:rsidR="008F53F2" w:rsidRDefault="00070727" w:rsidP="008F53F2">
      <w:pPr>
        <w:pStyle w:val="ListParagraph"/>
        <w:numPr>
          <w:ilvl w:val="0"/>
          <w:numId w:val="6"/>
        </w:numPr>
        <w:ind w:left="4253" w:hanging="567"/>
      </w:pPr>
      <w:r w:rsidRPr="00793F87">
        <w:t xml:space="preserve">check </w:t>
      </w:r>
      <w:r w:rsidR="006E3339">
        <w:t xml:space="preserve">if there is </w:t>
      </w:r>
      <w:r w:rsidR="005479B1">
        <w:t xml:space="preserve">information that shows the same </w:t>
      </w:r>
      <w:proofErr w:type="gramStart"/>
      <w:r w:rsidR="006E3339">
        <w:t>things</w:t>
      </w:r>
      <w:proofErr w:type="gramEnd"/>
      <w:r w:rsidR="006E3339">
        <w:t xml:space="preserve"> we have heard</w:t>
      </w:r>
      <w:r w:rsidRPr="00793F87">
        <w:t xml:space="preserve"> </w:t>
      </w:r>
      <w:r w:rsidR="00CB2D90">
        <w:br/>
      </w:r>
    </w:p>
    <w:p w14:paraId="286AA2FA" w14:textId="1B5BBE5E" w:rsidR="008F53F2" w:rsidRDefault="008F53F2" w:rsidP="008F53F2">
      <w:pPr>
        <w:pStyle w:val="ListParagraph"/>
        <w:ind w:left="4253"/>
      </w:pPr>
      <w:r w:rsidRPr="00F814FB">
        <w:rPr>
          <w:noProof/>
        </w:rPr>
        <w:drawing>
          <wp:anchor distT="0" distB="0" distL="114300" distR="114300" simplePos="0" relativeHeight="251666432" behindDoc="0" locked="0" layoutInCell="1" allowOverlap="1" wp14:anchorId="512FFECB" wp14:editId="291F2BA1">
            <wp:simplePos x="0" y="0"/>
            <wp:positionH relativeFrom="column">
              <wp:posOffset>360045</wp:posOffset>
            </wp:positionH>
            <wp:positionV relativeFrom="paragraph">
              <wp:posOffset>73448</wp:posOffset>
            </wp:positionV>
            <wp:extent cx="1440000" cy="1440000"/>
            <wp:effectExtent l="0" t="0" r="8255" b="825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7395AC7" w14:textId="7F633100" w:rsidR="00070727" w:rsidRPr="00793F87" w:rsidRDefault="006E3339" w:rsidP="003C3361">
      <w:pPr>
        <w:pStyle w:val="ListParagraph"/>
        <w:numPr>
          <w:ilvl w:val="0"/>
          <w:numId w:val="6"/>
        </w:numPr>
        <w:ind w:left="4253" w:hanging="567"/>
      </w:pPr>
      <w:r>
        <w:t>show what we think now about what can happen to make the system better.</w:t>
      </w:r>
    </w:p>
    <w:p w14:paraId="6E5C871E" w14:textId="77E23196" w:rsidR="00524325" w:rsidRDefault="00524325" w:rsidP="00793F87"/>
    <w:p w14:paraId="02F04D45" w14:textId="57D0FE85" w:rsidR="007D1563" w:rsidRDefault="007D1563" w:rsidP="008F53F2">
      <w:pPr>
        <w:spacing w:after="160" w:line="259" w:lineRule="auto"/>
      </w:pPr>
    </w:p>
    <w:p w14:paraId="56C1C5E5" w14:textId="56011786" w:rsidR="00A45478" w:rsidRDefault="003C3361" w:rsidP="008F53F2">
      <w:pPr>
        <w:spacing w:after="160" w:line="259" w:lineRule="auto"/>
      </w:pPr>
      <w:r w:rsidRPr="00BF14C6">
        <w:rPr>
          <w:noProof/>
        </w:rPr>
        <w:drawing>
          <wp:anchor distT="0" distB="0" distL="114300" distR="114300" simplePos="0" relativeHeight="251686912" behindDoc="0" locked="0" layoutInCell="1" allowOverlap="1" wp14:anchorId="0ADBAFAF" wp14:editId="2BD98759">
            <wp:simplePos x="0" y="0"/>
            <wp:positionH relativeFrom="column">
              <wp:posOffset>114935</wp:posOffset>
            </wp:positionH>
            <wp:positionV relativeFrom="paragraph">
              <wp:posOffset>23706</wp:posOffset>
            </wp:positionV>
            <wp:extent cx="1680403" cy="15240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403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478">
        <w:t>The system is confusing for:</w:t>
      </w:r>
      <w:r w:rsidR="001A3AA9">
        <w:br/>
      </w:r>
    </w:p>
    <w:p w14:paraId="7A3D54FE" w14:textId="01109D07" w:rsidR="001A3AA9" w:rsidRDefault="001A3AA9" w:rsidP="003C3361">
      <w:pPr>
        <w:pStyle w:val="NoSpacing"/>
      </w:pPr>
      <w:r>
        <w:t>communities</w:t>
      </w:r>
      <w:r>
        <w:br/>
      </w:r>
    </w:p>
    <w:p w14:paraId="17ABC407" w14:textId="357262A6" w:rsidR="001A3AA9" w:rsidRDefault="001A3AA9" w:rsidP="003C3361">
      <w:pPr>
        <w:pStyle w:val="NoSpacing"/>
      </w:pPr>
      <w:proofErr w:type="spellStart"/>
      <w:r>
        <w:t>whānau</w:t>
      </w:r>
      <w:proofErr w:type="spellEnd"/>
      <w:r>
        <w:t>.</w:t>
      </w:r>
    </w:p>
    <w:p w14:paraId="1A739D1F" w14:textId="77777777" w:rsidR="001A3AA9" w:rsidRDefault="001A3AA9" w:rsidP="00793F87"/>
    <w:p w14:paraId="48156BBC" w14:textId="416FE0A4" w:rsidR="001A3AA9" w:rsidRDefault="00BA6309" w:rsidP="00793F87">
      <w:r w:rsidRPr="00BA6309">
        <w:rPr>
          <w:noProof/>
        </w:rPr>
        <w:drawing>
          <wp:anchor distT="0" distB="0" distL="114300" distR="114300" simplePos="0" relativeHeight="251750400" behindDoc="0" locked="0" layoutInCell="1" allowOverlap="1" wp14:anchorId="3ABE4619" wp14:editId="532A1C3A">
            <wp:simplePos x="0" y="0"/>
            <wp:positionH relativeFrom="column">
              <wp:posOffset>353380</wp:posOffset>
            </wp:positionH>
            <wp:positionV relativeFrom="paragraph">
              <wp:posOffset>119380</wp:posOffset>
            </wp:positionV>
            <wp:extent cx="1440000" cy="1016956"/>
            <wp:effectExtent l="0" t="0" r="8255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1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666688F" w14:textId="7F282066" w:rsidR="00671C2C" w:rsidRDefault="00A45478" w:rsidP="00793F87">
      <w:r>
        <w:t>They see the system as telling people what is good for them.</w:t>
      </w:r>
    </w:p>
    <w:p w14:paraId="74E89A9B" w14:textId="003F3C9F" w:rsidR="00671C2C" w:rsidRDefault="00671C2C" w:rsidP="00793F87"/>
    <w:p w14:paraId="150549B9" w14:textId="312A5AC6" w:rsidR="001A3AA9" w:rsidRDefault="008F53F2" w:rsidP="00793F87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D822E90" wp14:editId="1189AE12">
                <wp:simplePos x="0" y="0"/>
                <wp:positionH relativeFrom="column">
                  <wp:posOffset>225612</wp:posOffset>
                </wp:positionH>
                <wp:positionV relativeFrom="paragraph">
                  <wp:posOffset>353060</wp:posOffset>
                </wp:positionV>
                <wp:extent cx="1440000" cy="1195448"/>
                <wp:effectExtent l="0" t="0" r="0" b="5080"/>
                <wp:wrapNone/>
                <wp:docPr id="28" name="Group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440000" cy="1195448"/>
                          <a:chOff x="0" y="0"/>
                          <a:chExt cx="1962150" cy="1628775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2900"/>
                            <a:ext cx="185928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Multiplication Sign 27"/>
                        <wps:cNvSpPr/>
                        <wps:spPr>
                          <a:xfrm>
                            <a:off x="1238250" y="0"/>
                            <a:ext cx="723900" cy="685800"/>
                          </a:xfrm>
                          <a:prstGeom prst="mathMultiply">
                            <a:avLst>
                              <a:gd name="adj1" fmla="val 18187"/>
                            </a:avLst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DE255" id="Group 28" o:spid="_x0000_s1026" style="position:absolute;margin-left:17.75pt;margin-top:27.8pt;width:113.4pt;height:94.15pt;z-index:251670528;mso-width-relative:margin;mso-height-relative:margin" coordsize="19621,16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top:3429;width:18592;height:1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">
                  <v:imagedata r:id="rId42" o:title=""/>
                </v:shape>
                <v:shape id="Multiplication Sign 27" o:spid="_x0000_s1028" style="position:absolute;left:12382;width:7239;height:6858;visibility:visible;mso-wrap-style:square;v-text-anchor:middle" coordsize="7239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" path="m130973,209985r85780,-90546l361950,256995,507147,119439r85780,90546l452628,342900,592927,475815r-85780,90546l361950,428805,216753,566361,130973,475815,271272,342900,130973,209985xe" fillcolor="red" strokecolor="#ed7d31 [3205]" strokeweight=".5pt">
                  <v:stroke joinstyle="miter"/>
                  <v:path arrowok="t" o:connecttype="custom" o:connectlocs="130973,209985;216753,119439;361950,256995;507147,119439;592927,209985;452628,342900;592927,475815;507147,566361;361950,428805;216753,566361;130973,475815;271272,342900;130973,209985" o:connectangles="0,0,0,0,0,0,0,0,0,0,0,0,0"/>
                </v:shape>
              </v:group>
            </w:pict>
          </mc:Fallback>
        </mc:AlternateContent>
      </w:r>
    </w:p>
    <w:p w14:paraId="69C3E901" w14:textId="436913D3" w:rsidR="00671C2C" w:rsidRDefault="001A3AA9" w:rsidP="00793F87">
      <w:r>
        <w:rPr>
          <w:noProof/>
        </w:rPr>
        <w:t>People</w:t>
      </w:r>
      <w:r w:rsidR="00671C2C">
        <w:t xml:space="preserve"> do not see a system that works:</w:t>
      </w:r>
      <w:r w:rsidR="00671C2C">
        <w:br/>
      </w:r>
    </w:p>
    <w:p w14:paraId="331EC8FB" w14:textId="5E125968" w:rsidR="00671C2C" w:rsidRDefault="00671C2C" w:rsidP="003C3361">
      <w:pPr>
        <w:pStyle w:val="NoSpacing"/>
      </w:pPr>
      <w:r>
        <w:t>together with them to make things better</w:t>
      </w:r>
      <w:r>
        <w:br/>
      </w:r>
    </w:p>
    <w:p w14:paraId="437B1559" w14:textId="431B2D34" w:rsidR="00671C2C" w:rsidRDefault="00BA6309" w:rsidP="003C3361">
      <w:pPr>
        <w:pStyle w:val="NoSpaci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04A1F8A3" wp14:editId="69E7A993">
                <wp:simplePos x="0" y="0"/>
                <wp:positionH relativeFrom="column">
                  <wp:posOffset>360045</wp:posOffset>
                </wp:positionH>
                <wp:positionV relativeFrom="paragraph">
                  <wp:posOffset>-1598</wp:posOffset>
                </wp:positionV>
                <wp:extent cx="1440000" cy="1329475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440000" cy="1329475"/>
                          <a:chOff x="0" y="0"/>
                          <a:chExt cx="1776336" cy="1639570"/>
                        </a:xfrm>
                      </wpg:grpSpPr>
                      <pic:pic xmlns:pic="http://schemas.openxmlformats.org/drawingml/2006/picture">
                        <pic:nvPicPr>
                          <pic:cNvPr id="104" name="Picture 104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570" cy="163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7" name="Multiplication Sign 107"/>
                        <wps:cNvSpPr/>
                        <wps:spPr>
                          <a:xfrm>
                            <a:off x="1245476" y="0"/>
                            <a:ext cx="530860" cy="502920"/>
                          </a:xfrm>
                          <a:prstGeom prst="mathMultiply">
                            <a:avLst>
                              <a:gd name="adj1" fmla="val 18187"/>
                            </a:avLst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AE198D" id="Group 108" o:spid="_x0000_s1026" style="position:absolute;margin-left:28.35pt;margin-top:-.15pt;width:113.4pt;height:104.7pt;z-index:251756544;mso-width-relative:margin" coordsize="17763,16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">
                <o:lock v:ext="edit" aspectratio="t"/>
                <v:shape id="Picture 104" o:spid="_x0000_s1027" type="#_x0000_t75" style="position:absolute;width:16395;height:16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">
                  <v:imagedata r:id="rId44" o:title=""/>
                </v:shape>
                <v:shape id="Multiplication Sign 107" o:spid="_x0000_s1028" style="position:absolute;left:12454;width:5309;height:5029;visibility:visible;mso-wrap-style:square;v-text-anchor:middle" coordsize="53086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" path="m96047,153989l158952,87589,265430,188463,371908,87589r62905,66400l331927,251460r102886,97471l371908,415331,265430,314457,158952,415331,96047,348931,198933,251460,96047,153989xe" fillcolor="red" strokecolor="#ed7d31 [3205]" strokeweight=".5pt">
                  <v:stroke joinstyle="miter"/>
                  <v:path arrowok="t" o:connecttype="custom" o:connectlocs="96047,153989;158952,87589;265430,188463;371908,87589;434813,153989;331927,251460;434813,348931;371908,415331;265430,314457;158952,415331;96047,348931;198933,251460;96047,153989" o:connectangles="0,0,0,0,0,0,0,0,0,0,0,0,0"/>
                </v:shape>
              </v:group>
            </w:pict>
          </mc:Fallback>
        </mc:AlternateContent>
      </w:r>
      <w:r w:rsidR="00671C2C">
        <w:t>in ways built for:</w:t>
      </w:r>
      <w:r w:rsidR="00671C2C">
        <w:br/>
      </w:r>
    </w:p>
    <w:p w14:paraId="2347FEAE" w14:textId="7242E49A" w:rsidR="00671C2C" w:rsidRDefault="00671C2C" w:rsidP="003C3361">
      <w:pPr>
        <w:pStyle w:val="NoSpacing"/>
        <w:numPr>
          <w:ilvl w:val="1"/>
          <w:numId w:val="17"/>
        </w:numPr>
        <w:ind w:left="4820" w:hanging="567"/>
      </w:pPr>
      <w:r>
        <w:t>them</w:t>
      </w:r>
      <w:r>
        <w:br/>
      </w:r>
    </w:p>
    <w:p w14:paraId="6EB8696E" w14:textId="29C6FCE2" w:rsidR="00070727" w:rsidRPr="00793F87" w:rsidRDefault="00671C2C" w:rsidP="003C3361">
      <w:pPr>
        <w:pStyle w:val="NoSpacing"/>
        <w:numPr>
          <w:ilvl w:val="1"/>
          <w:numId w:val="17"/>
        </w:numPr>
        <w:ind w:left="4820" w:hanging="567"/>
      </w:pPr>
      <w:r>
        <w:t xml:space="preserve">their needs. </w:t>
      </w:r>
    </w:p>
    <w:p w14:paraId="33B19194" w14:textId="61B01751" w:rsidR="00524325" w:rsidRDefault="00524325" w:rsidP="00793F87"/>
    <w:p w14:paraId="3B7B7304" w14:textId="77777777" w:rsidR="000B2291" w:rsidRPr="00793F87" w:rsidRDefault="000B2291" w:rsidP="00793F87"/>
    <w:p w14:paraId="26F5A8E6" w14:textId="77777777" w:rsidR="003C3361" w:rsidRDefault="003C3361">
      <w:pPr>
        <w:spacing w:after="160" w:line="259" w:lineRule="auto"/>
        <w:ind w:left="0"/>
      </w:pPr>
      <w:r>
        <w:br w:type="page"/>
      </w:r>
    </w:p>
    <w:p w14:paraId="17D55458" w14:textId="77777777" w:rsidR="007D1563" w:rsidRDefault="007D1563" w:rsidP="00793F87"/>
    <w:p w14:paraId="70196017" w14:textId="07C125D7" w:rsidR="00933577" w:rsidRDefault="00FB2190" w:rsidP="00793F87"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E496D31" wp14:editId="77615FB7">
                <wp:simplePos x="0" y="0"/>
                <wp:positionH relativeFrom="column">
                  <wp:posOffset>207645</wp:posOffset>
                </wp:positionH>
                <wp:positionV relativeFrom="paragraph">
                  <wp:posOffset>395165</wp:posOffset>
                </wp:positionV>
                <wp:extent cx="1440000" cy="1426661"/>
                <wp:effectExtent l="0" t="0" r="0" b="2540"/>
                <wp:wrapNone/>
                <wp:docPr id="47" name="Group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440000" cy="1426661"/>
                          <a:chOff x="0" y="0"/>
                          <a:chExt cx="2191808" cy="2171700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Multiplication Sign 45"/>
                        <wps:cNvSpPr/>
                        <wps:spPr>
                          <a:xfrm>
                            <a:off x="1552575" y="0"/>
                            <a:ext cx="639233" cy="605589"/>
                          </a:xfrm>
                          <a:prstGeom prst="mathMultiply">
                            <a:avLst>
                              <a:gd name="adj1" fmla="val 18187"/>
                            </a:avLst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170ABD" id="Group 47" o:spid="_x0000_s1026" style="position:absolute;margin-left:16.35pt;margin-top:31.1pt;width:113.4pt;height:112.35pt;z-index:251693056;mso-width-relative:margin" coordsize="21918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">
                <o:lock v:ext="edit" aspectratio="t"/>
                <v:shape id="Picture 42" o:spid="_x0000_s1027" type="#_x0000_t75" style="position:absolute;top:95;width:21621;height:21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">
                  <v:imagedata r:id="rId46" o:title=""/>
                </v:shape>
                <v:shape id="Multiplication Sign 45" o:spid="_x0000_s1028" style="position:absolute;left:15525;width:6393;height:6055;visibility:visible;mso-wrap-style:square;v-text-anchor:middle" coordsize="639233,605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" path="m115654,185425r75747,-79955l319617,226937,447832,105470r75747,79955l399689,302795,523579,420164r-75747,79955l319617,378652,191401,500119,115654,420164,239544,302795,115654,185425xe" fillcolor="red" strokecolor="#ed7d31 [3205]" strokeweight=".5pt">
                  <v:stroke joinstyle="miter"/>
                  <v:path arrowok="t" o:connecttype="custom" o:connectlocs="115654,185425;191401,105470;319617,226937;447832,105470;523579,185425;399689,302795;523579,420164;447832,500119;319617,378652;191401,500119;115654,420164;239544,302795;115654,185425" o:connectangles="0,0,0,0,0,0,0,0,0,0,0,0,0"/>
                </v:shape>
              </v:group>
            </w:pict>
          </mc:Fallback>
        </mc:AlternateContent>
      </w:r>
      <w:r w:rsidR="001C6557" w:rsidRPr="00793F87">
        <w:t xml:space="preserve">There are no </w:t>
      </w:r>
      <w:r w:rsidR="001C6557" w:rsidRPr="00933577">
        <w:rPr>
          <w:b/>
          <w:bCs/>
        </w:rPr>
        <w:t>recommendations</w:t>
      </w:r>
      <w:r w:rsidR="001C6557" w:rsidRPr="00793F87">
        <w:t xml:space="preserve"> in this interim report.</w:t>
      </w:r>
    </w:p>
    <w:p w14:paraId="3F7DF903" w14:textId="0140D042" w:rsidR="00933577" w:rsidRDefault="00933577" w:rsidP="00793F87"/>
    <w:p w14:paraId="2E8219E4" w14:textId="5D440207" w:rsidR="00933577" w:rsidRDefault="000B2291" w:rsidP="00793F87"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150EA122" wp14:editId="6DA1DE39">
                <wp:simplePos x="0" y="0"/>
                <wp:positionH relativeFrom="column">
                  <wp:posOffset>2305050</wp:posOffset>
                </wp:positionH>
                <wp:positionV relativeFrom="paragraph">
                  <wp:posOffset>299086</wp:posOffset>
                </wp:positionV>
                <wp:extent cx="3313216" cy="781050"/>
                <wp:effectExtent l="0" t="0" r="190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3216" cy="781050"/>
                        </a:xfrm>
                        <a:prstGeom prst="rect">
                          <a:avLst/>
                        </a:prstGeom>
                        <a:solidFill>
                          <a:srgbClr val="B1D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1F1D9" id="Rectangle 2" o:spid="_x0000_s1026" style="position:absolute;margin-left:181.5pt;margin-top:23.55pt;width:260.9pt;height:61.5pt;z-index:-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" fillcolor="#b1dfab" stroked="f" strokeweight="1pt"/>
            </w:pict>
          </mc:Fallback>
        </mc:AlternateContent>
      </w:r>
    </w:p>
    <w:p w14:paraId="2CE9583F" w14:textId="39868C65" w:rsidR="00933577" w:rsidRDefault="00933577" w:rsidP="00793F87">
      <w:r w:rsidRPr="00933577">
        <w:rPr>
          <w:b/>
          <w:bCs/>
        </w:rPr>
        <w:t>Recommendations</w:t>
      </w:r>
      <w:r>
        <w:t xml:space="preserve"> are things we say should be done.</w:t>
      </w:r>
    </w:p>
    <w:p w14:paraId="262EA17A" w14:textId="65F58ED3" w:rsidR="00933577" w:rsidRDefault="00933577" w:rsidP="00793F87"/>
    <w:p w14:paraId="187515C3" w14:textId="77E99D0E" w:rsidR="00933577" w:rsidRDefault="00933577" w:rsidP="00793F87"/>
    <w:p w14:paraId="04201334" w14:textId="7364C3A8" w:rsidR="00933577" w:rsidRDefault="00BA6309" w:rsidP="00793F87">
      <w:r w:rsidRPr="00FB2190">
        <w:rPr>
          <w:noProof/>
        </w:rPr>
        <w:drawing>
          <wp:anchor distT="0" distB="0" distL="114300" distR="114300" simplePos="0" relativeHeight="251694080" behindDoc="0" locked="0" layoutInCell="1" allowOverlap="1" wp14:anchorId="23914C34" wp14:editId="75D71C87">
            <wp:simplePos x="0" y="0"/>
            <wp:positionH relativeFrom="column">
              <wp:posOffset>360045</wp:posOffset>
            </wp:positionH>
            <wp:positionV relativeFrom="paragraph">
              <wp:posOffset>556610</wp:posOffset>
            </wp:positionV>
            <wp:extent cx="1440000" cy="1440000"/>
            <wp:effectExtent l="0" t="0" r="825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B2291">
        <w:t xml:space="preserve">Before we make </w:t>
      </w:r>
      <w:proofErr w:type="gramStart"/>
      <w:r w:rsidR="000B2291">
        <w:t>recommendations</w:t>
      </w:r>
      <w:proofErr w:type="gramEnd"/>
      <w:r w:rsidR="000B2291">
        <w:t xml:space="preserve"> we want:</w:t>
      </w:r>
      <w:r w:rsidR="000B2291">
        <w:br/>
      </w:r>
    </w:p>
    <w:p w14:paraId="471253A0" w14:textId="1FDD6AE3" w:rsidR="000B2291" w:rsidRDefault="00BE2A0C" w:rsidP="003C3361">
      <w:pPr>
        <w:pStyle w:val="NoSpacing"/>
      </w:pPr>
      <w:r>
        <w:t>to look more</w:t>
      </w:r>
      <w:r w:rsidR="00450E44">
        <w:t xml:space="preserve"> at what the information we have means</w:t>
      </w:r>
      <w:r w:rsidR="000B2291">
        <w:br/>
      </w:r>
    </w:p>
    <w:p w14:paraId="08BA4845" w14:textId="7BB2EECD" w:rsidR="00933577" w:rsidRDefault="00FB2190" w:rsidP="003C3361">
      <w:pPr>
        <w:pStyle w:val="NoSpacing"/>
      </w:pPr>
      <w:r w:rsidRPr="006D5F20">
        <w:rPr>
          <w:noProof/>
          <w:highlight w:val="yellow"/>
        </w:rPr>
        <w:drawing>
          <wp:anchor distT="0" distB="0" distL="114300" distR="114300" simplePos="0" relativeHeight="251695104" behindDoc="0" locked="0" layoutInCell="1" allowOverlap="1" wp14:anchorId="51AE47A4" wp14:editId="586E4F91">
            <wp:simplePos x="0" y="0"/>
            <wp:positionH relativeFrom="column">
              <wp:posOffset>360045</wp:posOffset>
            </wp:positionH>
            <wp:positionV relativeFrom="paragraph">
              <wp:posOffset>8890</wp:posOffset>
            </wp:positionV>
            <wp:extent cx="1440000" cy="1440000"/>
            <wp:effectExtent l="0" t="0" r="825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D5F20">
        <w:t>a lot more talking about:</w:t>
      </w:r>
      <w:r w:rsidR="006D5F20">
        <w:br/>
      </w:r>
    </w:p>
    <w:p w14:paraId="027ACDF6" w14:textId="2BCC72CC" w:rsidR="006D5F20" w:rsidRDefault="006D5F20" w:rsidP="003C3361">
      <w:pPr>
        <w:pStyle w:val="NoSpacing"/>
        <w:numPr>
          <w:ilvl w:val="1"/>
          <w:numId w:val="17"/>
        </w:numPr>
        <w:ind w:left="4820" w:hanging="567"/>
      </w:pPr>
      <w:r>
        <w:t>what we have found</w:t>
      </w:r>
      <w:r>
        <w:br/>
      </w:r>
    </w:p>
    <w:p w14:paraId="064E2673" w14:textId="770C3EA7" w:rsidR="006D5F20" w:rsidRDefault="006D5F20" w:rsidP="003C3361">
      <w:pPr>
        <w:pStyle w:val="NoSpacing"/>
        <w:numPr>
          <w:ilvl w:val="1"/>
          <w:numId w:val="17"/>
        </w:numPr>
        <w:ind w:left="4820" w:hanging="567"/>
      </w:pPr>
      <w:r>
        <w:t>what can happen differently.</w:t>
      </w:r>
    </w:p>
    <w:p w14:paraId="74DA4D86" w14:textId="77777777" w:rsidR="00933577" w:rsidRDefault="00933577" w:rsidP="00793F87"/>
    <w:p w14:paraId="7FA653E0" w14:textId="77777777" w:rsidR="00FB2190" w:rsidRDefault="00FB2190">
      <w:pPr>
        <w:spacing w:after="160" w:line="259" w:lineRule="auto"/>
        <w:ind w:left="0"/>
      </w:pPr>
      <w:r>
        <w:br w:type="page"/>
      </w:r>
    </w:p>
    <w:p w14:paraId="69CB2C9F" w14:textId="77777777" w:rsidR="007D1563" w:rsidRDefault="007D1563" w:rsidP="00793F87"/>
    <w:p w14:paraId="38D2923C" w14:textId="5DB0FC48" w:rsidR="00933577" w:rsidRDefault="00683237" w:rsidP="00793F87">
      <w:r w:rsidRPr="00683237">
        <w:rPr>
          <w:noProof/>
        </w:rPr>
        <w:drawing>
          <wp:anchor distT="0" distB="0" distL="114300" distR="114300" simplePos="0" relativeHeight="251719680" behindDoc="0" locked="0" layoutInCell="1" allowOverlap="1" wp14:anchorId="64BF06B6" wp14:editId="1AEF5681">
            <wp:simplePos x="0" y="0"/>
            <wp:positionH relativeFrom="column">
              <wp:posOffset>218017</wp:posOffset>
            </wp:positionH>
            <wp:positionV relativeFrom="paragraph">
              <wp:posOffset>264160</wp:posOffset>
            </wp:positionV>
            <wp:extent cx="1440000" cy="1031566"/>
            <wp:effectExtent l="0" t="0" r="8255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3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B2291">
        <w:t xml:space="preserve">From the work we have done so </w:t>
      </w:r>
      <w:proofErr w:type="gramStart"/>
      <w:r w:rsidR="000B2291">
        <w:t>far</w:t>
      </w:r>
      <w:proofErr w:type="gramEnd"/>
      <w:r w:rsidR="000B2291">
        <w:t xml:space="preserve"> we do know that lots of change needs to happen for the system to be:</w:t>
      </w:r>
      <w:r w:rsidR="000B2291">
        <w:br/>
      </w:r>
    </w:p>
    <w:p w14:paraId="634E5D26" w14:textId="0E017D57" w:rsidR="000B2291" w:rsidRDefault="008F53F2" w:rsidP="003C3361">
      <w:pPr>
        <w:pStyle w:val="NoSpacing"/>
      </w:pPr>
      <w:r w:rsidRPr="00683237">
        <w:rPr>
          <w:noProof/>
        </w:rPr>
        <w:drawing>
          <wp:anchor distT="0" distB="0" distL="114300" distR="114300" simplePos="0" relativeHeight="251720704" behindDoc="0" locked="0" layoutInCell="1" allowOverlap="1" wp14:anchorId="6991766F" wp14:editId="6AD64AC2">
            <wp:simplePos x="0" y="0"/>
            <wp:positionH relativeFrom="column">
              <wp:posOffset>224578</wp:posOffset>
            </wp:positionH>
            <wp:positionV relativeFrom="paragraph">
              <wp:posOffset>77894</wp:posOffset>
            </wp:positionV>
            <wp:extent cx="1440000" cy="735562"/>
            <wp:effectExtent l="0" t="0" r="8255" b="762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73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7517F">
        <w:t>fair</w:t>
      </w:r>
      <w:r w:rsidR="00E7282A">
        <w:t>er</w:t>
      </w:r>
      <w:r w:rsidR="000B2291">
        <w:br/>
      </w:r>
    </w:p>
    <w:p w14:paraId="244466B7" w14:textId="0C4D56A4" w:rsidR="000B2291" w:rsidRDefault="00E7282A" w:rsidP="003C3361">
      <w:pPr>
        <w:pStyle w:val="NoSpacing"/>
      </w:pPr>
      <w:r>
        <w:t xml:space="preserve">more </w:t>
      </w:r>
      <w:r w:rsidR="000B2291">
        <w:t>sustainable</w:t>
      </w:r>
      <w:r w:rsidR="0037517F">
        <w:t>.</w:t>
      </w:r>
    </w:p>
    <w:p w14:paraId="45E6AAFA" w14:textId="3B569C30" w:rsidR="0037517F" w:rsidRDefault="0037517F" w:rsidP="0037517F"/>
    <w:p w14:paraId="04B2A90B" w14:textId="742E759B" w:rsidR="0037517F" w:rsidRDefault="00E7282A" w:rsidP="0037517F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05E6416" wp14:editId="39FEE1A6">
                <wp:simplePos x="0" y="0"/>
                <wp:positionH relativeFrom="column">
                  <wp:posOffset>2238233</wp:posOffset>
                </wp:positionH>
                <wp:positionV relativeFrom="paragraph">
                  <wp:posOffset>306260</wp:posOffset>
                </wp:positionV>
                <wp:extent cx="3466531" cy="2456161"/>
                <wp:effectExtent l="0" t="0" r="635" b="190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6531" cy="2456161"/>
                        </a:xfrm>
                        <a:prstGeom prst="rect">
                          <a:avLst/>
                        </a:prstGeom>
                        <a:solidFill>
                          <a:srgbClr val="B1D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3B1C6" id="Rectangle 35" o:spid="_x0000_s1026" style="position:absolute;margin-left:176.25pt;margin-top:24.1pt;width:272.95pt;height:193.4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" fillcolor="#b1dfab" stroked="f" strokeweight="1pt"/>
            </w:pict>
          </mc:Fallback>
        </mc:AlternateContent>
      </w:r>
    </w:p>
    <w:p w14:paraId="402C4765" w14:textId="6AFDDF6E" w:rsidR="0037517F" w:rsidRDefault="008F53F2" w:rsidP="0037517F">
      <w:r>
        <w:rPr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815936" behindDoc="0" locked="0" layoutInCell="1" allowOverlap="1" wp14:anchorId="5B209158" wp14:editId="022369D0">
            <wp:simplePos x="0" y="0"/>
            <wp:positionH relativeFrom="column">
              <wp:posOffset>215053</wp:posOffset>
            </wp:positionH>
            <wp:positionV relativeFrom="page">
              <wp:posOffset>4537710</wp:posOffset>
            </wp:positionV>
            <wp:extent cx="1698388" cy="1422400"/>
            <wp:effectExtent l="0" t="0" r="0" b="635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388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17F">
        <w:t xml:space="preserve">When something is </w:t>
      </w:r>
      <w:r w:rsidR="0037517F">
        <w:rPr>
          <w:b/>
          <w:bCs/>
        </w:rPr>
        <w:t>sustainable</w:t>
      </w:r>
      <w:r w:rsidR="0037517F">
        <w:t xml:space="preserve"> that means it will be able to keep going for a long time.</w:t>
      </w:r>
    </w:p>
    <w:p w14:paraId="0BEFE38A" w14:textId="6D26F0DB" w:rsidR="0037517F" w:rsidRDefault="0037517F" w:rsidP="0037517F"/>
    <w:p w14:paraId="40D17366" w14:textId="6A322913" w:rsidR="0037517F" w:rsidRDefault="0037517F" w:rsidP="0037517F"/>
    <w:p w14:paraId="71F96873" w14:textId="45B0A9FC" w:rsidR="0037517F" w:rsidRPr="0037517F" w:rsidRDefault="0037517F" w:rsidP="0037517F">
      <w:r>
        <w:t>A system is not sustainable if it runs out of the things it needs.</w:t>
      </w:r>
    </w:p>
    <w:p w14:paraId="16D22751" w14:textId="696E426E" w:rsidR="00650106" w:rsidRDefault="00650106" w:rsidP="00793F87"/>
    <w:p w14:paraId="45F75711" w14:textId="77777777" w:rsidR="000B2291" w:rsidRPr="00793F87" w:rsidRDefault="000B2291" w:rsidP="00793F87"/>
    <w:p w14:paraId="4D5D513F" w14:textId="77777777" w:rsidR="00650106" w:rsidRPr="00793F87" w:rsidRDefault="00650106" w:rsidP="00793F87">
      <w:r w:rsidRPr="00793F87">
        <w:br w:type="page"/>
      </w:r>
    </w:p>
    <w:p w14:paraId="2C717123" w14:textId="7A98D1ED" w:rsidR="00070727" w:rsidRPr="00793F87" w:rsidRDefault="00933577" w:rsidP="00933577">
      <w:pPr>
        <w:pStyle w:val="Heading1"/>
      </w:pPr>
      <w:r>
        <w:lastRenderedPageBreak/>
        <w:t>What we found out</w:t>
      </w:r>
      <w:r w:rsidR="00070727" w:rsidRPr="00793F87">
        <w:t xml:space="preserve"> </w:t>
      </w:r>
    </w:p>
    <w:p w14:paraId="170E1B71" w14:textId="363784E0" w:rsidR="001C6557" w:rsidRPr="00793F87" w:rsidRDefault="001C6557" w:rsidP="00793F87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554FDB5" w14:textId="4CBDDFD0" w:rsidR="00300FB3" w:rsidRDefault="00683237" w:rsidP="00793F87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683237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 wp14:anchorId="5EB9A6A8" wp14:editId="239EEF23">
            <wp:simplePos x="0" y="0"/>
            <wp:positionH relativeFrom="column">
              <wp:posOffset>50800</wp:posOffset>
            </wp:positionH>
            <wp:positionV relativeFrom="paragraph">
              <wp:posOffset>11218</wp:posOffset>
            </wp:positionV>
            <wp:extent cx="1744344" cy="994900"/>
            <wp:effectExtent l="0" t="0" r="889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94" cy="9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403">
        <w:rPr>
          <w:rFonts w:ascii="Arial" w:hAnsi="Arial" w:cs="Arial"/>
          <w:sz w:val="32"/>
          <w:szCs w:val="32"/>
        </w:rPr>
        <w:t>This part is about the things we have found out so far.</w:t>
      </w:r>
    </w:p>
    <w:p w14:paraId="2008DFA2" w14:textId="0F8233B1" w:rsidR="00591403" w:rsidRDefault="00591403" w:rsidP="00793F87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08F9544C" w14:textId="60A1BA5A" w:rsidR="00591403" w:rsidRDefault="00591403" w:rsidP="00793F87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E834960" w14:textId="3777017C" w:rsidR="00591403" w:rsidRDefault="008F53F2" w:rsidP="00793F87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CF17E2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41856" behindDoc="0" locked="0" layoutInCell="1" allowOverlap="1" wp14:anchorId="7E210ECF" wp14:editId="2348C964">
            <wp:simplePos x="0" y="0"/>
            <wp:positionH relativeFrom="column">
              <wp:posOffset>236855</wp:posOffset>
            </wp:positionH>
            <wp:positionV relativeFrom="paragraph">
              <wp:posOffset>420793</wp:posOffset>
            </wp:positionV>
            <wp:extent cx="1148355" cy="165946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355" cy="165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403">
        <w:rPr>
          <w:rFonts w:ascii="Arial" w:hAnsi="Arial" w:cs="Arial"/>
          <w:sz w:val="32"/>
          <w:szCs w:val="32"/>
        </w:rPr>
        <w:t xml:space="preserve">For </w:t>
      </w:r>
      <w:r w:rsidR="00591403" w:rsidRPr="008F53F2">
        <w:rPr>
          <w:rFonts w:ascii="Arial" w:hAnsi="Arial" w:cs="Arial"/>
          <w:b/>
          <w:bCs/>
          <w:sz w:val="32"/>
          <w:szCs w:val="32"/>
        </w:rPr>
        <w:t>consumers</w:t>
      </w:r>
      <w:r w:rsidR="00591403">
        <w:rPr>
          <w:rFonts w:ascii="Arial" w:hAnsi="Arial" w:cs="Arial"/>
          <w:sz w:val="32"/>
          <w:szCs w:val="32"/>
        </w:rPr>
        <w:t xml:space="preserve"> the syste</w:t>
      </w:r>
      <w:r w:rsidR="00C669AB">
        <w:rPr>
          <w:rFonts w:ascii="Arial" w:hAnsi="Arial" w:cs="Arial"/>
          <w:sz w:val="32"/>
          <w:szCs w:val="32"/>
        </w:rPr>
        <w:t>m</w:t>
      </w:r>
      <w:r w:rsidR="00591403">
        <w:rPr>
          <w:rFonts w:ascii="Arial" w:hAnsi="Arial" w:cs="Arial"/>
          <w:sz w:val="32"/>
          <w:szCs w:val="32"/>
        </w:rPr>
        <w:t>:</w:t>
      </w:r>
      <w:r w:rsidR="00C669AB">
        <w:rPr>
          <w:rFonts w:ascii="Arial" w:hAnsi="Arial" w:cs="Arial"/>
          <w:sz w:val="32"/>
          <w:szCs w:val="32"/>
        </w:rPr>
        <w:br/>
      </w:r>
    </w:p>
    <w:p w14:paraId="315FB2C5" w14:textId="52305E07" w:rsidR="00591403" w:rsidRDefault="008F53F2" w:rsidP="008F53F2">
      <w:pPr>
        <w:pStyle w:val="NoSpacing"/>
      </w:pPr>
      <w:r>
        <w:t xml:space="preserve">can be </w:t>
      </w:r>
      <w:r w:rsidR="00591403">
        <w:t xml:space="preserve">too </w:t>
      </w:r>
      <w:r>
        <w:t>hard to understand</w:t>
      </w:r>
      <w:r w:rsidR="00B70256">
        <w:br/>
      </w:r>
    </w:p>
    <w:p w14:paraId="71276B2F" w14:textId="177E0A64" w:rsidR="00591403" w:rsidRDefault="00591403" w:rsidP="003C3361">
      <w:pPr>
        <w:pStyle w:val="NoSpacing"/>
      </w:pPr>
      <w:r>
        <w:t xml:space="preserve">has lots of different parts which </w:t>
      </w:r>
      <w:r w:rsidR="00912156">
        <w:t>do not work well together</w:t>
      </w:r>
      <w:r>
        <w:t>.</w:t>
      </w:r>
    </w:p>
    <w:p w14:paraId="439AE581" w14:textId="674E5255" w:rsidR="00591403" w:rsidRDefault="00591403" w:rsidP="00591403"/>
    <w:p w14:paraId="42B96913" w14:textId="63314219" w:rsidR="00912156" w:rsidRDefault="00AC1B04" w:rsidP="00591403">
      <w:r w:rsidRPr="008F53F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291AF3E3" wp14:editId="52FE10A8">
                <wp:simplePos x="0" y="0"/>
                <wp:positionH relativeFrom="margin">
                  <wp:posOffset>2302933</wp:posOffset>
                </wp:positionH>
                <wp:positionV relativeFrom="paragraph">
                  <wp:posOffset>294428</wp:posOffset>
                </wp:positionV>
                <wp:extent cx="3428365" cy="1787525"/>
                <wp:effectExtent l="0" t="0" r="635" b="31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8365" cy="1787525"/>
                        </a:xfrm>
                        <a:prstGeom prst="rect">
                          <a:avLst/>
                        </a:prstGeom>
                        <a:solidFill>
                          <a:srgbClr val="B1D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91465" id="Rectangle 18" o:spid="_x0000_s1026" style="position:absolute;margin-left:181.35pt;margin-top:23.2pt;width:269.95pt;height:140.75pt;z-index:-25151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" fillcolor="#b1dfab" stroked="f" strokeweight="1pt">
                <w10:wrap anchorx="margin"/>
              </v:rect>
            </w:pict>
          </mc:Fallback>
        </mc:AlternateContent>
      </w:r>
    </w:p>
    <w:p w14:paraId="1D25F9F4" w14:textId="0FC3BCDE" w:rsidR="00912156" w:rsidRDefault="00912156" w:rsidP="00912156">
      <w:r w:rsidRPr="008F53F2">
        <w:rPr>
          <w:b/>
          <w:bCs/>
          <w:noProof/>
        </w:rPr>
        <w:drawing>
          <wp:anchor distT="0" distB="0" distL="114300" distR="114300" simplePos="0" relativeHeight="251798528" behindDoc="0" locked="0" layoutInCell="1" allowOverlap="1" wp14:anchorId="3317287B" wp14:editId="3AE60139">
            <wp:simplePos x="0" y="0"/>
            <wp:positionH relativeFrom="column">
              <wp:posOffset>84667</wp:posOffset>
            </wp:positionH>
            <wp:positionV relativeFrom="paragraph">
              <wp:posOffset>350308</wp:posOffset>
            </wp:positionV>
            <wp:extent cx="1717048" cy="12573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820" cy="1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53F2">
        <w:rPr>
          <w:b/>
          <w:bCs/>
        </w:rPr>
        <w:t>Consumers</w:t>
      </w:r>
      <w:r>
        <w:t xml:space="preserve"> are people who use:</w:t>
      </w:r>
      <w:r>
        <w:br/>
      </w:r>
    </w:p>
    <w:p w14:paraId="54F2C4BB" w14:textId="77777777" w:rsidR="00912156" w:rsidRDefault="00912156" w:rsidP="00912156">
      <w:pPr>
        <w:pStyle w:val="NoSpacing"/>
      </w:pPr>
      <w:r>
        <w:t>health services</w:t>
      </w:r>
      <w:r>
        <w:br/>
      </w:r>
    </w:p>
    <w:p w14:paraId="00721187" w14:textId="77777777" w:rsidR="00912156" w:rsidRDefault="00912156" w:rsidP="00912156">
      <w:pPr>
        <w:pStyle w:val="NoSpacing"/>
      </w:pPr>
      <w:r>
        <w:t>disability services.</w:t>
      </w:r>
    </w:p>
    <w:p w14:paraId="42A05D3E" w14:textId="77777777" w:rsidR="00912156" w:rsidRDefault="00912156" w:rsidP="00591403"/>
    <w:p w14:paraId="7A4BB16B" w14:textId="56611C06" w:rsidR="00591403" w:rsidRDefault="00591403" w:rsidP="00591403"/>
    <w:p w14:paraId="5EBDE416" w14:textId="77777777" w:rsidR="00912156" w:rsidRDefault="00912156">
      <w:pPr>
        <w:spacing w:after="160" w:line="259" w:lineRule="auto"/>
        <w:ind w:left="0"/>
      </w:pPr>
      <w:r>
        <w:br w:type="page"/>
      </w:r>
    </w:p>
    <w:p w14:paraId="50ACE202" w14:textId="6FFAD7B3" w:rsidR="007D1563" w:rsidRDefault="007D1563" w:rsidP="00591403"/>
    <w:p w14:paraId="3B743869" w14:textId="1EDF7C85" w:rsidR="00591403" w:rsidRDefault="00FB2190" w:rsidP="00591403">
      <w:r w:rsidRPr="00FB2190">
        <w:rPr>
          <w:noProof/>
        </w:rPr>
        <w:drawing>
          <wp:anchor distT="0" distB="0" distL="114300" distR="114300" simplePos="0" relativeHeight="251697152" behindDoc="0" locked="0" layoutInCell="1" allowOverlap="1" wp14:anchorId="151CF1D7" wp14:editId="2B2CE559">
            <wp:simplePos x="0" y="0"/>
            <wp:positionH relativeFrom="column">
              <wp:posOffset>-99951</wp:posOffset>
            </wp:positionH>
            <wp:positionV relativeFrom="paragraph">
              <wp:posOffset>294428</wp:posOffset>
            </wp:positionV>
            <wp:extent cx="1701516" cy="1388533"/>
            <wp:effectExtent l="0" t="0" r="0" b="254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516" cy="13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403">
        <w:t>This can mean consumers do not:</w:t>
      </w:r>
      <w:r w:rsidR="00C669AB">
        <w:br/>
      </w:r>
    </w:p>
    <w:p w14:paraId="3794121A" w14:textId="526E2B7F" w:rsidR="00591403" w:rsidRDefault="00591403" w:rsidP="003C3361">
      <w:pPr>
        <w:pStyle w:val="NoSpacing"/>
      </w:pPr>
      <w:r>
        <w:t>trust the system</w:t>
      </w:r>
      <w:r w:rsidR="00C669AB">
        <w:br/>
      </w:r>
    </w:p>
    <w:p w14:paraId="2EDDC643" w14:textId="3195D9D8" w:rsidR="00FB2190" w:rsidRDefault="00591403" w:rsidP="00912156">
      <w:pPr>
        <w:pStyle w:val="NoSpacing"/>
      </w:pPr>
      <w:r>
        <w:t xml:space="preserve">feel </w:t>
      </w:r>
      <w:r w:rsidR="00A817ED">
        <w:t xml:space="preserve">sure </w:t>
      </w:r>
      <w:r>
        <w:t>things will go well when they use the system.</w:t>
      </w:r>
    </w:p>
    <w:p w14:paraId="3CE2EDAB" w14:textId="68F9915E" w:rsidR="00A817ED" w:rsidRDefault="003A36A6" w:rsidP="00A817ED">
      <w:r>
        <w:rPr>
          <w:noProof/>
        </w:rPr>
        <w:drawing>
          <wp:anchor distT="0" distB="0" distL="114300" distR="114300" simplePos="0" relativeHeight="251869184" behindDoc="0" locked="0" layoutInCell="1" allowOverlap="1" wp14:anchorId="78E950B9" wp14:editId="74674DB0">
            <wp:simplePos x="0" y="0"/>
            <wp:positionH relativeFrom="column">
              <wp:posOffset>-67945</wp:posOffset>
            </wp:positionH>
            <wp:positionV relativeFrom="paragraph">
              <wp:posOffset>269028</wp:posOffset>
            </wp:positionV>
            <wp:extent cx="1676400" cy="1168400"/>
            <wp:effectExtent l="0" t="0" r="0" b="0"/>
            <wp:wrapThrough wrapText="bothSides">
              <wp:wrapPolygon edited="0">
                <wp:start x="0" y="0"/>
                <wp:lineTo x="0" y="21130"/>
                <wp:lineTo x="21355" y="21130"/>
                <wp:lineTo x="21355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isagree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BA561" w14:textId="0E18D03E" w:rsidR="00A817ED" w:rsidRDefault="00A817ED" w:rsidP="00A817ED"/>
    <w:p w14:paraId="411BF8FD" w14:textId="046BB5A2" w:rsidR="00A817ED" w:rsidRDefault="00A817ED" w:rsidP="00A817ED">
      <w:r>
        <w:t xml:space="preserve">There is not enough </w:t>
      </w:r>
      <w:r w:rsidRPr="003A36A6">
        <w:rPr>
          <w:b/>
          <w:bCs/>
        </w:rPr>
        <w:t>leadership</w:t>
      </w:r>
      <w:r>
        <w:t xml:space="preserve"> in the system.</w:t>
      </w:r>
    </w:p>
    <w:p w14:paraId="4F86A0DC" w14:textId="77777777" w:rsidR="00A817ED" w:rsidRDefault="00A817ED" w:rsidP="00A817ED"/>
    <w:p w14:paraId="7DB9AB39" w14:textId="0B39718B" w:rsidR="00A817ED" w:rsidRDefault="00A817ED" w:rsidP="00A817ED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48D59C0" wp14:editId="3A1C4848">
                <wp:simplePos x="0" y="0"/>
                <wp:positionH relativeFrom="margin">
                  <wp:align>right</wp:align>
                </wp:positionH>
                <wp:positionV relativeFrom="paragraph">
                  <wp:posOffset>207010</wp:posOffset>
                </wp:positionV>
                <wp:extent cx="3444240" cy="4436534"/>
                <wp:effectExtent l="0" t="0" r="3810" b="254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240" cy="4436534"/>
                        </a:xfrm>
                        <a:prstGeom prst="rect">
                          <a:avLst/>
                        </a:prstGeom>
                        <a:solidFill>
                          <a:srgbClr val="B1D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4A0ED" id="Rectangle 36" o:spid="_x0000_s1026" style="position:absolute;margin-left:220pt;margin-top:16.3pt;width:271.2pt;height:349.35pt;z-index:-251634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" fillcolor="#b1dfab" stroked="f" strokeweight="1pt">
                <w10:wrap anchorx="margin"/>
              </v:rect>
            </w:pict>
          </mc:Fallback>
        </mc:AlternateContent>
      </w:r>
    </w:p>
    <w:p w14:paraId="0BC6F730" w14:textId="117D4E7F" w:rsidR="00A817ED" w:rsidRDefault="003A36A6" w:rsidP="00A817ED">
      <w:r w:rsidRPr="0096177E">
        <w:rPr>
          <w:noProof/>
        </w:rPr>
        <w:drawing>
          <wp:anchor distT="0" distB="0" distL="114300" distR="114300" simplePos="0" relativeHeight="251867136" behindDoc="0" locked="0" layoutInCell="1" allowOverlap="1" wp14:anchorId="08CAB3AD" wp14:editId="6A0DC8FF">
            <wp:simplePos x="0" y="0"/>
            <wp:positionH relativeFrom="column">
              <wp:posOffset>5715</wp:posOffset>
            </wp:positionH>
            <wp:positionV relativeFrom="paragraph">
              <wp:posOffset>466514</wp:posOffset>
            </wp:positionV>
            <wp:extent cx="1789430" cy="1235710"/>
            <wp:effectExtent l="0" t="0" r="127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7ED" w:rsidRPr="00A817ED">
        <w:t>When</w:t>
      </w:r>
      <w:r w:rsidR="00A817ED">
        <w:t xml:space="preserve"> people show </w:t>
      </w:r>
      <w:proofErr w:type="gramStart"/>
      <w:r w:rsidR="00A817ED">
        <w:rPr>
          <w:b/>
          <w:bCs/>
        </w:rPr>
        <w:t>leadership</w:t>
      </w:r>
      <w:proofErr w:type="gramEnd"/>
      <w:r w:rsidR="00A817ED">
        <w:rPr>
          <w:b/>
          <w:bCs/>
        </w:rPr>
        <w:t xml:space="preserve"> </w:t>
      </w:r>
      <w:r w:rsidR="00A817ED">
        <w:t>they:</w:t>
      </w:r>
      <w:r w:rsidR="00A817ED">
        <w:br/>
      </w:r>
    </w:p>
    <w:p w14:paraId="0940ACFE" w14:textId="4F9744B4" w:rsidR="003A36A6" w:rsidRDefault="003A36A6" w:rsidP="003C3361">
      <w:pPr>
        <w:pStyle w:val="NoSpacing"/>
      </w:pPr>
      <w:r>
        <w:t>decide together what is the right thing to do</w:t>
      </w:r>
    </w:p>
    <w:p w14:paraId="11393ABB" w14:textId="19B7D41E" w:rsidR="003A36A6" w:rsidRDefault="003A36A6" w:rsidP="003A36A6">
      <w:pPr>
        <w:pStyle w:val="ListParagraph"/>
      </w:pPr>
    </w:p>
    <w:p w14:paraId="6B05A169" w14:textId="0E1649A9" w:rsidR="00A817ED" w:rsidRDefault="003A36A6" w:rsidP="003C3361">
      <w:pPr>
        <w:pStyle w:val="NoSpacing"/>
      </w:pPr>
      <w:r>
        <w:rPr>
          <w:noProof/>
        </w:rPr>
        <w:drawing>
          <wp:anchor distT="0" distB="0" distL="114300" distR="114300" simplePos="0" relativeHeight="251868160" behindDoc="0" locked="0" layoutInCell="1" allowOverlap="1" wp14:anchorId="78EC31E7" wp14:editId="2DE4CC7C">
            <wp:simplePos x="0" y="0"/>
            <wp:positionH relativeFrom="column">
              <wp:posOffset>0</wp:posOffset>
            </wp:positionH>
            <wp:positionV relativeFrom="paragraph">
              <wp:posOffset>632248</wp:posOffset>
            </wp:positionV>
            <wp:extent cx="1896533" cy="1896533"/>
            <wp:effectExtent l="0" t="0" r="8890" b="0"/>
            <wp:wrapThrough wrapText="bothSides">
              <wp:wrapPolygon edited="0">
                <wp:start x="1953" y="1736"/>
                <wp:lineTo x="0" y="5642"/>
                <wp:lineTo x="0" y="18229"/>
                <wp:lineTo x="21484" y="18229"/>
                <wp:lineTo x="21484" y="4774"/>
                <wp:lineTo x="16276" y="3689"/>
                <wp:lineTo x="3906" y="1736"/>
                <wp:lineTo x="1953" y="1736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lan Together_Meeting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533" cy="1896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7ED">
        <w:t>make sure things happen</w:t>
      </w:r>
      <w:r w:rsidR="00A817ED">
        <w:br/>
      </w:r>
    </w:p>
    <w:p w14:paraId="520E2318" w14:textId="736E596C" w:rsidR="00A817ED" w:rsidRDefault="00A817ED" w:rsidP="003C3361">
      <w:pPr>
        <w:pStyle w:val="NoSpacing"/>
      </w:pPr>
      <w:r>
        <w:t xml:space="preserve">organise things </w:t>
      </w:r>
      <w:r w:rsidR="003A36A6">
        <w:t>so that it is easy for everyone to do the right thing</w:t>
      </w:r>
      <w:r>
        <w:br/>
      </w:r>
    </w:p>
    <w:p w14:paraId="03652391" w14:textId="3EA181FA" w:rsidR="00A817ED" w:rsidRDefault="00A817ED" w:rsidP="003C3361">
      <w:pPr>
        <w:pStyle w:val="NoSpacing"/>
      </w:pPr>
      <w:r>
        <w:t>sort things out when they go wrong.</w:t>
      </w:r>
    </w:p>
    <w:p w14:paraId="20DF2F1D" w14:textId="2D1F1EF0" w:rsidR="00591403" w:rsidRDefault="00591403" w:rsidP="00591403"/>
    <w:p w14:paraId="7CA03B46" w14:textId="674605F0" w:rsidR="007D1563" w:rsidRDefault="007D1563" w:rsidP="003A36A6">
      <w:pPr>
        <w:spacing w:after="160" w:line="259" w:lineRule="auto"/>
        <w:rPr>
          <w:noProof/>
        </w:rPr>
      </w:pPr>
    </w:p>
    <w:p w14:paraId="45A83FC2" w14:textId="13674A76" w:rsidR="00136A99" w:rsidRDefault="00683237" w:rsidP="00B95398">
      <w:pPr>
        <w:pStyle w:val="Default"/>
        <w:spacing w:line="360" w:lineRule="auto"/>
        <w:ind w:left="3686"/>
        <w:rPr>
          <w:rFonts w:ascii="Arial" w:hAnsi="Arial" w:cs="Arial"/>
          <w:noProof/>
          <w:sz w:val="32"/>
          <w:szCs w:val="32"/>
        </w:rPr>
      </w:pPr>
      <w:r w:rsidRPr="00683237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 wp14:anchorId="3D7529DD" wp14:editId="3D856F76">
            <wp:simplePos x="0" y="0"/>
            <wp:positionH relativeFrom="column">
              <wp:posOffset>-33020</wp:posOffset>
            </wp:positionH>
            <wp:positionV relativeFrom="paragraph">
              <wp:posOffset>327237</wp:posOffset>
            </wp:positionV>
            <wp:extent cx="1710267" cy="1710267"/>
            <wp:effectExtent l="0" t="0" r="4445" b="444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267" cy="171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3F2">
        <w:rPr>
          <w:rFonts w:ascii="Arial" w:hAnsi="Arial" w:cs="Arial"/>
          <w:noProof/>
          <w:sz w:val="32"/>
          <w:szCs w:val="32"/>
        </w:rPr>
        <w:t>When there is n</w:t>
      </w:r>
      <w:r w:rsidR="00912156">
        <w:rPr>
          <w:rFonts w:ascii="Arial" w:hAnsi="Arial" w:cs="Arial"/>
          <w:noProof/>
          <w:sz w:val="32"/>
          <w:szCs w:val="32"/>
        </w:rPr>
        <w:t xml:space="preserve">ot </w:t>
      </w:r>
      <w:r w:rsidR="00136A99">
        <w:rPr>
          <w:rFonts w:ascii="Arial" w:hAnsi="Arial" w:cs="Arial"/>
          <w:noProof/>
          <w:sz w:val="32"/>
          <w:szCs w:val="32"/>
        </w:rPr>
        <w:t xml:space="preserve">enough </w:t>
      </w:r>
      <w:r w:rsidR="00912156">
        <w:rPr>
          <w:rFonts w:ascii="Arial" w:hAnsi="Arial" w:cs="Arial"/>
          <w:noProof/>
          <w:sz w:val="32"/>
          <w:szCs w:val="32"/>
        </w:rPr>
        <w:t>leadership</w:t>
      </w:r>
      <w:r w:rsidR="00136A99">
        <w:rPr>
          <w:rFonts w:ascii="Arial" w:hAnsi="Arial" w:cs="Arial"/>
          <w:noProof/>
          <w:sz w:val="32"/>
          <w:szCs w:val="32"/>
        </w:rPr>
        <w:t xml:space="preserve"> </w:t>
      </w:r>
      <w:r w:rsidR="0085654B">
        <w:rPr>
          <w:rFonts w:ascii="Arial" w:hAnsi="Arial" w:cs="Arial"/>
          <w:noProof/>
          <w:sz w:val="32"/>
          <w:szCs w:val="32"/>
        </w:rPr>
        <w:t>it may be:</w:t>
      </w:r>
    </w:p>
    <w:p w14:paraId="1A9C2C3D" w14:textId="77777777" w:rsidR="00136A99" w:rsidRDefault="00136A99" w:rsidP="00B95398">
      <w:pPr>
        <w:pStyle w:val="Default"/>
        <w:spacing w:line="360" w:lineRule="auto"/>
        <w:ind w:left="3686"/>
        <w:rPr>
          <w:rFonts w:ascii="Arial" w:hAnsi="Arial" w:cs="Arial"/>
          <w:noProof/>
          <w:sz w:val="32"/>
          <w:szCs w:val="32"/>
        </w:rPr>
      </w:pPr>
    </w:p>
    <w:p w14:paraId="5CAF7F7B" w14:textId="590F3DCC" w:rsidR="00B95398" w:rsidRDefault="00136A99" w:rsidP="00136A99">
      <w:pPr>
        <w:pStyle w:val="Default"/>
        <w:numPr>
          <w:ilvl w:val="0"/>
          <w:numId w:val="3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unclear as to how things get decided</w:t>
      </w:r>
    </w:p>
    <w:p w14:paraId="0D57F3FF" w14:textId="5F325921" w:rsidR="00136A99" w:rsidRDefault="00136A99" w:rsidP="00B95398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CB1FFDE" w14:textId="310D9E7C" w:rsidR="0085654B" w:rsidRDefault="0085654B" w:rsidP="0085654B">
      <w:pPr>
        <w:pStyle w:val="Default"/>
        <w:numPr>
          <w:ilvl w:val="0"/>
          <w:numId w:val="3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821056" behindDoc="0" locked="0" layoutInCell="1" allowOverlap="1" wp14:anchorId="3324361C" wp14:editId="4311E778">
            <wp:simplePos x="0" y="0"/>
            <wp:positionH relativeFrom="column">
              <wp:posOffset>372110</wp:posOffset>
            </wp:positionH>
            <wp:positionV relativeFrom="paragraph">
              <wp:posOffset>707602</wp:posOffset>
            </wp:positionV>
            <wp:extent cx="998855" cy="998855"/>
            <wp:effectExtent l="0" t="0" r="0" b="0"/>
            <wp:wrapThrough wrapText="bothSides">
              <wp:wrapPolygon edited="0">
                <wp:start x="13182" y="0"/>
                <wp:lineTo x="824" y="824"/>
                <wp:lineTo x="0" y="1236"/>
                <wp:lineTo x="0" y="9063"/>
                <wp:lineTo x="4531" y="13182"/>
                <wp:lineTo x="7415" y="13182"/>
                <wp:lineTo x="13594" y="21010"/>
                <wp:lineTo x="16066" y="21010"/>
                <wp:lineTo x="16066" y="16066"/>
                <wp:lineTo x="14418" y="13182"/>
                <wp:lineTo x="20186" y="13182"/>
                <wp:lineTo x="21010" y="7827"/>
                <wp:lineTo x="20598" y="4943"/>
                <wp:lineTo x="17302" y="1236"/>
                <wp:lineTo x="14830" y="0"/>
                <wp:lineTo x="13182" y="0"/>
              </wp:wrapPolygon>
            </wp:wrapThrough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Thumb down_Not good_Bad_No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A99">
        <w:rPr>
          <w:rFonts w:ascii="Arial" w:hAnsi="Arial" w:cs="Arial"/>
          <w:sz w:val="32"/>
          <w:szCs w:val="32"/>
        </w:rPr>
        <w:t xml:space="preserve">hard to know who the people are </w:t>
      </w:r>
      <w:r>
        <w:rPr>
          <w:rFonts w:ascii="Arial" w:hAnsi="Arial" w:cs="Arial"/>
          <w:sz w:val="32"/>
          <w:szCs w:val="32"/>
        </w:rPr>
        <w:t xml:space="preserve">who will get things done </w:t>
      </w:r>
    </w:p>
    <w:p w14:paraId="5A5210F0" w14:textId="5A501020" w:rsidR="0085654B" w:rsidRDefault="0085654B" w:rsidP="0085654B">
      <w:pPr>
        <w:pStyle w:val="Default"/>
        <w:spacing w:line="360" w:lineRule="auto"/>
        <w:ind w:left="4046"/>
        <w:rPr>
          <w:rFonts w:ascii="Arial" w:hAnsi="Arial" w:cs="Arial"/>
          <w:sz w:val="32"/>
          <w:szCs w:val="32"/>
        </w:rPr>
      </w:pPr>
    </w:p>
    <w:p w14:paraId="34E0A124" w14:textId="0B8BD29B" w:rsidR="00B95398" w:rsidRDefault="0085654B" w:rsidP="0085654B">
      <w:pPr>
        <w:pStyle w:val="Default"/>
        <w:numPr>
          <w:ilvl w:val="0"/>
          <w:numId w:val="3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hard to get things sorted out when they have not been done right.</w:t>
      </w:r>
    </w:p>
    <w:p w14:paraId="1626D352" w14:textId="77777777" w:rsidR="0085654B" w:rsidRDefault="0085654B" w:rsidP="00793F87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D30EEB2" w14:textId="7C4D1B08" w:rsidR="00300FB3" w:rsidRDefault="00300FB3" w:rsidP="00793F87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A867A4E" w14:textId="77777777" w:rsidR="0085654B" w:rsidRDefault="0085654B">
      <w:pPr>
        <w:spacing w:after="160" w:line="259" w:lineRule="auto"/>
        <w:ind w:left="0"/>
        <w:rPr>
          <w:color w:val="000000"/>
        </w:rPr>
      </w:pPr>
      <w:r>
        <w:br w:type="page"/>
      </w:r>
    </w:p>
    <w:p w14:paraId="187F2146" w14:textId="7C504B79" w:rsidR="007D1563" w:rsidRDefault="00C454D9" w:rsidP="00793F87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FB2190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99200" behindDoc="0" locked="0" layoutInCell="1" allowOverlap="1" wp14:anchorId="60679924" wp14:editId="20E9CC20">
            <wp:simplePos x="0" y="0"/>
            <wp:positionH relativeFrom="column">
              <wp:posOffset>-29210</wp:posOffset>
            </wp:positionH>
            <wp:positionV relativeFrom="paragraph">
              <wp:posOffset>138218</wp:posOffset>
            </wp:positionV>
            <wp:extent cx="1440000" cy="1407605"/>
            <wp:effectExtent l="0" t="0" r="8255" b="254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0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8FED883" w14:textId="25FCFD12" w:rsidR="00B95398" w:rsidRDefault="00B95398" w:rsidP="00793F87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 many parts of the system lots of people agree about plans to make things better.</w:t>
      </w:r>
    </w:p>
    <w:p w14:paraId="1FF05CCA" w14:textId="5065167F" w:rsidR="00B95398" w:rsidRDefault="00B95398" w:rsidP="00793F87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F8F3B7F" w14:textId="1BB2701C" w:rsidR="0085654B" w:rsidRDefault="0085654B" w:rsidP="00793F87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5D4BF2E" w14:textId="2783B425" w:rsidR="00C454D9" w:rsidRDefault="00C454D9" w:rsidP="00793F87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361D9C9F" wp14:editId="44489FD2">
                <wp:simplePos x="0" y="0"/>
                <wp:positionH relativeFrom="column">
                  <wp:posOffset>-223520</wp:posOffset>
                </wp:positionH>
                <wp:positionV relativeFrom="paragraph">
                  <wp:posOffset>286808</wp:posOffset>
                </wp:positionV>
                <wp:extent cx="2038677" cy="1591733"/>
                <wp:effectExtent l="0" t="0" r="0" b="8890"/>
                <wp:wrapNone/>
                <wp:docPr id="112" name="Group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038677" cy="1591733"/>
                          <a:chOff x="0" y="0"/>
                          <a:chExt cx="1524088" cy="1190078"/>
                        </a:xfrm>
                      </wpg:grpSpPr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8828"/>
                            <a:ext cx="1439545" cy="1111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Multiplication Sign 111"/>
                        <wps:cNvSpPr/>
                        <wps:spPr>
                          <a:xfrm>
                            <a:off x="993228" y="0"/>
                            <a:ext cx="530860" cy="502920"/>
                          </a:xfrm>
                          <a:prstGeom prst="mathMultiply">
                            <a:avLst>
                              <a:gd name="adj1" fmla="val 18187"/>
                            </a:avLst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AB6F1A" id="Group 112" o:spid="_x0000_s1026" style="position:absolute;margin-left:-17.6pt;margin-top:22.6pt;width:160.55pt;height:125.35pt;z-index:251761664;mso-width-relative:margin;mso-height-relative:margin" coordsize="15240,11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">
                <o:lock v:ext="edit" aspectratio="t"/>
                <v:shape id="Picture 75" o:spid="_x0000_s1027" type="#_x0000_t75" style="position:absolute;top:788;width:14395;height:1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">
                  <v:imagedata r:id="rId63" o:title=""/>
                </v:shape>
                <v:shape id="Multiplication Sign 111" o:spid="_x0000_s1028" style="position:absolute;left:9932;width:5308;height:5029;visibility:visible;mso-wrap-style:square;v-text-anchor:middle" coordsize="53086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" path="m96047,153989l158952,87589,265430,188463,371908,87589r62905,66400l331927,251460r102886,97471l371908,415331,265430,314457,158952,415331,96047,348931,198933,251460,96047,153989xe" fillcolor="red" strokecolor="#ed7d31 [3205]" strokeweight=".5pt">
                  <v:stroke joinstyle="miter"/>
                  <v:path arrowok="t" o:connecttype="custom" o:connectlocs="96047,153989;158952,87589;265430,188463;371908,87589;434813,153989;331927,251460;434813,348931;371908,415331;265430,314457;158952,415331;96047,348931;198933,251460;96047,153989" o:connectangles="0,0,0,0,0,0,0,0,0,0,0,0,0"/>
                </v:shape>
              </v:group>
            </w:pict>
          </mc:Fallback>
        </mc:AlternateContent>
      </w:r>
      <w:r w:rsidR="00B95398">
        <w:rPr>
          <w:rFonts w:ascii="Arial" w:hAnsi="Arial" w:cs="Arial"/>
          <w:sz w:val="32"/>
          <w:szCs w:val="32"/>
        </w:rPr>
        <w:t>But</w:t>
      </w:r>
      <w:r>
        <w:rPr>
          <w:rFonts w:ascii="Arial" w:hAnsi="Arial" w:cs="Arial"/>
          <w:sz w:val="32"/>
          <w:szCs w:val="32"/>
        </w:rPr>
        <w:t xml:space="preserve"> doing the things in the plan can be hard.</w:t>
      </w:r>
    </w:p>
    <w:p w14:paraId="46C561ED" w14:textId="38299DFE" w:rsidR="00C454D9" w:rsidRDefault="00C454D9" w:rsidP="00793F87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4BAE7CA" w14:textId="420D9FBF" w:rsidR="00C454D9" w:rsidRDefault="00C454D9" w:rsidP="00793F87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E370E3D" w14:textId="7B913134" w:rsidR="00B95398" w:rsidRDefault="00C454D9" w:rsidP="00793F87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This </w:t>
      </w:r>
      <w:r w:rsidR="0085654B">
        <w:rPr>
          <w:rFonts w:ascii="Arial" w:hAnsi="Arial" w:cs="Arial"/>
          <w:sz w:val="32"/>
          <w:szCs w:val="32"/>
        </w:rPr>
        <w:t>sometimes</w:t>
      </w:r>
      <w:r w:rsidR="00BF3145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means that </w:t>
      </w:r>
      <w:r w:rsidR="00BF3145">
        <w:rPr>
          <w:rFonts w:ascii="Arial" w:hAnsi="Arial" w:cs="Arial"/>
          <w:sz w:val="32"/>
          <w:szCs w:val="32"/>
        </w:rPr>
        <w:t>things</w:t>
      </w:r>
      <w:r>
        <w:rPr>
          <w:rFonts w:ascii="Arial" w:hAnsi="Arial" w:cs="Arial"/>
          <w:sz w:val="32"/>
          <w:szCs w:val="32"/>
        </w:rPr>
        <w:t xml:space="preserve"> are</w:t>
      </w:r>
      <w:r w:rsidR="00B95398">
        <w:rPr>
          <w:rFonts w:ascii="Arial" w:hAnsi="Arial" w:cs="Arial"/>
          <w:sz w:val="32"/>
          <w:szCs w:val="32"/>
        </w:rPr>
        <w:t>:</w:t>
      </w:r>
      <w:r w:rsidR="00E7282A">
        <w:rPr>
          <w:rFonts w:ascii="Arial" w:hAnsi="Arial" w:cs="Arial"/>
          <w:sz w:val="32"/>
          <w:szCs w:val="32"/>
        </w:rPr>
        <w:br/>
      </w:r>
    </w:p>
    <w:p w14:paraId="104A36AD" w14:textId="0C199360" w:rsidR="00BF3145" w:rsidRDefault="00C454D9" w:rsidP="003C3361">
      <w:pPr>
        <w:pStyle w:val="NoSpaci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17365C5A" wp14:editId="4F11BC8A">
                <wp:simplePos x="0" y="0"/>
                <wp:positionH relativeFrom="column">
                  <wp:posOffset>78537</wp:posOffset>
                </wp:positionH>
                <wp:positionV relativeFrom="paragraph">
                  <wp:posOffset>22437</wp:posOffset>
                </wp:positionV>
                <wp:extent cx="1490345" cy="1507067"/>
                <wp:effectExtent l="0" t="0" r="0" b="0"/>
                <wp:wrapNone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0345" cy="1507067"/>
                          <a:chOff x="0" y="0"/>
                          <a:chExt cx="2780665" cy="2878455"/>
                        </a:xfrm>
                      </wpg:grpSpPr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665" cy="28784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8" name="Group 88"/>
                        <wpg:cNvGrpSpPr/>
                        <wpg:grpSpPr>
                          <a:xfrm>
                            <a:off x="0" y="1438275"/>
                            <a:ext cx="478155" cy="469900"/>
                            <a:chOff x="0" y="0"/>
                            <a:chExt cx="421605" cy="355679"/>
                          </a:xfrm>
                        </wpg:grpSpPr>
                        <wps:wsp>
                          <wps:cNvPr id="60" name="Multiplication Sign 60"/>
                          <wps:cNvSpPr/>
                          <wps:spPr>
                            <a:xfrm rot="19542169">
                              <a:off x="0" y="0"/>
                              <a:ext cx="235339" cy="169412"/>
                            </a:xfrm>
                            <a:prstGeom prst="mathMultiply">
                              <a:avLst>
                                <a:gd name="adj1" fmla="val 18187"/>
                              </a:avLst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Multiplication Sign 71"/>
                          <wps:cNvSpPr/>
                          <wps:spPr>
                            <a:xfrm rot="19542169">
                              <a:off x="186266" y="186267"/>
                              <a:ext cx="235339" cy="169412"/>
                            </a:xfrm>
                            <a:prstGeom prst="mathMultiply">
                              <a:avLst>
                                <a:gd name="adj1" fmla="val 18187"/>
                              </a:avLst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9E7FF9" id="Group 135" o:spid="_x0000_s1026" style="position:absolute;margin-left:6.2pt;margin-top:1.75pt;width:117.35pt;height:118.65pt;z-index:251875328;mso-width-relative:margin;mso-height-relative:margin" coordsize="27806,2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">
                <v:shape id="Picture 126" o:spid="_x0000_s1027" type="#_x0000_t75" style="position:absolute;width:27806;height:2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">
                  <v:imagedata r:id="rId65" o:title=""/>
                </v:shape>
                <v:group id="Group 88" o:spid="_x0000_s1028" style="position:absolute;top:14382;width:4781;height:4699" coordsize="421605,355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Multiplication Sign 60" o:spid="_x0000_s1029" style="position:absolute;width:235339;height:169412;rotation:-2247700fd;visibility:visible;mso-wrap-style:square;v-text-anchor:middle" coordsize="235339,169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" path="m47522,53191l65523,28186r52147,37538l169816,28186r18001,25005l144038,84706r43779,31515l169816,141226,117670,103688,65523,141226,47522,116221,91301,84706,47522,53191xe" fillcolor="red" strokecolor="#ed7d31 [3205]" strokeweight=".5pt">
                    <v:stroke joinstyle="miter"/>
                    <v:path arrowok="t" o:connecttype="custom" o:connectlocs="47522,53191;65523,28186;117670,65724;169816,28186;187817,53191;144038,84706;187817,116221;169816,141226;117670,103688;65523,141226;47522,116221;91301,84706;47522,53191" o:connectangles="0,0,0,0,0,0,0,0,0,0,0,0,0"/>
                  </v:shape>
                  <v:shape id="Multiplication Sign 71" o:spid="_x0000_s1030" style="position:absolute;left:186266;top:186267;width:235339;height:169412;rotation:-2247700fd;visibility:visible;mso-wrap-style:square;v-text-anchor:middle" coordsize="235339,169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" path="m47522,53191l65523,28186r52147,37538l169816,28186r18001,25005l144038,84706r43779,31515l169816,141226,117670,103688,65523,141226,47522,116221,91301,84706,47522,53191xe" fillcolor="red" strokecolor="#ed7d31 [3205]" strokeweight=".5pt">
                    <v:stroke joinstyle="miter"/>
                    <v:path arrowok="t" o:connecttype="custom" o:connectlocs="47522,53191;65523,28186;117670,65724;169816,28186;187817,53191;144038,84706;187817,116221;169816,141226;117670,103688;65523,141226;47522,116221;91301,84706;47522,53191" o:connectangles="0,0,0,0,0,0,0,0,0,0,0,0,0"/>
                  </v:shape>
                </v:group>
              </v:group>
            </w:pict>
          </mc:Fallback>
        </mc:AlternateContent>
      </w:r>
      <w:r w:rsidR="00BF3145">
        <w:t xml:space="preserve">not being done </w:t>
      </w:r>
    </w:p>
    <w:p w14:paraId="3955F84C" w14:textId="7514123D" w:rsidR="00BF3145" w:rsidRDefault="00BF3145" w:rsidP="00BF3145">
      <w:pPr>
        <w:pStyle w:val="NoSpacing"/>
        <w:numPr>
          <w:ilvl w:val="0"/>
          <w:numId w:val="0"/>
        </w:numPr>
        <w:ind w:left="4253"/>
      </w:pPr>
    </w:p>
    <w:p w14:paraId="59DE7A68" w14:textId="4E82B462" w:rsidR="00BF3145" w:rsidRDefault="00BF3145" w:rsidP="003C3361">
      <w:pPr>
        <w:pStyle w:val="NoSpacing"/>
      </w:pPr>
      <w:r>
        <w:t>only being done in some places</w:t>
      </w:r>
    </w:p>
    <w:p w14:paraId="1194A2D0" w14:textId="67A0B7F1" w:rsidR="00BF3145" w:rsidRDefault="00BF3145" w:rsidP="00BF3145">
      <w:pPr>
        <w:pStyle w:val="NoSpacing"/>
        <w:numPr>
          <w:ilvl w:val="0"/>
          <w:numId w:val="0"/>
        </w:numPr>
        <w:ind w:left="4253"/>
      </w:pPr>
    </w:p>
    <w:p w14:paraId="681FD480" w14:textId="6B6C0BAE" w:rsidR="00B95398" w:rsidRDefault="00BF3145" w:rsidP="00BF3145">
      <w:pPr>
        <w:pStyle w:val="NoSpacing"/>
      </w:pPr>
      <w:r>
        <w:t xml:space="preserve">not being done in other places. </w:t>
      </w:r>
    </w:p>
    <w:p w14:paraId="720F52B0" w14:textId="78384EED" w:rsidR="00BF3145" w:rsidRDefault="00BF3145" w:rsidP="00B95398">
      <w:pPr>
        <w:pStyle w:val="Default"/>
        <w:spacing w:line="360" w:lineRule="auto"/>
        <w:rPr>
          <w:rFonts w:ascii="Arial" w:hAnsi="Arial" w:cs="Arial"/>
          <w:sz w:val="32"/>
          <w:szCs w:val="32"/>
        </w:rPr>
      </w:pPr>
    </w:p>
    <w:p w14:paraId="24E3E678" w14:textId="3C63A79F" w:rsidR="00B95398" w:rsidRPr="00793F87" w:rsidRDefault="00B95398" w:rsidP="00B95398">
      <w:pPr>
        <w:pStyle w:val="Default"/>
        <w:spacing w:line="360" w:lineRule="auto"/>
        <w:rPr>
          <w:rFonts w:ascii="Arial" w:hAnsi="Arial" w:cs="Arial"/>
          <w:sz w:val="32"/>
          <w:szCs w:val="32"/>
        </w:rPr>
      </w:pPr>
    </w:p>
    <w:p w14:paraId="1274EB2D" w14:textId="77777777" w:rsidR="0085654B" w:rsidRDefault="0085654B">
      <w:pPr>
        <w:spacing w:after="160" w:line="259" w:lineRule="auto"/>
        <w:ind w:left="0"/>
        <w:rPr>
          <w:color w:val="000000"/>
        </w:rPr>
      </w:pPr>
      <w:r>
        <w:br w:type="page"/>
      </w:r>
    </w:p>
    <w:p w14:paraId="1DEC20C9" w14:textId="77777777" w:rsidR="007D1563" w:rsidRDefault="007D1563" w:rsidP="00793F87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0C95A758" w14:textId="602C48A7" w:rsidR="00591403" w:rsidRDefault="0085654B" w:rsidP="00793F87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08CEF6BF" wp14:editId="6B129566">
                <wp:simplePos x="0" y="0"/>
                <wp:positionH relativeFrom="column">
                  <wp:posOffset>80069</wp:posOffset>
                </wp:positionH>
                <wp:positionV relativeFrom="paragraph">
                  <wp:posOffset>194099</wp:posOffset>
                </wp:positionV>
                <wp:extent cx="1440000" cy="1090010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440000" cy="1090010"/>
                          <a:chOff x="0" y="0"/>
                          <a:chExt cx="1760571" cy="1332503"/>
                        </a:xfrm>
                      </wpg:grpSpPr>
                      <pic:pic xmlns:pic="http://schemas.openxmlformats.org/drawingml/2006/picture">
                        <pic:nvPicPr>
                          <pic:cNvPr id="113" name="Picture 113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0133"/>
                            <a:ext cx="1650365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6" name="Multiplication Sign 116"/>
                        <wps:cNvSpPr/>
                        <wps:spPr>
                          <a:xfrm>
                            <a:off x="1229711" y="0"/>
                            <a:ext cx="530860" cy="502920"/>
                          </a:xfrm>
                          <a:prstGeom prst="mathMultiply">
                            <a:avLst>
                              <a:gd name="adj1" fmla="val 18187"/>
                            </a:avLst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8B1849" id="Group 117" o:spid="_x0000_s1026" style="position:absolute;margin-left:6.3pt;margin-top:15.3pt;width:113.4pt;height:85.85pt;z-index:251767808;mso-width-relative:margin;mso-height-relative:margin" coordsize="17605,13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">
                <o:lock v:ext="edit" aspectratio="t"/>
                <v:shape id="Picture 113" o:spid="_x0000_s1027" type="#_x0000_t75" style="position:absolute;top:1501;width:16503;height:1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">
                  <v:imagedata r:id="rId67" o:title=""/>
                </v:shape>
                <v:shape id="Multiplication Sign 116" o:spid="_x0000_s1028" style="position:absolute;left:12297;width:5308;height:5029;visibility:visible;mso-wrap-style:square;v-text-anchor:middle" coordsize="53086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" path="m96047,153989l158952,87589,265430,188463,371908,87589r62905,66400l331927,251460r102886,97471l371908,415331,265430,314457,158952,415331,96047,348931,198933,251460,96047,153989xe" fillcolor="red" strokecolor="#ed7d31 [3205]" strokeweight=".5pt">
                  <v:stroke joinstyle="miter"/>
                  <v:path arrowok="t" o:connecttype="custom" o:connectlocs="96047,153989;158952,87589;265430,188463;371908,87589;434813,153989;331927,251460;434813,348931;371908,415331;265430,314457;158952,415331;96047,348931;198933,251460;96047,153989" o:connectangles="0,0,0,0,0,0,0,0,0,0,0,0,0"/>
                </v:shape>
              </v:group>
            </w:pict>
          </mc:Fallback>
        </mc:AlternateContent>
      </w:r>
      <w:r w:rsidR="00591403">
        <w:rPr>
          <w:rFonts w:ascii="Arial" w:hAnsi="Arial" w:cs="Arial"/>
          <w:sz w:val="32"/>
          <w:szCs w:val="32"/>
        </w:rPr>
        <w:t xml:space="preserve">Lots of people </w:t>
      </w:r>
      <w:r w:rsidR="00E12140">
        <w:rPr>
          <w:rFonts w:ascii="Arial" w:hAnsi="Arial" w:cs="Arial"/>
          <w:sz w:val="32"/>
          <w:szCs w:val="32"/>
        </w:rPr>
        <w:t>think</w:t>
      </w:r>
      <w:r w:rsidR="00591403">
        <w:rPr>
          <w:rFonts w:ascii="Arial" w:hAnsi="Arial" w:cs="Arial"/>
          <w:sz w:val="32"/>
          <w:szCs w:val="32"/>
        </w:rPr>
        <w:t xml:space="preserve"> that outcomes are not fair.</w:t>
      </w:r>
    </w:p>
    <w:p w14:paraId="74AE9100" w14:textId="3DE9E0E5" w:rsidR="006A3FFD" w:rsidRDefault="006A3FFD" w:rsidP="00793F87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301D4EB" w14:textId="32799C02" w:rsidR="006A3FFD" w:rsidRDefault="006A3FFD" w:rsidP="006A3FFD">
      <w:r w:rsidRPr="006A3FFD"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2ED327A5" wp14:editId="42FA4FE2">
                <wp:simplePos x="0" y="0"/>
                <wp:positionH relativeFrom="column">
                  <wp:posOffset>2210647</wp:posOffset>
                </wp:positionH>
                <wp:positionV relativeFrom="paragraph">
                  <wp:posOffset>338455</wp:posOffset>
                </wp:positionV>
                <wp:extent cx="3313216" cy="2143125"/>
                <wp:effectExtent l="0" t="0" r="1905" b="9525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3216" cy="2143125"/>
                        </a:xfrm>
                        <a:prstGeom prst="rect">
                          <a:avLst/>
                        </a:prstGeom>
                        <a:solidFill>
                          <a:srgbClr val="B1D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61867" id="Rectangle 83" o:spid="_x0000_s1026" style="position:absolute;margin-left:174.05pt;margin-top:26.65pt;width:260.9pt;height:168.75pt;z-index:-251511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" fillcolor="#b1dfab" stroked="f" strokeweight="1pt"/>
            </w:pict>
          </mc:Fallback>
        </mc:AlternateContent>
      </w:r>
    </w:p>
    <w:p w14:paraId="4852052D" w14:textId="52FD60BD" w:rsidR="006A3FFD" w:rsidRDefault="006A3FFD" w:rsidP="006A3FFD">
      <w:r w:rsidRPr="006A3FFD">
        <w:rPr>
          <w:noProof/>
        </w:rPr>
        <w:drawing>
          <wp:anchor distT="0" distB="0" distL="114300" distR="114300" simplePos="0" relativeHeight="251805696" behindDoc="0" locked="0" layoutInCell="1" allowOverlap="1" wp14:anchorId="4A970314" wp14:editId="17D76540">
            <wp:simplePos x="0" y="0"/>
            <wp:positionH relativeFrom="column">
              <wp:posOffset>162983</wp:posOffset>
            </wp:positionH>
            <wp:positionV relativeFrom="paragraph">
              <wp:posOffset>536786</wp:posOffset>
            </wp:positionV>
            <wp:extent cx="1439545" cy="973455"/>
            <wp:effectExtent l="0" t="0" r="8255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14C6">
        <w:rPr>
          <w:b/>
          <w:bCs/>
        </w:rPr>
        <w:t>Outcomes</w:t>
      </w:r>
      <w:r>
        <w:t xml:space="preserve"> are how things end up because of what the system:</w:t>
      </w:r>
      <w:r>
        <w:br/>
      </w:r>
    </w:p>
    <w:p w14:paraId="0D9D65F8" w14:textId="77777777" w:rsidR="006A3FFD" w:rsidRDefault="006A3FFD" w:rsidP="006A3FFD">
      <w:pPr>
        <w:pStyle w:val="NoSpacing"/>
      </w:pPr>
      <w:r>
        <w:t>does</w:t>
      </w:r>
      <w:r>
        <w:br/>
      </w:r>
    </w:p>
    <w:p w14:paraId="6A5D8DAB" w14:textId="77777777" w:rsidR="006A3FFD" w:rsidRDefault="006A3FFD" w:rsidP="006A3FFD">
      <w:pPr>
        <w:pStyle w:val="NoSpacing"/>
      </w:pPr>
      <w:r>
        <w:t>does not do.</w:t>
      </w:r>
    </w:p>
    <w:p w14:paraId="0694BC20" w14:textId="77777777" w:rsidR="006A3FFD" w:rsidRPr="00793F87" w:rsidRDefault="006A3FFD" w:rsidP="00793F87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A7549F6" w14:textId="77777777" w:rsidR="0085654B" w:rsidRDefault="0085654B" w:rsidP="00793F87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4EAC938" w14:textId="43DF5965" w:rsidR="00E12140" w:rsidRPr="00BE2A0C" w:rsidRDefault="000800D7" w:rsidP="00793F87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CB4FD9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664CC03F" wp14:editId="3D53FB0D">
            <wp:simplePos x="0" y="0"/>
            <wp:positionH relativeFrom="column">
              <wp:posOffset>-57573</wp:posOffset>
            </wp:positionH>
            <wp:positionV relativeFrom="paragraph">
              <wp:posOffset>6985</wp:posOffset>
            </wp:positionV>
            <wp:extent cx="1987644" cy="1405467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644" cy="140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140">
        <w:rPr>
          <w:rFonts w:ascii="Arial" w:hAnsi="Arial" w:cs="Arial"/>
          <w:sz w:val="32"/>
          <w:szCs w:val="32"/>
        </w:rPr>
        <w:t xml:space="preserve">The system has </w:t>
      </w:r>
      <w:r w:rsidR="00E12140" w:rsidRPr="00450E44">
        <w:rPr>
          <w:rFonts w:ascii="Arial" w:hAnsi="Arial" w:cs="Arial"/>
          <w:sz w:val="32"/>
          <w:szCs w:val="32"/>
        </w:rPr>
        <w:t xml:space="preserve">not </w:t>
      </w:r>
      <w:r w:rsidR="00912156">
        <w:rPr>
          <w:rFonts w:ascii="Arial" w:hAnsi="Arial" w:cs="Arial"/>
          <w:sz w:val="32"/>
          <w:szCs w:val="32"/>
        </w:rPr>
        <w:t>been good for</w:t>
      </w:r>
      <w:r w:rsidR="00E12140" w:rsidRPr="00450E44">
        <w:rPr>
          <w:rFonts w:ascii="Arial" w:hAnsi="Arial" w:cs="Arial"/>
          <w:sz w:val="32"/>
          <w:szCs w:val="32"/>
        </w:rPr>
        <w:t xml:space="preserve"> Māori</w:t>
      </w:r>
      <w:r w:rsidR="00E12140">
        <w:rPr>
          <w:rFonts w:ascii="Arial" w:hAnsi="Arial" w:cs="Arial"/>
          <w:sz w:val="32"/>
          <w:szCs w:val="32"/>
        </w:rPr>
        <w:t xml:space="preserve"> </w:t>
      </w:r>
      <w:r w:rsidR="00E12140" w:rsidRPr="00BE2A0C">
        <w:rPr>
          <w:rFonts w:ascii="Arial" w:hAnsi="Arial" w:cs="Arial"/>
          <w:sz w:val="32"/>
          <w:szCs w:val="32"/>
        </w:rPr>
        <w:t xml:space="preserve">as </w:t>
      </w:r>
      <w:proofErr w:type="spellStart"/>
      <w:r w:rsidR="00E12140" w:rsidRPr="00BE2A0C">
        <w:rPr>
          <w:rFonts w:ascii="Arial" w:hAnsi="Arial" w:cs="Arial"/>
          <w:sz w:val="32"/>
          <w:szCs w:val="32"/>
        </w:rPr>
        <w:t>Tiriti</w:t>
      </w:r>
      <w:proofErr w:type="spellEnd"/>
      <w:r w:rsidR="00E12140" w:rsidRPr="00BE2A0C">
        <w:rPr>
          <w:rFonts w:ascii="Arial" w:hAnsi="Arial" w:cs="Arial"/>
          <w:sz w:val="32"/>
          <w:szCs w:val="32"/>
        </w:rPr>
        <w:t xml:space="preserve"> / Treaty partners.</w:t>
      </w:r>
    </w:p>
    <w:p w14:paraId="18F9F71D" w14:textId="52B4FBB0" w:rsidR="00E12140" w:rsidRPr="00BE2A0C" w:rsidRDefault="00E12140" w:rsidP="00793F87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AD7F669" w14:textId="0163B286" w:rsidR="00E12140" w:rsidRPr="00BE2A0C" w:rsidRDefault="00E12140" w:rsidP="00793F87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63EDE7B" w14:textId="75E64C15" w:rsidR="00E12140" w:rsidRDefault="00CB4FD9" w:rsidP="00793F87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BE2A0C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397DD98C" wp14:editId="59D30168">
            <wp:simplePos x="0" y="0"/>
            <wp:positionH relativeFrom="column">
              <wp:posOffset>355600</wp:posOffset>
            </wp:positionH>
            <wp:positionV relativeFrom="paragraph">
              <wp:posOffset>247226</wp:posOffset>
            </wp:positionV>
            <wp:extent cx="1190825" cy="931333"/>
            <wp:effectExtent l="0" t="0" r="0" b="25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825" cy="93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156">
        <w:rPr>
          <w:rFonts w:ascii="Arial" w:hAnsi="Arial" w:cs="Arial"/>
          <w:sz w:val="32"/>
          <w:szCs w:val="32"/>
        </w:rPr>
        <w:t>T</w:t>
      </w:r>
      <w:r w:rsidR="00E12140" w:rsidRPr="00BE2A0C">
        <w:rPr>
          <w:rFonts w:ascii="Arial" w:hAnsi="Arial" w:cs="Arial"/>
          <w:sz w:val="32"/>
          <w:szCs w:val="32"/>
        </w:rPr>
        <w:t xml:space="preserve">he system must make sure that </w:t>
      </w:r>
      <w:r w:rsidR="00BE2A0C" w:rsidRPr="00BE2A0C">
        <w:rPr>
          <w:rFonts w:ascii="Arial" w:hAnsi="Arial" w:cs="Arial"/>
          <w:sz w:val="32"/>
          <w:szCs w:val="32"/>
        </w:rPr>
        <w:t>it fully includes</w:t>
      </w:r>
      <w:r w:rsidR="00E12140" w:rsidRPr="00BE2A0C">
        <w:rPr>
          <w:rFonts w:ascii="Arial" w:hAnsi="Arial" w:cs="Arial"/>
          <w:sz w:val="32"/>
          <w:szCs w:val="32"/>
        </w:rPr>
        <w:t>:</w:t>
      </w:r>
      <w:r w:rsidR="00E12140">
        <w:rPr>
          <w:rFonts w:ascii="Arial" w:hAnsi="Arial" w:cs="Arial"/>
          <w:sz w:val="32"/>
          <w:szCs w:val="32"/>
        </w:rPr>
        <w:br/>
      </w:r>
    </w:p>
    <w:p w14:paraId="13CBF20E" w14:textId="09D2074F" w:rsidR="00E12140" w:rsidRPr="003404F3" w:rsidRDefault="00A357E8" w:rsidP="003C3361">
      <w:pPr>
        <w:pStyle w:val="NoSpacing"/>
      </w:pPr>
      <w:r w:rsidRPr="00A357E8">
        <w:rPr>
          <w:noProof/>
        </w:rPr>
        <w:drawing>
          <wp:anchor distT="0" distB="0" distL="114300" distR="114300" simplePos="0" relativeHeight="251725824" behindDoc="0" locked="0" layoutInCell="1" allowOverlap="1" wp14:anchorId="4100F1D8" wp14:editId="0EE9CAE6">
            <wp:simplePos x="0" y="0"/>
            <wp:positionH relativeFrom="column">
              <wp:posOffset>355601</wp:posOffset>
            </wp:positionH>
            <wp:positionV relativeFrom="paragraph">
              <wp:posOffset>448945</wp:posOffset>
            </wp:positionV>
            <wp:extent cx="1240032" cy="1185333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343" cy="118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70727" w:rsidRPr="003404F3">
        <w:t>mātauranga</w:t>
      </w:r>
      <w:proofErr w:type="spellEnd"/>
      <w:r w:rsidR="00070727" w:rsidRPr="003404F3">
        <w:t xml:space="preserve"> Māori </w:t>
      </w:r>
      <w:r w:rsidR="00E12140" w:rsidRPr="003404F3">
        <w:br/>
      </w:r>
    </w:p>
    <w:p w14:paraId="48E27BCF" w14:textId="0A81E314" w:rsidR="00300FB3" w:rsidRPr="000128D5" w:rsidRDefault="00070727" w:rsidP="000128D5">
      <w:pPr>
        <w:pStyle w:val="NoSpacing"/>
      </w:pPr>
      <w:r w:rsidRPr="003404F3">
        <w:t xml:space="preserve">rights under </w:t>
      </w:r>
      <w:proofErr w:type="spellStart"/>
      <w:r w:rsidRPr="003404F3">
        <w:t>te</w:t>
      </w:r>
      <w:proofErr w:type="spellEnd"/>
      <w:r w:rsidRPr="003404F3">
        <w:t xml:space="preserve"> </w:t>
      </w:r>
      <w:proofErr w:type="spellStart"/>
      <w:r w:rsidRPr="003404F3">
        <w:t>Tiriti</w:t>
      </w:r>
      <w:proofErr w:type="spellEnd"/>
      <w:r w:rsidRPr="003404F3">
        <w:t xml:space="preserve"> o Waitangi</w:t>
      </w:r>
      <w:r w:rsidR="003404F3" w:rsidRPr="003404F3">
        <w:t xml:space="preserve"> </w:t>
      </w:r>
      <w:r w:rsidRPr="003404F3">
        <w:t>/</w:t>
      </w:r>
      <w:r w:rsidR="003404F3" w:rsidRPr="003404F3">
        <w:t xml:space="preserve"> </w:t>
      </w:r>
      <w:r w:rsidRPr="003404F3">
        <w:t xml:space="preserve">the </w:t>
      </w:r>
      <w:r w:rsidRPr="000128D5">
        <w:t>Treaty of Waitangi</w:t>
      </w:r>
      <w:r w:rsidR="003404F3" w:rsidRPr="000128D5">
        <w:t>.</w:t>
      </w:r>
      <w:r w:rsidR="00CF17E2" w:rsidRPr="000128D5">
        <w:br/>
      </w:r>
    </w:p>
    <w:p w14:paraId="4D5E2636" w14:textId="0B62060A" w:rsidR="008C2D65" w:rsidRPr="000128D5" w:rsidRDefault="008C2D65" w:rsidP="00E12140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A7E10F4" w14:textId="415D1B3C" w:rsidR="007D1563" w:rsidRDefault="007D1563" w:rsidP="007D1563">
      <w:pPr>
        <w:spacing w:after="160" w:line="259" w:lineRule="auto"/>
        <w:ind w:left="3402"/>
      </w:pPr>
    </w:p>
    <w:p w14:paraId="28659E15" w14:textId="0CF4E83D" w:rsidR="008C2D65" w:rsidRDefault="00A357E8" w:rsidP="007D1563">
      <w:pPr>
        <w:spacing w:after="160" w:line="259" w:lineRule="auto"/>
        <w:ind w:left="3402"/>
      </w:pPr>
      <w:r w:rsidRPr="000128D5">
        <w:rPr>
          <w:noProof/>
        </w:rPr>
        <w:drawing>
          <wp:anchor distT="0" distB="0" distL="114300" distR="114300" simplePos="0" relativeHeight="251712512" behindDoc="0" locked="0" layoutInCell="1" allowOverlap="1" wp14:anchorId="2E341347" wp14:editId="3A19A469">
            <wp:simplePos x="0" y="0"/>
            <wp:positionH relativeFrom="column">
              <wp:posOffset>360045</wp:posOffset>
            </wp:positionH>
            <wp:positionV relativeFrom="paragraph">
              <wp:posOffset>496994</wp:posOffset>
            </wp:positionV>
            <wp:extent cx="1440000" cy="1032201"/>
            <wp:effectExtent l="0" t="0" r="8255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3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12140" w:rsidRPr="000128D5">
        <w:t xml:space="preserve">The </w:t>
      </w:r>
      <w:r w:rsidR="00E12140">
        <w:t>system:</w:t>
      </w:r>
      <w:r w:rsidR="00E12140">
        <w:br/>
      </w:r>
    </w:p>
    <w:p w14:paraId="0617560A" w14:textId="63831EB2" w:rsidR="00E12140" w:rsidRDefault="00E12140" w:rsidP="000800D7">
      <w:pPr>
        <w:pStyle w:val="NoSpacing"/>
      </w:pPr>
      <w:r>
        <w:t>can make things fairer</w:t>
      </w:r>
      <w:r>
        <w:br/>
      </w:r>
    </w:p>
    <w:p w14:paraId="71A8C8C4" w14:textId="3D59519E" w:rsidR="00E12140" w:rsidRDefault="00E12140" w:rsidP="000800D7">
      <w:pPr>
        <w:pStyle w:val="NoSpacing"/>
      </w:pPr>
      <w:r>
        <w:t>cannot make it so outcomes are the same for everyone.</w:t>
      </w:r>
    </w:p>
    <w:p w14:paraId="35BF8CC6" w14:textId="33EF5F4F" w:rsidR="00E12140" w:rsidRDefault="00E12140" w:rsidP="008C2D65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57C01AE8" w14:textId="19513806" w:rsidR="00E12140" w:rsidRDefault="00E12140" w:rsidP="008C2D65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5BDF091B" w14:textId="594DBD81" w:rsidR="00E12140" w:rsidRDefault="000800D7" w:rsidP="0085654B">
      <w:pPr>
        <w:ind w:left="3402"/>
      </w:pPr>
      <w:r w:rsidRPr="000800D7">
        <w:rPr>
          <w:noProof/>
        </w:rPr>
        <w:drawing>
          <wp:anchor distT="0" distB="0" distL="114300" distR="114300" simplePos="0" relativeHeight="251768832" behindDoc="0" locked="0" layoutInCell="1" allowOverlap="1" wp14:anchorId="018D026D" wp14:editId="04C5153B">
            <wp:simplePos x="0" y="0"/>
            <wp:positionH relativeFrom="column">
              <wp:posOffset>219710</wp:posOffset>
            </wp:positionH>
            <wp:positionV relativeFrom="paragraph">
              <wp:posOffset>40005</wp:posOffset>
            </wp:positionV>
            <wp:extent cx="1202267" cy="1202267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67" cy="120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140">
        <w:t>This is because most of the differences in outcomes are because of things like:</w:t>
      </w:r>
      <w:r w:rsidR="004B1C19">
        <w:br/>
      </w:r>
    </w:p>
    <w:p w14:paraId="31F5B3FA" w14:textId="4BBC5D71" w:rsidR="004B1C19" w:rsidRDefault="000800D7" w:rsidP="0085654B">
      <w:pPr>
        <w:pStyle w:val="NoSpacing"/>
      </w:pPr>
      <w:r w:rsidRPr="000800D7">
        <w:rPr>
          <w:noProof/>
        </w:rPr>
        <w:drawing>
          <wp:anchor distT="0" distB="0" distL="114300" distR="114300" simplePos="0" relativeHeight="251769856" behindDoc="0" locked="0" layoutInCell="1" allowOverlap="1" wp14:anchorId="3029D9E7" wp14:editId="17CC3E0B">
            <wp:simplePos x="0" y="0"/>
            <wp:positionH relativeFrom="column">
              <wp:posOffset>360045</wp:posOffset>
            </wp:positionH>
            <wp:positionV relativeFrom="paragraph">
              <wp:posOffset>464207</wp:posOffset>
            </wp:positionV>
            <wp:extent cx="1440000" cy="1328840"/>
            <wp:effectExtent l="0" t="0" r="8255" b="508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2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C19">
        <w:t>how much money people have</w:t>
      </w:r>
      <w:r w:rsidR="004B1C19">
        <w:br/>
      </w:r>
    </w:p>
    <w:p w14:paraId="74DD3A3C" w14:textId="7F3F3D57" w:rsidR="004B1C19" w:rsidRDefault="004B1C19" w:rsidP="0085654B">
      <w:pPr>
        <w:pStyle w:val="NoSpacing"/>
      </w:pPr>
      <w:r>
        <w:t>where people live</w:t>
      </w:r>
      <w:r>
        <w:br/>
      </w:r>
    </w:p>
    <w:p w14:paraId="5E2D8CC2" w14:textId="204D051B" w:rsidR="004B1C19" w:rsidRDefault="004B1C19" w:rsidP="0085654B">
      <w:pPr>
        <w:pStyle w:val="NoSpacing"/>
      </w:pPr>
      <w:r>
        <w:t>what jobs they have.</w:t>
      </w:r>
    </w:p>
    <w:p w14:paraId="4F96AC9D" w14:textId="77777777" w:rsidR="00E12140" w:rsidRDefault="00E12140" w:rsidP="0085654B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D0575FE" w14:textId="183EA4EA" w:rsidR="003D5824" w:rsidRPr="00793F87" w:rsidRDefault="003D5824" w:rsidP="0085654B">
      <w:pPr>
        <w:pStyle w:val="Default"/>
        <w:spacing w:line="360" w:lineRule="auto"/>
        <w:rPr>
          <w:rFonts w:ascii="Arial" w:hAnsi="Arial" w:cs="Arial"/>
          <w:sz w:val="32"/>
          <w:szCs w:val="32"/>
        </w:rPr>
      </w:pPr>
    </w:p>
    <w:p w14:paraId="5321BF44" w14:textId="77777777" w:rsidR="0085654B" w:rsidRDefault="0085654B">
      <w:pPr>
        <w:spacing w:after="160" w:line="259" w:lineRule="auto"/>
        <w:ind w:left="0"/>
      </w:pPr>
      <w:r>
        <w:br w:type="page"/>
      </w:r>
    </w:p>
    <w:p w14:paraId="6446CA0A" w14:textId="77777777" w:rsidR="007D1563" w:rsidRDefault="007D1563" w:rsidP="0085654B"/>
    <w:p w14:paraId="763B7195" w14:textId="2BEAA849" w:rsidR="003D5824" w:rsidRDefault="0085654B" w:rsidP="0085654B">
      <w:r w:rsidRPr="003D5824">
        <w:rPr>
          <w:noProof/>
        </w:rPr>
        <w:drawing>
          <wp:anchor distT="0" distB="0" distL="114300" distR="114300" simplePos="0" relativeHeight="251823104" behindDoc="0" locked="0" layoutInCell="1" allowOverlap="1" wp14:anchorId="2D45F146" wp14:editId="1174FC06">
            <wp:simplePos x="0" y="0"/>
            <wp:positionH relativeFrom="column">
              <wp:posOffset>287655</wp:posOffset>
            </wp:positionH>
            <wp:positionV relativeFrom="paragraph">
              <wp:posOffset>43815</wp:posOffset>
            </wp:positionV>
            <wp:extent cx="1134534" cy="1134534"/>
            <wp:effectExtent l="0" t="0" r="0" b="889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534" cy="113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727" w:rsidRPr="00793F87">
        <w:t>Consumers want the system to work better for them.</w:t>
      </w:r>
    </w:p>
    <w:p w14:paraId="38C82AEC" w14:textId="60274495" w:rsidR="003D5824" w:rsidRDefault="003D5824" w:rsidP="008170F6"/>
    <w:p w14:paraId="5D7EF719" w14:textId="77777777" w:rsidR="0085654B" w:rsidRDefault="0085654B" w:rsidP="008170F6"/>
    <w:p w14:paraId="1544F2F2" w14:textId="71272D06" w:rsidR="003D5824" w:rsidRDefault="000800D7" w:rsidP="008170F6">
      <w:r w:rsidRPr="000800D7">
        <w:rPr>
          <w:noProof/>
        </w:rPr>
        <w:drawing>
          <wp:anchor distT="0" distB="0" distL="114300" distR="114300" simplePos="0" relativeHeight="251770880" behindDoc="0" locked="0" layoutInCell="1" allowOverlap="1" wp14:anchorId="3369B9B5" wp14:editId="4FF5255B">
            <wp:simplePos x="0" y="0"/>
            <wp:positionH relativeFrom="column">
              <wp:posOffset>360045</wp:posOffset>
            </wp:positionH>
            <wp:positionV relativeFrom="paragraph">
              <wp:posOffset>444289</wp:posOffset>
            </wp:positionV>
            <wp:extent cx="1440000" cy="1343449"/>
            <wp:effectExtent l="0" t="0" r="8255" b="9525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4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824" w:rsidRPr="00913B79">
        <w:t>Consumers need the system to respond to what</w:t>
      </w:r>
      <w:r w:rsidR="003D5824">
        <w:t xml:space="preserve"> they:</w:t>
      </w:r>
      <w:r w:rsidR="003D5824">
        <w:br/>
      </w:r>
    </w:p>
    <w:p w14:paraId="331AB939" w14:textId="0D9A8D9B" w:rsidR="00AC0A41" w:rsidRDefault="003D5824" w:rsidP="003C3361">
      <w:pPr>
        <w:pStyle w:val="NoSpacing"/>
      </w:pPr>
      <w:r>
        <w:t>need</w:t>
      </w:r>
      <w:r>
        <w:br/>
      </w:r>
    </w:p>
    <w:p w14:paraId="01C3EE05" w14:textId="0E45249F" w:rsidR="003D5824" w:rsidRDefault="003D5824" w:rsidP="003C3361">
      <w:pPr>
        <w:pStyle w:val="NoSpacing"/>
      </w:pPr>
      <w:r>
        <w:t>find important.</w:t>
      </w:r>
    </w:p>
    <w:p w14:paraId="23409640" w14:textId="77777777" w:rsidR="00AC0A41" w:rsidRDefault="00AC0A41" w:rsidP="00AC0A41">
      <w:pPr>
        <w:pStyle w:val="ListParagraph"/>
      </w:pPr>
    </w:p>
    <w:p w14:paraId="27C4ABFB" w14:textId="55DA2943" w:rsidR="00BF3145" w:rsidRDefault="00BF3145">
      <w:pPr>
        <w:spacing w:after="160" w:line="259" w:lineRule="auto"/>
        <w:ind w:left="0"/>
      </w:pPr>
    </w:p>
    <w:p w14:paraId="3C558060" w14:textId="77777777" w:rsidR="00BF3145" w:rsidRDefault="00FB2190" w:rsidP="00BF3145">
      <w:r w:rsidRPr="00FB2190">
        <w:rPr>
          <w:noProof/>
        </w:rPr>
        <w:drawing>
          <wp:anchor distT="0" distB="0" distL="114300" distR="114300" simplePos="0" relativeHeight="251700224" behindDoc="0" locked="0" layoutInCell="1" allowOverlap="1" wp14:anchorId="226AAE36" wp14:editId="0AA6F039">
            <wp:simplePos x="0" y="0"/>
            <wp:positionH relativeFrom="column">
              <wp:posOffset>173778</wp:posOffset>
            </wp:positionH>
            <wp:positionV relativeFrom="paragraph">
              <wp:posOffset>159385</wp:posOffset>
            </wp:positionV>
            <wp:extent cx="1440000" cy="1175121"/>
            <wp:effectExtent l="0" t="0" r="8255" b="635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7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1C19">
        <w:t xml:space="preserve">The way the system is planned </w:t>
      </w:r>
      <w:r w:rsidR="004B1C19" w:rsidRPr="002D732C">
        <w:t>should not be mostly because of what people who provide services want.</w:t>
      </w:r>
    </w:p>
    <w:p w14:paraId="7EA4BDFE" w14:textId="77777777" w:rsidR="00BF3145" w:rsidRDefault="00BF3145" w:rsidP="00BF3145"/>
    <w:p w14:paraId="224C5650" w14:textId="77777777" w:rsidR="00BF3145" w:rsidRDefault="00BF3145" w:rsidP="00BF3145"/>
    <w:p w14:paraId="693E8AB3" w14:textId="77777777" w:rsidR="0085654B" w:rsidRDefault="0085654B">
      <w:pPr>
        <w:spacing w:after="160" w:line="259" w:lineRule="auto"/>
        <w:ind w:left="0"/>
      </w:pPr>
      <w:r>
        <w:br w:type="page"/>
      </w:r>
    </w:p>
    <w:p w14:paraId="48D9B93F" w14:textId="77777777" w:rsidR="007D1563" w:rsidRDefault="007D1563" w:rsidP="00BF3145"/>
    <w:p w14:paraId="7F8E18A4" w14:textId="0AC1D374" w:rsidR="00AC0A41" w:rsidRDefault="00A357E8" w:rsidP="00BF3145">
      <w:r w:rsidRPr="000D6A6E">
        <w:rPr>
          <w:noProof/>
        </w:rPr>
        <w:drawing>
          <wp:anchor distT="0" distB="0" distL="114300" distR="114300" simplePos="0" relativeHeight="251701248" behindDoc="0" locked="0" layoutInCell="1" allowOverlap="1" wp14:anchorId="6B7C15EF" wp14:editId="415A7E38">
            <wp:simplePos x="0" y="0"/>
            <wp:positionH relativeFrom="column">
              <wp:posOffset>360045</wp:posOffset>
            </wp:positionH>
            <wp:positionV relativeFrom="paragraph">
              <wp:posOffset>285115</wp:posOffset>
            </wp:positionV>
            <wp:extent cx="1440000" cy="1445082"/>
            <wp:effectExtent l="0" t="0" r="8255" b="317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727" w:rsidRPr="00793F87">
        <w:t>Disabled people want</w:t>
      </w:r>
      <w:r w:rsidR="00AC0A41">
        <w:t>:</w:t>
      </w:r>
      <w:r w:rsidR="00671C2C">
        <w:br/>
      </w:r>
    </w:p>
    <w:p w14:paraId="33E222EC" w14:textId="17D43C1F" w:rsidR="00AC0A41" w:rsidRDefault="00070727" w:rsidP="003C3361">
      <w:pPr>
        <w:pStyle w:val="NoSpacing"/>
      </w:pPr>
      <w:r w:rsidRPr="00793F87">
        <w:t>more control over their own lives</w:t>
      </w:r>
      <w:r w:rsidR="00671C2C">
        <w:br/>
      </w:r>
    </w:p>
    <w:p w14:paraId="4BA6E100" w14:textId="45D31DE7" w:rsidR="00AC0A41" w:rsidRDefault="00AC0A41" w:rsidP="003C3361">
      <w:pPr>
        <w:pStyle w:val="NoSpacing"/>
      </w:pPr>
      <w:r>
        <w:t>the system to</w:t>
      </w:r>
      <w:r w:rsidR="003C35AD">
        <w:t xml:space="preserve"> be</w:t>
      </w:r>
      <w:r>
        <w:t>:</w:t>
      </w:r>
      <w:r w:rsidR="00671C2C">
        <w:br/>
      </w:r>
    </w:p>
    <w:p w14:paraId="08E1FC59" w14:textId="6468FA92" w:rsidR="00AC0A41" w:rsidRDefault="00BF3145" w:rsidP="003C3361">
      <w:pPr>
        <w:pStyle w:val="NoSpacing"/>
        <w:numPr>
          <w:ilvl w:val="1"/>
          <w:numId w:val="17"/>
        </w:numPr>
        <w:ind w:left="4820" w:hanging="567"/>
      </w:pPr>
      <w:r w:rsidRPr="00A357E8">
        <w:rPr>
          <w:noProof/>
        </w:rPr>
        <w:drawing>
          <wp:anchor distT="0" distB="0" distL="114300" distR="114300" simplePos="0" relativeHeight="251726848" behindDoc="0" locked="0" layoutInCell="1" allowOverlap="1" wp14:anchorId="2DC63225" wp14:editId="47A8F712">
            <wp:simplePos x="0" y="0"/>
            <wp:positionH relativeFrom="column">
              <wp:posOffset>360045</wp:posOffset>
            </wp:positionH>
            <wp:positionV relativeFrom="paragraph">
              <wp:posOffset>298450</wp:posOffset>
            </wp:positionV>
            <wp:extent cx="1440000" cy="1251981"/>
            <wp:effectExtent l="0" t="0" r="8255" b="571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25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5AD">
        <w:t>able to change more to meet their needs</w:t>
      </w:r>
      <w:r w:rsidR="00671C2C">
        <w:br/>
      </w:r>
    </w:p>
    <w:p w14:paraId="4835C37C" w14:textId="364DDECC" w:rsidR="00300FB3" w:rsidRPr="00913B79" w:rsidRDefault="00AC0A41" w:rsidP="003C3361">
      <w:pPr>
        <w:pStyle w:val="NoSpacing"/>
        <w:numPr>
          <w:ilvl w:val="1"/>
          <w:numId w:val="17"/>
        </w:numPr>
        <w:ind w:left="4820" w:hanging="567"/>
      </w:pPr>
      <w:r w:rsidRPr="00913B79">
        <w:t>more inclusive</w:t>
      </w:r>
      <w:r w:rsidR="00671C2C" w:rsidRPr="00913B79">
        <w:t>.</w:t>
      </w:r>
      <w:r w:rsidRPr="00913B79">
        <w:t xml:space="preserve"> </w:t>
      </w:r>
    </w:p>
    <w:p w14:paraId="1465B4B7" w14:textId="29F32613" w:rsidR="00AC0A41" w:rsidRDefault="00AC0A41" w:rsidP="00AC0A41">
      <w:pPr>
        <w:pStyle w:val="Default"/>
        <w:spacing w:line="360" w:lineRule="auto"/>
        <w:rPr>
          <w:rFonts w:ascii="Arial" w:hAnsi="Arial" w:cs="Arial"/>
          <w:sz w:val="32"/>
          <w:szCs w:val="32"/>
        </w:rPr>
      </w:pPr>
    </w:p>
    <w:p w14:paraId="55A102B5" w14:textId="4325E22C" w:rsidR="00AC0A41" w:rsidRPr="00AC0A41" w:rsidRDefault="0038319C" w:rsidP="00AC0A41">
      <w:pPr>
        <w:pStyle w:val="Default"/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6BC6D054" wp14:editId="1F9B71DB">
                <wp:simplePos x="0" y="0"/>
                <wp:positionH relativeFrom="margin">
                  <wp:align>right</wp:align>
                </wp:positionH>
                <wp:positionV relativeFrom="paragraph">
                  <wp:posOffset>300355</wp:posOffset>
                </wp:positionV>
                <wp:extent cx="3444240" cy="2235411"/>
                <wp:effectExtent l="0" t="0" r="3810" b="0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240" cy="2235411"/>
                        </a:xfrm>
                        <a:prstGeom prst="rect">
                          <a:avLst/>
                        </a:prstGeom>
                        <a:solidFill>
                          <a:srgbClr val="B1D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C4BCF" id="Rectangle 149" o:spid="_x0000_s1026" style="position:absolute;margin-left:220pt;margin-top:23.65pt;width:271.2pt;height:176pt;z-index:-251521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" fillcolor="#b1dfab" stroked="f" strokeweight="1pt">
                <w10:wrap anchorx="margin"/>
              </v:rect>
            </w:pict>
          </mc:Fallback>
        </mc:AlternateContent>
      </w:r>
    </w:p>
    <w:p w14:paraId="09E3882F" w14:textId="1F6277D2" w:rsidR="00912156" w:rsidRDefault="00AC1B04" w:rsidP="00610E75">
      <w:r>
        <w:rPr>
          <w:noProof/>
        </w:rPr>
        <w:drawing>
          <wp:anchor distT="0" distB="0" distL="114300" distR="114300" simplePos="0" relativeHeight="251889664" behindDoc="0" locked="0" layoutInCell="1" allowOverlap="1" wp14:anchorId="12760347" wp14:editId="290F0101">
            <wp:simplePos x="0" y="0"/>
            <wp:positionH relativeFrom="column">
              <wp:posOffset>168910</wp:posOffset>
            </wp:positionH>
            <wp:positionV relativeFrom="paragraph">
              <wp:posOffset>299720</wp:posOffset>
            </wp:positionV>
            <wp:extent cx="1494155" cy="1506855"/>
            <wp:effectExtent l="0" t="0" r="0" b="0"/>
            <wp:wrapThrough wrapText="bothSides">
              <wp:wrapPolygon edited="0">
                <wp:start x="0" y="0"/>
                <wp:lineTo x="0" y="21300"/>
                <wp:lineTo x="21205" y="21300"/>
                <wp:lineTo x="21205" y="0"/>
                <wp:lineTo x="0" y="0"/>
              </wp:wrapPolygon>
            </wp:wrapThrough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Everyone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B79">
        <w:t xml:space="preserve">An </w:t>
      </w:r>
      <w:r w:rsidR="00913B79" w:rsidRPr="00913B79">
        <w:rPr>
          <w:b/>
          <w:bCs/>
        </w:rPr>
        <w:t>inclusive</w:t>
      </w:r>
      <w:r w:rsidR="00913B79">
        <w:t xml:space="preserve"> system </w:t>
      </w:r>
      <w:r w:rsidR="00912156">
        <w:t>means:</w:t>
      </w:r>
      <w:r w:rsidR="00912156">
        <w:br/>
      </w:r>
    </w:p>
    <w:p w14:paraId="1A2C1129" w14:textId="3698E9E9" w:rsidR="00BF3145" w:rsidRDefault="00912156" w:rsidP="00572637">
      <w:pPr>
        <w:pStyle w:val="ListParagraph"/>
        <w:numPr>
          <w:ilvl w:val="0"/>
          <w:numId w:val="35"/>
        </w:numPr>
        <w:ind w:left="4253" w:hanging="567"/>
      </w:pPr>
      <w:r>
        <w:t>everyone feels</w:t>
      </w:r>
      <w:r w:rsidR="00BF3145">
        <w:t xml:space="preserve"> </w:t>
      </w:r>
      <w:r>
        <w:t>welcome</w:t>
      </w:r>
    </w:p>
    <w:p w14:paraId="03E9EFEA" w14:textId="3241CC47" w:rsidR="00BF3145" w:rsidRDefault="00BF3145" w:rsidP="00572637">
      <w:pPr>
        <w:pStyle w:val="ListParagraph"/>
        <w:ind w:left="4253" w:hanging="567"/>
      </w:pPr>
    </w:p>
    <w:p w14:paraId="36FBB604" w14:textId="66CDE57E" w:rsidR="00912156" w:rsidRDefault="00912156" w:rsidP="00572637">
      <w:pPr>
        <w:pStyle w:val="ListParagraph"/>
        <w:numPr>
          <w:ilvl w:val="0"/>
          <w:numId w:val="35"/>
        </w:numPr>
        <w:ind w:left="4253" w:hanging="567"/>
      </w:pPr>
      <w:r>
        <w:t>the system works well for everyone.</w:t>
      </w:r>
    </w:p>
    <w:p w14:paraId="7DA05B17" w14:textId="1FF0BDEC" w:rsidR="00913B79" w:rsidRDefault="00913B79" w:rsidP="00610E75"/>
    <w:p w14:paraId="4BDBFF98" w14:textId="77777777" w:rsidR="00913B79" w:rsidRDefault="00913B79" w:rsidP="00610E75"/>
    <w:p w14:paraId="368BADD9" w14:textId="77777777" w:rsidR="007D1563" w:rsidRDefault="00A357E8" w:rsidP="00BF3145">
      <w:r>
        <w:br w:type="page"/>
      </w:r>
    </w:p>
    <w:p w14:paraId="3D750216" w14:textId="77777777" w:rsidR="007D1563" w:rsidRDefault="007D1563" w:rsidP="00BF3145"/>
    <w:p w14:paraId="0184E75B" w14:textId="27994190" w:rsidR="00610E75" w:rsidRDefault="00A357E8" w:rsidP="00BF3145">
      <w:r w:rsidRPr="00A357E8">
        <w:rPr>
          <w:noProof/>
        </w:rPr>
        <w:drawing>
          <wp:anchor distT="0" distB="0" distL="114300" distR="114300" simplePos="0" relativeHeight="251727872" behindDoc="0" locked="0" layoutInCell="1" allowOverlap="1" wp14:anchorId="4FD55C95" wp14:editId="2D513509">
            <wp:simplePos x="0" y="0"/>
            <wp:positionH relativeFrom="column">
              <wp:posOffset>360045</wp:posOffset>
            </wp:positionH>
            <wp:positionV relativeFrom="paragraph">
              <wp:posOffset>99695</wp:posOffset>
            </wp:positionV>
            <wp:extent cx="1440000" cy="1018227"/>
            <wp:effectExtent l="0" t="0" r="8255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1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FB3" w:rsidRPr="00793F87">
        <w:t>T</w:t>
      </w:r>
      <w:r w:rsidR="00070727" w:rsidRPr="00793F87">
        <w:t xml:space="preserve">he way people work in the system is not </w:t>
      </w:r>
      <w:r w:rsidR="00070727" w:rsidRPr="002D732C">
        <w:t>leading to</w:t>
      </w:r>
      <w:r w:rsidR="00070727" w:rsidRPr="00793F87">
        <w:t xml:space="preserve"> the </w:t>
      </w:r>
      <w:r w:rsidR="00610E75">
        <w:t>best outcomes</w:t>
      </w:r>
      <w:r w:rsidR="00070727" w:rsidRPr="00793F87">
        <w:t>.</w:t>
      </w:r>
    </w:p>
    <w:p w14:paraId="0785BD7D" w14:textId="0150EA9C" w:rsidR="00610E75" w:rsidRDefault="00610E75" w:rsidP="00BF3145"/>
    <w:p w14:paraId="1C63C7E3" w14:textId="75B73E39" w:rsidR="00671C2C" w:rsidRDefault="00671C2C" w:rsidP="00BF3145"/>
    <w:p w14:paraId="741FB2F8" w14:textId="49DB8DF3" w:rsidR="00610E75" w:rsidRPr="00BE2A0C" w:rsidRDefault="00D104C5" w:rsidP="00BF3145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A357E8">
        <w:rPr>
          <w:noProof/>
        </w:rPr>
        <w:drawing>
          <wp:anchor distT="0" distB="0" distL="114300" distR="114300" simplePos="0" relativeHeight="251728896" behindDoc="0" locked="0" layoutInCell="1" allowOverlap="1" wp14:anchorId="053657E0" wp14:editId="1F6C687F">
            <wp:simplePos x="0" y="0"/>
            <wp:positionH relativeFrom="column">
              <wp:posOffset>110702</wp:posOffset>
            </wp:positionH>
            <wp:positionV relativeFrom="paragraph">
              <wp:posOffset>839893</wp:posOffset>
            </wp:positionV>
            <wp:extent cx="1769053" cy="1090930"/>
            <wp:effectExtent l="0" t="0" r="3175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053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E75">
        <w:rPr>
          <w:rFonts w:ascii="Arial" w:hAnsi="Arial" w:cs="Arial"/>
          <w:sz w:val="32"/>
          <w:szCs w:val="32"/>
        </w:rPr>
        <w:t xml:space="preserve">Some of the ways </w:t>
      </w:r>
      <w:r w:rsidR="00912156">
        <w:rPr>
          <w:rFonts w:ascii="Arial" w:hAnsi="Arial" w:cs="Arial"/>
          <w:sz w:val="32"/>
          <w:szCs w:val="32"/>
        </w:rPr>
        <w:t>people do not work very well are</w:t>
      </w:r>
      <w:r w:rsidR="00610E75" w:rsidRPr="00BE2A0C">
        <w:rPr>
          <w:rFonts w:ascii="Arial" w:hAnsi="Arial" w:cs="Arial"/>
          <w:sz w:val="32"/>
          <w:szCs w:val="32"/>
        </w:rPr>
        <w:t>:</w:t>
      </w:r>
      <w:r w:rsidR="00DE3399" w:rsidRPr="00BE2A0C">
        <w:rPr>
          <w:rFonts w:ascii="Arial" w:hAnsi="Arial" w:cs="Arial"/>
          <w:sz w:val="32"/>
          <w:szCs w:val="32"/>
        </w:rPr>
        <w:br/>
      </w:r>
    </w:p>
    <w:p w14:paraId="5F81B8AC" w14:textId="4358C5B7" w:rsidR="00D104C5" w:rsidRDefault="00610E75" w:rsidP="00BF3145">
      <w:pPr>
        <w:pStyle w:val="NoSpacing"/>
      </w:pPr>
      <w:r w:rsidRPr="00BE2A0C">
        <w:t>heal</w:t>
      </w:r>
      <w:r w:rsidR="00671C2C" w:rsidRPr="00BE2A0C">
        <w:t>th</w:t>
      </w:r>
      <w:r w:rsidRPr="00BE2A0C">
        <w:t xml:space="preserve">care </w:t>
      </w:r>
      <w:r w:rsidR="00BE2A0C" w:rsidRPr="00BE2A0C">
        <w:t>services</w:t>
      </w:r>
      <w:r w:rsidRPr="00BE2A0C">
        <w:t xml:space="preserve"> </w:t>
      </w:r>
      <w:r w:rsidR="00DE3399" w:rsidRPr="00BE2A0C">
        <w:t>do not work together well</w:t>
      </w:r>
    </w:p>
    <w:p w14:paraId="3FA5D2F9" w14:textId="06223A15" w:rsidR="00D104C5" w:rsidRDefault="00D104C5" w:rsidP="00D104C5">
      <w:pPr>
        <w:pStyle w:val="NoSpacing"/>
        <w:numPr>
          <w:ilvl w:val="0"/>
          <w:numId w:val="0"/>
        </w:numPr>
        <w:ind w:left="4253"/>
      </w:pPr>
    </w:p>
    <w:p w14:paraId="53CDD87E" w14:textId="0A2D8356" w:rsidR="00DE3399" w:rsidRPr="00BE2A0C" w:rsidRDefault="00D104C5" w:rsidP="00D104C5">
      <w:pPr>
        <w:pStyle w:val="NoSpacing"/>
      </w:pPr>
      <w:r>
        <w:t>many people who work in the system do not want change</w:t>
      </w:r>
      <w:r w:rsidR="00DE3399" w:rsidRPr="00BE2A0C">
        <w:br/>
      </w:r>
      <w:r w:rsidR="00BF3145" w:rsidRPr="00A357E8">
        <w:rPr>
          <w:noProof/>
        </w:rPr>
        <w:drawing>
          <wp:anchor distT="0" distB="0" distL="114300" distR="114300" simplePos="0" relativeHeight="251729920" behindDoc="0" locked="0" layoutInCell="1" allowOverlap="1" wp14:anchorId="04CE029D" wp14:editId="1CF19BE4">
            <wp:simplePos x="0" y="0"/>
            <wp:positionH relativeFrom="column">
              <wp:posOffset>360045</wp:posOffset>
            </wp:positionH>
            <wp:positionV relativeFrom="paragraph">
              <wp:posOffset>381000</wp:posOffset>
            </wp:positionV>
            <wp:extent cx="1440000" cy="1516224"/>
            <wp:effectExtent l="0" t="0" r="8255" b="825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51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63089" w14:textId="067FC37E" w:rsidR="006D64D6" w:rsidRPr="00BE2A0C" w:rsidRDefault="001E000C" w:rsidP="00BF3145">
      <w:pPr>
        <w:pStyle w:val="NoSpacing"/>
      </w:pPr>
      <w:r w:rsidRPr="00BE2A0C">
        <w:t xml:space="preserve">there is not enough </w:t>
      </w:r>
      <w:r w:rsidRPr="00BE2A0C">
        <w:rPr>
          <w:b/>
          <w:bCs/>
        </w:rPr>
        <w:t>flexibility</w:t>
      </w:r>
      <w:r w:rsidRPr="00BE2A0C">
        <w:t xml:space="preserve"> in </w:t>
      </w:r>
      <w:r w:rsidR="00BE2A0C" w:rsidRPr="00BE2A0C">
        <w:t>how people work.</w:t>
      </w:r>
    </w:p>
    <w:p w14:paraId="250BFDDA" w14:textId="0FFFB9AF" w:rsidR="00A357E8" w:rsidRDefault="00A357E8">
      <w:pPr>
        <w:spacing w:after="160" w:line="259" w:lineRule="auto"/>
        <w:ind w:left="0"/>
        <w:rPr>
          <w:b/>
          <w:bCs/>
        </w:rPr>
      </w:pPr>
    </w:p>
    <w:p w14:paraId="301A85B5" w14:textId="77777777" w:rsidR="00BF3145" w:rsidRDefault="00BF3145">
      <w:pPr>
        <w:spacing w:after="160" w:line="259" w:lineRule="auto"/>
        <w:ind w:left="0"/>
        <w:rPr>
          <w:b/>
          <w:bCs/>
        </w:rPr>
      </w:pPr>
    </w:p>
    <w:p w14:paraId="6D15A15D" w14:textId="247FF1CE" w:rsidR="00BE2A0C" w:rsidRPr="00BF3145" w:rsidRDefault="00BF3145" w:rsidP="00BE2A0C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309E8236" wp14:editId="7BF645CD">
                <wp:simplePos x="0" y="0"/>
                <wp:positionH relativeFrom="margin">
                  <wp:posOffset>2235200</wp:posOffset>
                </wp:positionH>
                <wp:positionV relativeFrom="paragraph">
                  <wp:posOffset>-83608</wp:posOffset>
                </wp:positionV>
                <wp:extent cx="3444240" cy="2235411"/>
                <wp:effectExtent l="0" t="0" r="3810" b="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240" cy="2235411"/>
                        </a:xfrm>
                        <a:prstGeom prst="rect">
                          <a:avLst/>
                        </a:prstGeom>
                        <a:solidFill>
                          <a:srgbClr val="B1D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D387F" id="Rectangle 114" o:spid="_x0000_s1026" style="position:absolute;margin-left:176pt;margin-top:-6.6pt;width:271.2pt;height:176pt;z-index:-25149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" fillcolor="#b1dfab" stroked="f" strokeweight="1pt">
                <w10:wrap anchorx="margin"/>
              </v:rect>
            </w:pict>
          </mc:Fallback>
        </mc:AlternateContent>
      </w:r>
      <w:r w:rsidR="00A357E8" w:rsidRPr="00A357E8">
        <w:rPr>
          <w:b/>
          <w:bCs/>
          <w:noProof/>
        </w:rPr>
        <w:drawing>
          <wp:anchor distT="0" distB="0" distL="114300" distR="114300" simplePos="0" relativeHeight="251730944" behindDoc="0" locked="0" layoutInCell="1" allowOverlap="1" wp14:anchorId="4E8B2D53" wp14:editId="31E0D0B8">
            <wp:simplePos x="0" y="0"/>
            <wp:positionH relativeFrom="column">
              <wp:posOffset>224579</wp:posOffset>
            </wp:positionH>
            <wp:positionV relativeFrom="paragraph">
              <wp:posOffset>548852</wp:posOffset>
            </wp:positionV>
            <wp:extent cx="1440000" cy="957883"/>
            <wp:effectExtent l="0" t="0" r="8255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5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E2A0C" w:rsidRPr="00BE2A0C">
        <w:rPr>
          <w:b/>
          <w:bCs/>
        </w:rPr>
        <w:t>Flexibility</w:t>
      </w:r>
      <w:r w:rsidR="00BE2A0C" w:rsidRPr="00BE2A0C">
        <w:t xml:space="preserve"> in how people work can mean things like being able to work:</w:t>
      </w:r>
      <w:r w:rsidR="00BE2A0C" w:rsidRPr="00BE2A0C">
        <w:br/>
      </w:r>
    </w:p>
    <w:p w14:paraId="18E46D45" w14:textId="498DAE6D" w:rsidR="00BF3145" w:rsidRDefault="00BE2A0C" w:rsidP="000D0AAA">
      <w:pPr>
        <w:pStyle w:val="NoSpacing"/>
      </w:pPr>
      <w:r w:rsidRPr="00BE2A0C">
        <w:t>at different times</w:t>
      </w:r>
    </w:p>
    <w:p w14:paraId="633BC13B" w14:textId="77777777" w:rsidR="00BF3145" w:rsidRDefault="00BF3145" w:rsidP="00BF3145">
      <w:pPr>
        <w:pStyle w:val="NoSpacing"/>
        <w:numPr>
          <w:ilvl w:val="0"/>
          <w:numId w:val="0"/>
        </w:numPr>
        <w:ind w:left="4253"/>
      </w:pPr>
    </w:p>
    <w:p w14:paraId="1062A2B7" w14:textId="17A10FB6" w:rsidR="00BE2A0C" w:rsidRPr="00BE2A0C" w:rsidRDefault="00BE2A0C" w:rsidP="000D0AAA">
      <w:pPr>
        <w:pStyle w:val="NoSpacing"/>
      </w:pPr>
      <w:r w:rsidRPr="00BE2A0C">
        <w:t>from different places.</w:t>
      </w:r>
    </w:p>
    <w:p w14:paraId="7EE72F61" w14:textId="620DD0BF" w:rsidR="00BE2A0C" w:rsidRPr="00BE2A0C" w:rsidRDefault="00BE2A0C" w:rsidP="00BE2A0C"/>
    <w:p w14:paraId="528E3FAB" w14:textId="5AA94F44" w:rsidR="00610E75" w:rsidRDefault="00610E75" w:rsidP="00610E75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5C70CB9" w14:textId="77777777" w:rsidR="007D1563" w:rsidRDefault="007D1563" w:rsidP="00793F87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00BEBFC5" w14:textId="4CDDD87D" w:rsidR="00300FB3" w:rsidRDefault="00D104C5" w:rsidP="00793F87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CB4FD9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1E3CDEC5" wp14:editId="18B3F771">
            <wp:simplePos x="0" y="0"/>
            <wp:positionH relativeFrom="column">
              <wp:posOffset>223732</wp:posOffset>
            </wp:positionH>
            <wp:positionV relativeFrom="paragraph">
              <wp:posOffset>-60960</wp:posOffset>
            </wp:positionV>
            <wp:extent cx="1440000" cy="1514318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6" r="21287"/>
                    <a:stretch/>
                  </pic:blipFill>
                  <pic:spPr bwMode="auto">
                    <a:xfrm>
                      <a:off x="0" y="0"/>
                      <a:ext cx="1440000" cy="151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D64D6">
        <w:rPr>
          <w:rFonts w:ascii="Arial" w:hAnsi="Arial" w:cs="Arial"/>
          <w:sz w:val="32"/>
          <w:szCs w:val="32"/>
        </w:rPr>
        <w:t>Money is one thing that makes it harder for people to get what they need from the system.</w:t>
      </w:r>
    </w:p>
    <w:p w14:paraId="79E75620" w14:textId="3AA471D6" w:rsidR="006D64D6" w:rsidRDefault="006D64D6" w:rsidP="00793F87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3D3C9A7D" w14:textId="7B42753E" w:rsidR="006D64D6" w:rsidRDefault="006D64D6" w:rsidP="00793F87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5CDDA077" w14:textId="59D5D163" w:rsidR="006D64D6" w:rsidRDefault="00984BAA" w:rsidP="00D104C5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0D6A6E">
        <w:rPr>
          <w:noProof/>
        </w:rPr>
        <w:drawing>
          <wp:anchor distT="0" distB="0" distL="114300" distR="114300" simplePos="0" relativeHeight="251702272" behindDoc="0" locked="0" layoutInCell="1" allowOverlap="1" wp14:anchorId="41D4030D" wp14:editId="4B28604C">
            <wp:simplePos x="0" y="0"/>
            <wp:positionH relativeFrom="column">
              <wp:posOffset>340995</wp:posOffset>
            </wp:positionH>
            <wp:positionV relativeFrom="paragraph">
              <wp:posOffset>216324</wp:posOffset>
            </wp:positionV>
            <wp:extent cx="1440000" cy="681570"/>
            <wp:effectExtent l="0" t="0" r="8255" b="444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68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D64D6">
        <w:rPr>
          <w:rFonts w:ascii="Arial" w:hAnsi="Arial" w:cs="Arial"/>
          <w:sz w:val="32"/>
          <w:szCs w:val="32"/>
        </w:rPr>
        <w:t>But other things also make it harder like</w:t>
      </w:r>
      <w:r>
        <w:rPr>
          <w:rFonts w:ascii="Arial" w:hAnsi="Arial" w:cs="Arial"/>
          <w:sz w:val="32"/>
          <w:szCs w:val="32"/>
        </w:rPr>
        <w:t xml:space="preserve"> not</w:t>
      </w:r>
      <w:r w:rsidR="006D64D6">
        <w:rPr>
          <w:rFonts w:ascii="Arial" w:hAnsi="Arial" w:cs="Arial"/>
          <w:sz w:val="32"/>
          <w:szCs w:val="32"/>
        </w:rPr>
        <w:t>:</w:t>
      </w:r>
    </w:p>
    <w:p w14:paraId="39BE0D2A" w14:textId="614F666B" w:rsidR="006D64D6" w:rsidRDefault="006D64D6" w:rsidP="00D104C5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E4659EF" w14:textId="3E19143A" w:rsidR="006D64D6" w:rsidRDefault="00BF3145" w:rsidP="00D104C5">
      <w:pPr>
        <w:pStyle w:val="NoSpacing"/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10A707F4" wp14:editId="670330ED">
            <wp:simplePos x="0" y="0"/>
            <wp:positionH relativeFrom="column">
              <wp:posOffset>440055</wp:posOffset>
            </wp:positionH>
            <wp:positionV relativeFrom="paragraph">
              <wp:posOffset>163406</wp:posOffset>
            </wp:positionV>
            <wp:extent cx="1411853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279" y="21263"/>
                <wp:lineTo x="21279" y="0"/>
                <wp:lineTo x="0" y="0"/>
              </wp:wrapPolygon>
            </wp:wrapThrough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Car Accessible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853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4D6">
        <w:t>having enough time</w:t>
      </w:r>
      <w:r w:rsidR="006D64D6">
        <w:br/>
      </w:r>
    </w:p>
    <w:p w14:paraId="4142722E" w14:textId="741100A3" w:rsidR="006D64D6" w:rsidRDefault="006D64D6" w:rsidP="00D104C5">
      <w:pPr>
        <w:pStyle w:val="NoSpacing"/>
      </w:pPr>
      <w:r>
        <w:t xml:space="preserve">having the </w:t>
      </w:r>
      <w:proofErr w:type="gramStart"/>
      <w:r>
        <w:t>transport</w:t>
      </w:r>
      <w:proofErr w:type="gramEnd"/>
      <w:r>
        <w:t xml:space="preserve"> </w:t>
      </w:r>
      <w:r w:rsidR="00CB4FD9">
        <w:t>you</w:t>
      </w:r>
      <w:r>
        <w:t xml:space="preserve"> need</w:t>
      </w:r>
      <w:r>
        <w:br/>
      </w:r>
    </w:p>
    <w:p w14:paraId="00C3912D" w14:textId="4B52506B" w:rsidR="006D64D6" w:rsidRPr="000128D5" w:rsidRDefault="00984BAA" w:rsidP="00D104C5">
      <w:pPr>
        <w:pStyle w:val="NoSpacing"/>
      </w:pPr>
      <w:r w:rsidRPr="00984BAA">
        <w:rPr>
          <w:noProof/>
        </w:rPr>
        <w:drawing>
          <wp:anchor distT="0" distB="0" distL="114300" distR="114300" simplePos="0" relativeHeight="251793408" behindDoc="0" locked="0" layoutInCell="1" allowOverlap="1" wp14:anchorId="2FD6B192" wp14:editId="0078F4D4">
            <wp:simplePos x="0" y="0"/>
            <wp:positionH relativeFrom="column">
              <wp:posOffset>440055</wp:posOffset>
            </wp:positionH>
            <wp:positionV relativeFrom="paragraph">
              <wp:posOffset>163830</wp:posOffset>
            </wp:positionV>
            <wp:extent cx="1219200" cy="1109488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0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4D6">
        <w:t xml:space="preserve">not enough </w:t>
      </w:r>
      <w:r w:rsidR="006D64D6" w:rsidRPr="00356678">
        <w:rPr>
          <w:b/>
          <w:bCs/>
        </w:rPr>
        <w:t>culturally appropriate services</w:t>
      </w:r>
      <w:r w:rsidR="006D64D6" w:rsidRPr="000800D7">
        <w:t>.</w:t>
      </w:r>
    </w:p>
    <w:p w14:paraId="7ED3D1D2" w14:textId="1F256F02" w:rsidR="006D64D6" w:rsidRPr="000128D5" w:rsidRDefault="006D64D6" w:rsidP="00D104C5"/>
    <w:p w14:paraId="7A20742B" w14:textId="5EC510BE" w:rsidR="006D64D6" w:rsidRPr="000128D5" w:rsidRDefault="00D104C5" w:rsidP="00D104C5"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6F16E1D9" wp14:editId="3B551EBD">
                <wp:simplePos x="0" y="0"/>
                <wp:positionH relativeFrom="margin">
                  <wp:posOffset>2252133</wp:posOffset>
                </wp:positionH>
                <wp:positionV relativeFrom="paragraph">
                  <wp:posOffset>211878</wp:posOffset>
                </wp:positionV>
                <wp:extent cx="3444240" cy="2624455"/>
                <wp:effectExtent l="0" t="0" r="3810" b="4445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240" cy="2624455"/>
                        </a:xfrm>
                        <a:prstGeom prst="rect">
                          <a:avLst/>
                        </a:prstGeom>
                        <a:solidFill>
                          <a:srgbClr val="B1D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884D8" id="Rectangle 127" o:spid="_x0000_s1026" style="position:absolute;margin-left:177.35pt;margin-top:16.7pt;width:271.2pt;height:206.65pt;z-index:-25148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" fillcolor="#b1dfab" stroked="f" strokeweight="1pt">
                <w10:wrap anchorx="margin"/>
              </v:rect>
            </w:pict>
          </mc:Fallback>
        </mc:AlternateContent>
      </w:r>
    </w:p>
    <w:p w14:paraId="7F8651D5" w14:textId="7C8A3FF8" w:rsidR="00356678" w:rsidRDefault="00D104C5" w:rsidP="00D104C5">
      <w:pPr>
        <w:ind w:left="3600"/>
        <w:rPr>
          <w:noProof/>
        </w:rPr>
      </w:pPr>
      <w:r w:rsidRPr="00356678">
        <w:rPr>
          <w:noProof/>
        </w:rPr>
        <w:drawing>
          <wp:anchor distT="0" distB="0" distL="114300" distR="114300" simplePos="0" relativeHeight="251802624" behindDoc="0" locked="0" layoutInCell="1" allowOverlap="1" wp14:anchorId="38E3F700" wp14:editId="4B891B91">
            <wp:simplePos x="0" y="0"/>
            <wp:positionH relativeFrom="column">
              <wp:posOffset>158761</wp:posOffset>
            </wp:positionH>
            <wp:positionV relativeFrom="paragraph">
              <wp:posOffset>843492</wp:posOffset>
            </wp:positionV>
            <wp:extent cx="1619452" cy="120226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428" cy="120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678">
        <w:rPr>
          <w:b/>
          <w:bCs/>
          <w:noProof/>
        </w:rPr>
        <w:t>Culturally appropriate services</w:t>
      </w:r>
      <w:r w:rsidR="00356678">
        <w:rPr>
          <w:noProof/>
        </w:rPr>
        <w:t xml:space="preserve"> are ones that work well for people:</w:t>
      </w:r>
      <w:r w:rsidR="00356678">
        <w:rPr>
          <w:noProof/>
        </w:rPr>
        <w:br/>
      </w:r>
    </w:p>
    <w:p w14:paraId="58529EC0" w14:textId="4FD5391B" w:rsidR="00356678" w:rsidRPr="00356678" w:rsidRDefault="00356678" w:rsidP="00D104C5">
      <w:pPr>
        <w:pStyle w:val="NoSpacing"/>
        <w:rPr>
          <w:noProof/>
        </w:rPr>
      </w:pPr>
      <w:r w:rsidRPr="00356678">
        <w:rPr>
          <w:noProof/>
        </w:rPr>
        <w:t xml:space="preserve">who believe different things </w:t>
      </w:r>
      <w:r>
        <w:rPr>
          <w:noProof/>
        </w:rPr>
        <w:br/>
      </w:r>
    </w:p>
    <w:p w14:paraId="6F26C0C0" w14:textId="4D5A247E" w:rsidR="00356678" w:rsidRPr="00356678" w:rsidRDefault="00356678" w:rsidP="00D104C5">
      <w:pPr>
        <w:pStyle w:val="NoSpacing"/>
        <w:rPr>
          <w:noProof/>
        </w:rPr>
      </w:pPr>
      <w:r>
        <w:rPr>
          <w:noProof/>
        </w:rPr>
        <w:t>whose families are from different places.</w:t>
      </w:r>
    </w:p>
    <w:p w14:paraId="4D83B67E" w14:textId="53964EE8" w:rsidR="00356678" w:rsidRDefault="00356678" w:rsidP="00686CB1">
      <w:pPr>
        <w:pStyle w:val="Default"/>
        <w:spacing w:line="360" w:lineRule="auto"/>
        <w:ind w:left="3686"/>
        <w:rPr>
          <w:rFonts w:ascii="Arial" w:hAnsi="Arial" w:cs="Arial"/>
          <w:noProof/>
          <w:sz w:val="32"/>
          <w:szCs w:val="32"/>
        </w:rPr>
      </w:pPr>
    </w:p>
    <w:p w14:paraId="0DC25E65" w14:textId="764AF914" w:rsidR="00356678" w:rsidRDefault="00356678" w:rsidP="00686CB1">
      <w:pPr>
        <w:pStyle w:val="Default"/>
        <w:spacing w:line="360" w:lineRule="auto"/>
        <w:ind w:left="3686"/>
        <w:rPr>
          <w:rFonts w:ascii="Arial" w:hAnsi="Arial" w:cs="Arial"/>
          <w:noProof/>
          <w:sz w:val="32"/>
          <w:szCs w:val="32"/>
        </w:rPr>
      </w:pPr>
    </w:p>
    <w:p w14:paraId="67A02E7F" w14:textId="0724B02E" w:rsidR="007D1563" w:rsidRDefault="007D1563" w:rsidP="007D1563">
      <w:pPr>
        <w:rPr>
          <w:noProof/>
        </w:rPr>
      </w:pPr>
    </w:p>
    <w:p w14:paraId="3B747194" w14:textId="2F83A00F" w:rsidR="00686CB1" w:rsidRPr="00BB2078" w:rsidRDefault="00D104C5" w:rsidP="007D1563"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071AC46" wp14:editId="65F365FC">
                <wp:simplePos x="0" y="0"/>
                <wp:positionH relativeFrom="column">
                  <wp:posOffset>33867</wp:posOffset>
                </wp:positionH>
                <wp:positionV relativeFrom="paragraph">
                  <wp:posOffset>159385</wp:posOffset>
                </wp:positionV>
                <wp:extent cx="304800" cy="711200"/>
                <wp:effectExtent l="19050" t="0" r="19050" b="31750"/>
                <wp:wrapNone/>
                <wp:docPr id="141" name="Arrow: Down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711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674C2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41" o:spid="_x0000_s1026" type="#_x0000_t67" style="position:absolute;margin-left:2.65pt;margin-top:12.55pt;width:24pt;height:56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" adj="16971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113CB3FC" wp14:editId="459C6C5B">
            <wp:simplePos x="0" y="0"/>
            <wp:positionH relativeFrom="column">
              <wp:posOffset>-423333</wp:posOffset>
            </wp:positionH>
            <wp:positionV relativeFrom="paragraph">
              <wp:posOffset>599863</wp:posOffset>
            </wp:positionV>
            <wp:extent cx="2573867" cy="1819900"/>
            <wp:effectExtent l="0" t="0" r="0" b="0"/>
            <wp:wrapThrough wrapText="bothSides">
              <wp:wrapPolygon edited="0">
                <wp:start x="799" y="3845"/>
                <wp:lineTo x="799" y="16963"/>
                <wp:lineTo x="20305" y="16963"/>
                <wp:lineTo x="20305" y="3845"/>
                <wp:lineTo x="799" y="3845"/>
              </wp:wrapPolygon>
            </wp:wrapThrough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small town vs big city-01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867" cy="181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Living in </w:t>
      </w:r>
      <w:r w:rsidRPr="00D104C5">
        <w:rPr>
          <w:b/>
          <w:bCs/>
          <w:noProof/>
        </w:rPr>
        <w:t>rural</w:t>
      </w:r>
      <w:r>
        <w:rPr>
          <w:noProof/>
        </w:rPr>
        <w:t xml:space="preserve"> communities can also make it hard to get</w:t>
      </w:r>
      <w:r w:rsidR="00686CB1" w:rsidRPr="00BB2078">
        <w:t xml:space="preserve"> good </w:t>
      </w:r>
      <w:r>
        <w:t>healthcare services</w:t>
      </w:r>
      <w:r w:rsidR="00686CB1" w:rsidRPr="00BB2078">
        <w:t>.</w:t>
      </w:r>
    </w:p>
    <w:p w14:paraId="1C266DFD" w14:textId="0B9172C7" w:rsidR="00686CB1" w:rsidRDefault="00686CB1" w:rsidP="007D1563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5DCC4DD5" w14:textId="3B73E8BB" w:rsidR="00D104C5" w:rsidRDefault="00D104C5" w:rsidP="007D1563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03A003F5" wp14:editId="1CF5C9E9">
                <wp:simplePos x="0" y="0"/>
                <wp:positionH relativeFrom="margin">
                  <wp:posOffset>2286000</wp:posOffset>
                </wp:positionH>
                <wp:positionV relativeFrom="paragraph">
                  <wp:posOffset>191558</wp:posOffset>
                </wp:positionV>
                <wp:extent cx="3454400" cy="914400"/>
                <wp:effectExtent l="0" t="0" r="0" b="0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400" cy="914400"/>
                        </a:xfrm>
                        <a:prstGeom prst="rect">
                          <a:avLst/>
                        </a:prstGeom>
                        <a:solidFill>
                          <a:srgbClr val="B1D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B0075" id="Rectangle 134" o:spid="_x0000_s1026" style="position:absolute;margin-left:180pt;margin-top:15.1pt;width:272pt;height:1in;z-index:-25148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" fillcolor="#b1dfab" stroked="f" strokeweight="1pt">
                <w10:wrap anchorx="margin"/>
              </v:rect>
            </w:pict>
          </mc:Fallback>
        </mc:AlternateContent>
      </w:r>
    </w:p>
    <w:p w14:paraId="251C2230" w14:textId="0880DFF3" w:rsidR="00D104C5" w:rsidRDefault="00D104C5" w:rsidP="007D1563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D104C5">
        <w:rPr>
          <w:rFonts w:ascii="Arial" w:hAnsi="Arial" w:cs="Arial"/>
          <w:b/>
          <w:bCs/>
          <w:sz w:val="32"/>
          <w:szCs w:val="32"/>
        </w:rPr>
        <w:t>Rural</w:t>
      </w:r>
      <w:r>
        <w:rPr>
          <w:rFonts w:ascii="Arial" w:hAnsi="Arial" w:cs="Arial"/>
          <w:sz w:val="32"/>
          <w:szCs w:val="32"/>
        </w:rPr>
        <w:t xml:space="preserve"> means living in the countryside rather than in a city.</w:t>
      </w:r>
      <w:r w:rsidRPr="00D104C5">
        <w:rPr>
          <w:noProof/>
        </w:rPr>
        <w:t></w:t>
      </w:r>
    </w:p>
    <w:p w14:paraId="2BEE031F" w14:textId="3D3CAB23" w:rsidR="00D104C5" w:rsidRDefault="00D104C5" w:rsidP="007D1563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8F47F9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806720" behindDoc="0" locked="0" layoutInCell="1" allowOverlap="1" wp14:anchorId="4009856B" wp14:editId="1C4FA3DF">
            <wp:simplePos x="0" y="0"/>
            <wp:positionH relativeFrom="column">
              <wp:posOffset>30480</wp:posOffset>
            </wp:positionH>
            <wp:positionV relativeFrom="paragraph">
              <wp:posOffset>335915</wp:posOffset>
            </wp:positionV>
            <wp:extent cx="1462405" cy="1439545"/>
            <wp:effectExtent l="0" t="0" r="4445" b="8255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" t="18800" r="52304" b="22215"/>
                    <a:stretch/>
                  </pic:blipFill>
                  <pic:spPr bwMode="auto">
                    <a:xfrm>
                      <a:off x="0" y="0"/>
                      <a:ext cx="14624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2CB54" w14:textId="03A071DC" w:rsidR="00686CB1" w:rsidRDefault="00686CB1" w:rsidP="007D1563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506EAA72" w14:textId="004318F0" w:rsidR="00591403" w:rsidRDefault="00BB2078" w:rsidP="007D1563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system needs to make it easier for rural communities to get good </w:t>
      </w:r>
      <w:r w:rsidR="00D104C5">
        <w:rPr>
          <w:rFonts w:ascii="Arial" w:hAnsi="Arial" w:cs="Arial"/>
          <w:sz w:val="32"/>
          <w:szCs w:val="32"/>
        </w:rPr>
        <w:t>healt</w:t>
      </w:r>
      <w:r w:rsidR="00C454D9">
        <w:rPr>
          <w:rFonts w:ascii="Arial" w:hAnsi="Arial" w:cs="Arial"/>
          <w:sz w:val="32"/>
          <w:szCs w:val="32"/>
        </w:rPr>
        <w:t>h</w:t>
      </w:r>
      <w:r w:rsidR="00D104C5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outcomes.</w:t>
      </w:r>
    </w:p>
    <w:p w14:paraId="26DBCC98" w14:textId="77777777" w:rsidR="00300FB3" w:rsidRPr="00793F87" w:rsidRDefault="00300FB3" w:rsidP="00793F87">
      <w:pPr>
        <w:pStyle w:val="Default"/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04911E29" w14:textId="77777777" w:rsidR="00D5235C" w:rsidRPr="00793F87" w:rsidRDefault="00D5235C" w:rsidP="00793F87"/>
    <w:p w14:paraId="59228849" w14:textId="77777777" w:rsidR="00D5235C" w:rsidRPr="00793F87" w:rsidRDefault="00D5235C" w:rsidP="00793F87"/>
    <w:p w14:paraId="6DDAFE1C" w14:textId="77777777" w:rsidR="00D5235C" w:rsidRPr="00793F87" w:rsidRDefault="00D5235C" w:rsidP="00793F87"/>
    <w:p w14:paraId="6992026B" w14:textId="77777777" w:rsidR="00D5235C" w:rsidRPr="00793F87" w:rsidRDefault="00D5235C" w:rsidP="00793F87"/>
    <w:p w14:paraId="703DAB03" w14:textId="77777777" w:rsidR="00D5235C" w:rsidRPr="00793F87" w:rsidRDefault="00D5235C" w:rsidP="00793F87"/>
    <w:p w14:paraId="29BD042C" w14:textId="77777777" w:rsidR="00D5235C" w:rsidRPr="00793F87" w:rsidRDefault="00D5235C" w:rsidP="00793F87"/>
    <w:p w14:paraId="78B0E0B1" w14:textId="77777777" w:rsidR="00650106" w:rsidRPr="00793F87" w:rsidRDefault="00650106" w:rsidP="00793F87">
      <w:r w:rsidRPr="00793F87">
        <w:br w:type="page"/>
      </w:r>
    </w:p>
    <w:p w14:paraId="0E3A0AE5" w14:textId="6C46BA38" w:rsidR="00D5235C" w:rsidRPr="00793F87" w:rsidRDefault="00B95398" w:rsidP="000B2291">
      <w:pPr>
        <w:pStyle w:val="Heading1"/>
      </w:pPr>
      <w:r>
        <w:lastRenderedPageBreak/>
        <w:t xml:space="preserve">How the system </w:t>
      </w:r>
      <w:r w:rsidR="00583C4E">
        <w:t>needs to</w:t>
      </w:r>
      <w:r>
        <w:t xml:space="preserve"> work</w:t>
      </w:r>
    </w:p>
    <w:p w14:paraId="01DD2E5E" w14:textId="59E6FCF4" w:rsidR="00D5235C" w:rsidRPr="00793F87" w:rsidRDefault="00D104C5" w:rsidP="006D5489">
      <w:r w:rsidRPr="00A357E8">
        <w:rPr>
          <w:noProof/>
        </w:rPr>
        <w:drawing>
          <wp:anchor distT="0" distB="0" distL="114300" distR="114300" simplePos="0" relativeHeight="251731968" behindDoc="0" locked="0" layoutInCell="1" allowOverlap="1" wp14:anchorId="018054B4" wp14:editId="364E6CA4">
            <wp:simplePos x="0" y="0"/>
            <wp:positionH relativeFrom="column">
              <wp:posOffset>360045</wp:posOffset>
            </wp:positionH>
            <wp:positionV relativeFrom="paragraph">
              <wp:posOffset>154305</wp:posOffset>
            </wp:positionV>
            <wp:extent cx="1440000" cy="1043906"/>
            <wp:effectExtent l="0" t="0" r="8255" b="4445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4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65EFA" w14:textId="414046C0" w:rsidR="00583C4E" w:rsidRDefault="00583C4E" w:rsidP="00583C4E">
      <w:r>
        <w:t>This part of the report is about how the system needs to work.</w:t>
      </w:r>
    </w:p>
    <w:p w14:paraId="0C4D2608" w14:textId="06B8B788" w:rsidR="00583C4E" w:rsidRDefault="00583C4E" w:rsidP="00583C4E"/>
    <w:p w14:paraId="77659FD7" w14:textId="635E573A" w:rsidR="00583C4E" w:rsidRDefault="00D104C5" w:rsidP="00583C4E">
      <w:r>
        <w:rPr>
          <w:noProof/>
        </w:rPr>
        <w:drawing>
          <wp:anchor distT="0" distB="0" distL="114300" distR="114300" simplePos="0" relativeHeight="251833344" behindDoc="0" locked="0" layoutInCell="1" allowOverlap="1" wp14:anchorId="0595EA8A" wp14:editId="79AAA61E">
            <wp:simplePos x="0" y="0"/>
            <wp:positionH relativeFrom="column">
              <wp:posOffset>355388</wp:posOffset>
            </wp:positionH>
            <wp:positionV relativeFrom="paragraph">
              <wp:posOffset>229235</wp:posOffset>
            </wp:positionV>
            <wp:extent cx="1388110" cy="959485"/>
            <wp:effectExtent l="0" t="0" r="2540" b="0"/>
            <wp:wrapThrough wrapText="bothSides">
              <wp:wrapPolygon edited="0">
                <wp:start x="0" y="0"/>
                <wp:lineTo x="0" y="21014"/>
                <wp:lineTo x="21343" y="21014"/>
                <wp:lineTo x="21343" y="0"/>
                <wp:lineTo x="0" y="0"/>
              </wp:wrapPolygon>
            </wp:wrapThrough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Cooperation Working Togethe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07A1C" w14:textId="2AE30C5F" w:rsidR="00583C4E" w:rsidRDefault="00984BAA" w:rsidP="003C35AD">
      <w:r>
        <w:t>The different parts of the system need to work</w:t>
      </w:r>
      <w:r w:rsidR="003C35AD">
        <w:t xml:space="preserve"> together better.</w:t>
      </w:r>
    </w:p>
    <w:p w14:paraId="1FC5E755" w14:textId="011ED6CD" w:rsidR="003C35AD" w:rsidRDefault="003C35AD" w:rsidP="003C35AD"/>
    <w:p w14:paraId="23AE63A9" w14:textId="143C0E9B" w:rsidR="003C35AD" w:rsidRDefault="003C35AD" w:rsidP="003C35AD"/>
    <w:p w14:paraId="7F83F0D8" w14:textId="49A25613" w:rsidR="0096177E" w:rsidRDefault="0040052A" w:rsidP="003C35AD">
      <w:r w:rsidRPr="0040052A">
        <w:rPr>
          <w:noProof/>
        </w:rPr>
        <w:drawing>
          <wp:anchor distT="0" distB="0" distL="114300" distR="114300" simplePos="0" relativeHeight="251732992" behindDoc="0" locked="0" layoutInCell="1" allowOverlap="1" wp14:anchorId="27174F5D" wp14:editId="22B3C53C">
            <wp:simplePos x="0" y="0"/>
            <wp:positionH relativeFrom="column">
              <wp:posOffset>304588</wp:posOffset>
            </wp:positionH>
            <wp:positionV relativeFrom="paragraph">
              <wp:posOffset>51435</wp:posOffset>
            </wp:positionV>
            <wp:extent cx="1236134" cy="1236134"/>
            <wp:effectExtent l="0" t="0" r="0" b="254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134" cy="123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5AD">
        <w:t xml:space="preserve">There need to be </w:t>
      </w:r>
      <w:r w:rsidR="0096177E" w:rsidRPr="00D104C5">
        <w:rPr>
          <w:b/>
          <w:bCs/>
        </w:rPr>
        <w:t>values</w:t>
      </w:r>
      <w:r w:rsidR="006A3FFD">
        <w:t xml:space="preserve"> that</w:t>
      </w:r>
      <w:r w:rsidR="0096177E">
        <w:t xml:space="preserve"> services agree on.</w:t>
      </w:r>
    </w:p>
    <w:p w14:paraId="4D62EDF9" w14:textId="34DE78D4" w:rsidR="0096177E" w:rsidRDefault="0096177E" w:rsidP="003C35AD"/>
    <w:p w14:paraId="0CF06F42" w14:textId="016A2446" w:rsidR="0096177E" w:rsidRDefault="0096177E" w:rsidP="003C35AD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732CC1BD" wp14:editId="65A25DD8">
                <wp:simplePos x="0" y="0"/>
                <wp:positionH relativeFrom="margin">
                  <wp:align>right</wp:align>
                </wp:positionH>
                <wp:positionV relativeFrom="paragraph">
                  <wp:posOffset>238059</wp:posOffset>
                </wp:positionV>
                <wp:extent cx="3444240" cy="2254382"/>
                <wp:effectExtent l="0" t="0" r="3810" b="0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240" cy="2254382"/>
                        </a:xfrm>
                        <a:prstGeom prst="rect">
                          <a:avLst/>
                        </a:prstGeom>
                        <a:solidFill>
                          <a:srgbClr val="B1D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CC330" id="Rectangle 128" o:spid="_x0000_s1026" style="position:absolute;margin-left:220pt;margin-top:18.75pt;width:271.2pt;height:177.5pt;z-index:-251542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" fillcolor="#b1dfab" stroked="f" strokeweight="1pt">
                <w10:wrap anchorx="margin"/>
              </v:rect>
            </w:pict>
          </mc:Fallback>
        </mc:AlternateContent>
      </w:r>
    </w:p>
    <w:p w14:paraId="319DAD06" w14:textId="470E5ED0" w:rsidR="0096177E" w:rsidRDefault="00716F44" w:rsidP="003C35AD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36BAFDD" wp14:editId="20F71983">
                <wp:simplePos x="0" y="0"/>
                <wp:positionH relativeFrom="column">
                  <wp:posOffset>440268</wp:posOffset>
                </wp:positionH>
                <wp:positionV relativeFrom="paragraph">
                  <wp:posOffset>513080</wp:posOffset>
                </wp:positionV>
                <wp:extent cx="1352338" cy="1083310"/>
                <wp:effectExtent l="342900" t="0" r="38735" b="402590"/>
                <wp:wrapNone/>
                <wp:docPr id="150" name="Thought Bubble: Cloud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338" cy="1083310"/>
                        </a:xfrm>
                        <a:prstGeom prst="cloudCallout">
                          <a:avLst>
                            <a:gd name="adj1" fmla="val -72313"/>
                            <a:gd name="adj2" fmla="val 8125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8478ED" w14:textId="77777777" w:rsidR="00716F44" w:rsidRDefault="00716F44" w:rsidP="00716F44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6BAFD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150" o:spid="_x0000_s1026" type="#_x0000_t106" style="position:absolute;left:0;text-align:left;margin-left:34.65pt;margin-top:40.4pt;width:106.5pt;height:85.3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" adj="-4820,28352" fillcolor="white [3212]" strokecolor="black [3213]" strokeweight="1.5pt">
                <v:stroke joinstyle="miter"/>
                <v:textbox>
                  <w:txbxContent>
                    <w:p w14:paraId="098478ED" w14:textId="77777777" w:rsidR="00716F44" w:rsidRDefault="00716F44" w:rsidP="00716F44">
                      <w:pPr>
                        <w:ind w:left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6177E">
        <w:rPr>
          <w:b/>
          <w:bCs/>
        </w:rPr>
        <w:t xml:space="preserve">Values </w:t>
      </w:r>
      <w:r w:rsidR="0096177E">
        <w:t>are ideas that we:</w:t>
      </w:r>
      <w:r w:rsidR="0096177E">
        <w:br/>
      </w:r>
    </w:p>
    <w:p w14:paraId="0E801FEA" w14:textId="7F2B8853" w:rsidR="0096177E" w:rsidRDefault="0096177E" w:rsidP="0096177E">
      <w:pPr>
        <w:pStyle w:val="ListParagraph"/>
        <w:numPr>
          <w:ilvl w:val="0"/>
          <w:numId w:val="34"/>
        </w:numPr>
      </w:pPr>
      <w:r>
        <w:t xml:space="preserve">think </w:t>
      </w:r>
      <w:proofErr w:type="gramStart"/>
      <w:r>
        <w:t>are</w:t>
      </w:r>
      <w:proofErr w:type="gramEnd"/>
      <w:r>
        <w:t xml:space="preserve"> important</w:t>
      </w:r>
      <w:r>
        <w:br/>
      </w:r>
    </w:p>
    <w:p w14:paraId="6031393E" w14:textId="144CCC4D" w:rsidR="0096177E" w:rsidRDefault="0096177E" w:rsidP="0096177E">
      <w:pPr>
        <w:pStyle w:val="ListParagraph"/>
        <w:numPr>
          <w:ilvl w:val="0"/>
          <w:numId w:val="34"/>
        </w:numPr>
      </w:pPr>
      <w:r>
        <w:t>use when choosing how to do things.</w:t>
      </w:r>
    </w:p>
    <w:p w14:paraId="66EA6AD4" w14:textId="0F95BD07" w:rsidR="0096177E" w:rsidRDefault="0096177E" w:rsidP="003C35AD"/>
    <w:p w14:paraId="0F2617B9" w14:textId="3DDD4C03" w:rsidR="0096177E" w:rsidRDefault="0096177E" w:rsidP="003C35AD"/>
    <w:p w14:paraId="6412CD1E" w14:textId="77777777" w:rsidR="00821F30" w:rsidRDefault="00821F30">
      <w:pPr>
        <w:spacing w:after="160" w:line="259" w:lineRule="auto"/>
        <w:ind w:left="0"/>
      </w:pPr>
      <w:r>
        <w:br w:type="page"/>
      </w:r>
    </w:p>
    <w:p w14:paraId="5E210CD8" w14:textId="77777777" w:rsidR="007D1563" w:rsidRDefault="007D1563" w:rsidP="0096177E"/>
    <w:p w14:paraId="5A39D67E" w14:textId="258799B9" w:rsidR="003C3361" w:rsidRDefault="00821F30" w:rsidP="0096177E">
      <w:r w:rsidRPr="0096177E">
        <w:rPr>
          <w:noProof/>
        </w:rPr>
        <w:drawing>
          <wp:anchor distT="0" distB="0" distL="114300" distR="114300" simplePos="0" relativeHeight="251774976" behindDoc="0" locked="0" layoutInCell="1" allowOverlap="1" wp14:anchorId="1C58E976" wp14:editId="429A7B99">
            <wp:simplePos x="0" y="0"/>
            <wp:positionH relativeFrom="column">
              <wp:posOffset>104775</wp:posOffset>
            </wp:positionH>
            <wp:positionV relativeFrom="paragraph">
              <wp:posOffset>13759</wp:posOffset>
            </wp:positionV>
            <wp:extent cx="1440000" cy="994578"/>
            <wp:effectExtent l="0" t="0" r="8255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9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6177E">
        <w:t>These values need to be</w:t>
      </w:r>
      <w:r w:rsidR="00BE2A0C">
        <w:t xml:space="preserve"> the same in all parts of the system that the government pays for.</w:t>
      </w:r>
    </w:p>
    <w:p w14:paraId="526D8FBB" w14:textId="502FE581" w:rsidR="00821F30" w:rsidRDefault="00821F30" w:rsidP="0096177E"/>
    <w:p w14:paraId="58846745" w14:textId="77777777" w:rsidR="00821F30" w:rsidRDefault="00821F30" w:rsidP="0096177E"/>
    <w:p w14:paraId="7A34DFC5" w14:textId="421373C7" w:rsidR="003C35AD" w:rsidRDefault="00716F44" w:rsidP="003C35AD">
      <w:r w:rsidRPr="0096177E">
        <w:rPr>
          <w:noProof/>
        </w:rPr>
        <w:drawing>
          <wp:anchor distT="0" distB="0" distL="114300" distR="114300" simplePos="0" relativeHeight="251776000" behindDoc="0" locked="0" layoutInCell="1" allowOverlap="1" wp14:anchorId="59C2E8F7" wp14:editId="3B848196">
            <wp:simplePos x="0" y="0"/>
            <wp:positionH relativeFrom="column">
              <wp:posOffset>156845</wp:posOffset>
            </wp:positionH>
            <wp:positionV relativeFrom="paragraph">
              <wp:posOffset>244052</wp:posOffset>
            </wp:positionV>
            <wp:extent cx="1440000" cy="994578"/>
            <wp:effectExtent l="0" t="0" r="8255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9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5AD">
        <w:t>The system needs to work in partnerships both:</w:t>
      </w:r>
      <w:r w:rsidR="004B1C19">
        <w:br/>
      </w:r>
    </w:p>
    <w:p w14:paraId="655BE047" w14:textId="2E096159" w:rsidR="003C35AD" w:rsidRDefault="00716F44" w:rsidP="003C3361">
      <w:pPr>
        <w:pStyle w:val="NoSpacing"/>
      </w:pPr>
      <w:r w:rsidRPr="005479B1">
        <w:rPr>
          <w:noProof/>
        </w:rPr>
        <w:drawing>
          <wp:anchor distT="0" distB="0" distL="114300" distR="114300" simplePos="0" relativeHeight="251836416" behindDoc="0" locked="0" layoutInCell="1" allowOverlap="1" wp14:anchorId="30160333" wp14:editId="656C2BA2">
            <wp:simplePos x="0" y="0"/>
            <wp:positionH relativeFrom="column">
              <wp:posOffset>304800</wp:posOffset>
            </wp:positionH>
            <wp:positionV relativeFrom="paragraph">
              <wp:posOffset>426509</wp:posOffset>
            </wp:positionV>
            <wp:extent cx="1440000" cy="1325664"/>
            <wp:effectExtent l="0" t="0" r="8255" b="8255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2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5AD">
        <w:t>between different parts of the system</w:t>
      </w:r>
      <w:r w:rsidR="004B1C19">
        <w:br/>
      </w:r>
    </w:p>
    <w:p w14:paraId="27BF5697" w14:textId="372C4443" w:rsidR="003C35AD" w:rsidRDefault="003C35AD" w:rsidP="003C3361">
      <w:pPr>
        <w:pStyle w:val="NoSpacing"/>
      </w:pPr>
      <w:r>
        <w:t>with people who need to use the system.</w:t>
      </w:r>
    </w:p>
    <w:p w14:paraId="7BBF1732" w14:textId="595A59D3" w:rsidR="001C6557" w:rsidRPr="00793F87" w:rsidRDefault="001C6557" w:rsidP="003C35AD">
      <w:r w:rsidRPr="00793F87">
        <w:t xml:space="preserve"> </w:t>
      </w:r>
    </w:p>
    <w:p w14:paraId="4713A1DE" w14:textId="5BF41AF1" w:rsidR="00D5235C" w:rsidRDefault="00716F44" w:rsidP="006D5489">
      <w:r>
        <w:rPr>
          <w:b/>
          <w:bCs/>
          <w:noProof/>
        </w:rPr>
        <w:drawing>
          <wp:anchor distT="0" distB="0" distL="114300" distR="114300" simplePos="0" relativeHeight="251839488" behindDoc="0" locked="0" layoutInCell="1" allowOverlap="1" wp14:anchorId="40754810" wp14:editId="01D2E562">
            <wp:simplePos x="0" y="0"/>
            <wp:positionH relativeFrom="column">
              <wp:posOffset>457200</wp:posOffset>
            </wp:positionH>
            <wp:positionV relativeFrom="paragraph">
              <wp:posOffset>59055</wp:posOffset>
            </wp:positionV>
            <wp:extent cx="1287145" cy="1287145"/>
            <wp:effectExtent l="0" t="0" r="8255" b="8255"/>
            <wp:wrapThrough wrapText="bothSides">
              <wp:wrapPolygon edited="0">
                <wp:start x="10550" y="0"/>
                <wp:lineTo x="7672" y="959"/>
                <wp:lineTo x="4795" y="3836"/>
                <wp:lineTo x="4795" y="5115"/>
                <wp:lineTo x="0" y="8312"/>
                <wp:lineTo x="0" y="9591"/>
                <wp:lineTo x="320" y="13107"/>
                <wp:lineTo x="3517" y="15345"/>
                <wp:lineTo x="7672" y="15345"/>
                <wp:lineTo x="6394" y="20460"/>
                <wp:lineTo x="6394" y="21419"/>
                <wp:lineTo x="13746" y="21419"/>
                <wp:lineTo x="14066" y="20460"/>
                <wp:lineTo x="14066" y="15345"/>
                <wp:lineTo x="18222" y="15345"/>
                <wp:lineTo x="21099" y="13107"/>
                <wp:lineTo x="21419" y="9591"/>
                <wp:lineTo x="21419" y="8631"/>
                <wp:lineTo x="14705" y="1279"/>
                <wp:lineTo x="11828" y="0"/>
                <wp:lineTo x="10550" y="0"/>
              </wp:wrapPolygon>
            </wp:wrapThrough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Woman-Strong.pn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145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5FCED" w14:textId="45D3731E" w:rsidR="003C35AD" w:rsidRDefault="003C35AD" w:rsidP="006D5489">
      <w:r>
        <w:t xml:space="preserve">The system needs stronger </w:t>
      </w:r>
      <w:r>
        <w:rPr>
          <w:b/>
          <w:bCs/>
        </w:rPr>
        <w:t>leadership</w:t>
      </w:r>
      <w:r>
        <w:t>.</w:t>
      </w:r>
    </w:p>
    <w:p w14:paraId="0D7A29DF" w14:textId="2F7ADFFF" w:rsidR="00686CB1" w:rsidRDefault="00686CB1" w:rsidP="006D5489"/>
    <w:p w14:paraId="14861CFF" w14:textId="39A726C6" w:rsidR="00686CB1" w:rsidRDefault="00686CB1" w:rsidP="006D5489"/>
    <w:p w14:paraId="7D7F5C28" w14:textId="77777777" w:rsidR="00821F30" w:rsidRDefault="00821F30">
      <w:pPr>
        <w:spacing w:after="160" w:line="259" w:lineRule="auto"/>
        <w:ind w:left="0"/>
      </w:pPr>
      <w:r>
        <w:br w:type="page"/>
      </w:r>
    </w:p>
    <w:p w14:paraId="7789B3FB" w14:textId="77777777" w:rsidR="007D1563" w:rsidRDefault="007D1563" w:rsidP="00686CB1"/>
    <w:p w14:paraId="267B7853" w14:textId="34F6B4FA" w:rsidR="00686CB1" w:rsidRDefault="00716F44" w:rsidP="00686CB1">
      <w:r w:rsidRPr="00247898">
        <w:rPr>
          <w:noProof/>
        </w:rPr>
        <w:drawing>
          <wp:anchor distT="0" distB="0" distL="114300" distR="114300" simplePos="0" relativeHeight="251838464" behindDoc="0" locked="0" layoutInCell="1" allowOverlap="1" wp14:anchorId="088D7D51" wp14:editId="12B699ED">
            <wp:simplePos x="0" y="0"/>
            <wp:positionH relativeFrom="column">
              <wp:posOffset>355600</wp:posOffset>
            </wp:positionH>
            <wp:positionV relativeFrom="paragraph">
              <wp:posOffset>155575</wp:posOffset>
            </wp:positionV>
            <wp:extent cx="1439545" cy="1607185"/>
            <wp:effectExtent l="0" t="0" r="8255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7ED">
        <w:t>It needs to be clear:</w:t>
      </w:r>
      <w:r w:rsidR="00A817ED">
        <w:br/>
      </w:r>
    </w:p>
    <w:p w14:paraId="1A750191" w14:textId="28FC4F8C" w:rsidR="00A817ED" w:rsidRDefault="00A817ED" w:rsidP="003C3361">
      <w:pPr>
        <w:pStyle w:val="NoSpacing"/>
      </w:pPr>
      <w:r>
        <w:t>what things need to be done</w:t>
      </w:r>
      <w:r>
        <w:br/>
      </w:r>
    </w:p>
    <w:p w14:paraId="23AB7B41" w14:textId="5D3EB95E" w:rsidR="00A817ED" w:rsidRDefault="00716F44" w:rsidP="003C3361">
      <w:pPr>
        <w:pStyle w:val="NoSpacing"/>
      </w:pPr>
      <w:r w:rsidRPr="0096177E">
        <w:rPr>
          <w:noProof/>
        </w:rPr>
        <w:drawing>
          <wp:anchor distT="0" distB="0" distL="114300" distR="114300" simplePos="0" relativeHeight="251777024" behindDoc="0" locked="0" layoutInCell="1" allowOverlap="1" wp14:anchorId="7C0EDB65" wp14:editId="023BCADB">
            <wp:simplePos x="0" y="0"/>
            <wp:positionH relativeFrom="column">
              <wp:posOffset>512445</wp:posOffset>
            </wp:positionH>
            <wp:positionV relativeFrom="paragraph">
              <wp:posOffset>848149</wp:posOffset>
            </wp:positionV>
            <wp:extent cx="1440000" cy="890546"/>
            <wp:effectExtent l="0" t="0" r="8255" b="508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89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7ED">
        <w:t>who needs to make sure they get done</w:t>
      </w:r>
      <w:r w:rsidR="00A817ED">
        <w:br/>
      </w:r>
    </w:p>
    <w:p w14:paraId="3B9521B5" w14:textId="1042AF32" w:rsidR="00D5235C" w:rsidRDefault="00A817ED" w:rsidP="003C3361">
      <w:pPr>
        <w:pStyle w:val="NoSpacing"/>
      </w:pPr>
      <w:r>
        <w:t xml:space="preserve">what happens if they are not </w:t>
      </w:r>
      <w:proofErr w:type="gramStart"/>
      <w:r>
        <w:t>done.</w:t>
      </w:r>
      <w:proofErr w:type="gramEnd"/>
    </w:p>
    <w:p w14:paraId="16A0F451" w14:textId="37C98205" w:rsidR="003C35AD" w:rsidRDefault="003C35AD" w:rsidP="006D5489"/>
    <w:p w14:paraId="488DD54E" w14:textId="77777777" w:rsidR="003C35AD" w:rsidRPr="00793F87" w:rsidRDefault="003C35AD" w:rsidP="006D5489"/>
    <w:p w14:paraId="00F7E80C" w14:textId="77777777" w:rsidR="0040052A" w:rsidRDefault="0040052A">
      <w:pPr>
        <w:spacing w:after="160" w:line="259" w:lineRule="auto"/>
        <w:ind w:left="0"/>
      </w:pPr>
      <w:r>
        <w:br w:type="page"/>
      </w:r>
    </w:p>
    <w:p w14:paraId="11F171A1" w14:textId="77777777" w:rsidR="007D1563" w:rsidRDefault="007D1563" w:rsidP="003C35AD"/>
    <w:p w14:paraId="6D12077A" w14:textId="78CAAA3A" w:rsidR="003C35AD" w:rsidRDefault="00716F44" w:rsidP="003C35AD">
      <w:r w:rsidRPr="0096177E">
        <w:rPr>
          <w:noProof/>
        </w:rPr>
        <w:drawing>
          <wp:anchor distT="0" distB="0" distL="114300" distR="114300" simplePos="0" relativeHeight="251779072" behindDoc="0" locked="0" layoutInCell="1" allowOverlap="1" wp14:anchorId="02EA08F6" wp14:editId="4AE1EF0D">
            <wp:simplePos x="0" y="0"/>
            <wp:positionH relativeFrom="column">
              <wp:posOffset>-355177</wp:posOffset>
            </wp:positionH>
            <wp:positionV relativeFrom="paragraph">
              <wp:posOffset>-26444</wp:posOffset>
            </wp:positionV>
            <wp:extent cx="2418700" cy="1710267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00" cy="171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557" w:rsidRPr="00793F87">
        <w:t>Māori need to be able to</w:t>
      </w:r>
      <w:r w:rsidR="003C35AD">
        <w:t>:</w:t>
      </w:r>
      <w:r w:rsidR="006D64D6">
        <w:br/>
      </w:r>
    </w:p>
    <w:p w14:paraId="3C4EE1FB" w14:textId="201592FD" w:rsidR="00217BE0" w:rsidRPr="006D64D6" w:rsidRDefault="000079A6" w:rsidP="003C3361">
      <w:pPr>
        <w:pStyle w:val="NoSpacing"/>
      </w:pPr>
      <w:r w:rsidRPr="000079A6">
        <w:t>get</w:t>
      </w:r>
      <w:r w:rsidR="001C6557" w:rsidRPr="000079A6">
        <w:t xml:space="preserve"> their </w:t>
      </w:r>
      <w:proofErr w:type="spellStart"/>
      <w:r w:rsidR="001C6557" w:rsidRPr="000079A6">
        <w:t>Tiriti</w:t>
      </w:r>
      <w:proofErr w:type="spellEnd"/>
      <w:r w:rsidR="001C6557" w:rsidRPr="000079A6">
        <w:t xml:space="preserve"> / Treaty rights</w:t>
      </w:r>
      <w:r w:rsidR="006D64D6">
        <w:br/>
      </w:r>
    </w:p>
    <w:p w14:paraId="1014E880" w14:textId="1046CC14" w:rsidR="00217BE0" w:rsidRDefault="0096177E" w:rsidP="003C3361">
      <w:pPr>
        <w:pStyle w:val="NoSpacing"/>
      </w:pPr>
      <w:r w:rsidRPr="00CF17E2">
        <w:rPr>
          <w:noProof/>
        </w:rPr>
        <w:drawing>
          <wp:anchor distT="0" distB="0" distL="114300" distR="114300" simplePos="0" relativeHeight="251642880" behindDoc="0" locked="0" layoutInCell="1" allowOverlap="1" wp14:anchorId="52BD16E0" wp14:editId="589CA81B">
            <wp:simplePos x="0" y="0"/>
            <wp:positionH relativeFrom="column">
              <wp:posOffset>224155</wp:posOffset>
            </wp:positionH>
            <wp:positionV relativeFrom="paragraph">
              <wp:posOffset>494030</wp:posOffset>
            </wp:positionV>
            <wp:extent cx="1440000" cy="1125981"/>
            <wp:effectExtent l="0" t="0" r="825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2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557" w:rsidRPr="006D64D6">
        <w:t xml:space="preserve">have </w:t>
      </w:r>
      <w:r w:rsidR="00BE2A0C">
        <w:t xml:space="preserve">the power </w:t>
      </w:r>
      <w:r w:rsidR="001C6557" w:rsidRPr="006D64D6">
        <w:t xml:space="preserve">in the system to </w:t>
      </w:r>
      <w:r w:rsidR="000079A6">
        <w:t>make</w:t>
      </w:r>
      <w:r w:rsidR="001C6557" w:rsidRPr="006D64D6">
        <w:t xml:space="preserve"> services</w:t>
      </w:r>
      <w:r w:rsidR="001C6557" w:rsidRPr="00793F87">
        <w:t xml:space="preserve"> that</w:t>
      </w:r>
      <w:r w:rsidR="003404F3">
        <w:t>:</w:t>
      </w:r>
      <w:r w:rsidR="003404F3">
        <w:br/>
      </w:r>
    </w:p>
    <w:p w14:paraId="6651705A" w14:textId="53E0C5C7" w:rsidR="00217BE0" w:rsidRPr="006D64D6" w:rsidRDefault="001C6557" w:rsidP="00733EBA">
      <w:pPr>
        <w:pStyle w:val="NoSpacing"/>
        <w:numPr>
          <w:ilvl w:val="1"/>
          <w:numId w:val="17"/>
        </w:numPr>
        <w:ind w:left="4820" w:hanging="567"/>
      </w:pPr>
      <w:r w:rsidRPr="006D64D6">
        <w:t xml:space="preserve">best </w:t>
      </w:r>
      <w:r w:rsidR="006D64D6" w:rsidRPr="006D64D6">
        <w:t>fit</w:t>
      </w:r>
      <w:r w:rsidRPr="006D64D6">
        <w:t xml:space="preserve"> their needs </w:t>
      </w:r>
      <w:r w:rsidR="00E63D1F">
        <w:br/>
      </w:r>
    </w:p>
    <w:p w14:paraId="60533514" w14:textId="7110569B" w:rsidR="00217BE0" w:rsidRPr="00733EBA" w:rsidRDefault="0096177E" w:rsidP="003C3361">
      <w:pPr>
        <w:pStyle w:val="NoSpacing"/>
        <w:numPr>
          <w:ilvl w:val="1"/>
          <w:numId w:val="17"/>
        </w:numPr>
        <w:ind w:left="4820" w:hanging="567"/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10789A35" wp14:editId="0CE9F13F">
            <wp:simplePos x="0" y="0"/>
            <wp:positionH relativeFrom="column">
              <wp:posOffset>224441</wp:posOffset>
            </wp:positionH>
            <wp:positionV relativeFrom="paragraph">
              <wp:posOffset>309245</wp:posOffset>
            </wp:positionV>
            <wp:extent cx="1440000" cy="1068620"/>
            <wp:effectExtent l="0" t="0" r="8255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6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EBA" w:rsidRPr="00733EBA">
        <w:t>let them</w:t>
      </w:r>
      <w:r w:rsidR="001C6557" w:rsidRPr="00733EBA">
        <w:t xml:space="preserve"> embrace </w:t>
      </w:r>
      <w:proofErr w:type="spellStart"/>
      <w:r w:rsidR="001C6557" w:rsidRPr="00733EBA">
        <w:t>mātauranga</w:t>
      </w:r>
      <w:proofErr w:type="spellEnd"/>
      <w:r w:rsidR="001C6557" w:rsidRPr="00733EBA">
        <w:t xml:space="preserve"> Māori </w:t>
      </w:r>
      <w:r w:rsidR="00E63D1F" w:rsidRPr="00733EBA">
        <w:br/>
      </w:r>
    </w:p>
    <w:p w14:paraId="28BB6E3F" w14:textId="350F491D" w:rsidR="00217BE0" w:rsidRPr="00733EBA" w:rsidRDefault="00733EBA" w:rsidP="003C3361">
      <w:pPr>
        <w:pStyle w:val="NoSpacing"/>
        <w:numPr>
          <w:ilvl w:val="1"/>
          <w:numId w:val="17"/>
        </w:numPr>
        <w:ind w:left="4820" w:hanging="567"/>
      </w:pPr>
      <w:r w:rsidRPr="00733EBA">
        <w:t xml:space="preserve">let them </w:t>
      </w:r>
      <w:r w:rsidR="001C6557" w:rsidRPr="00733EBA">
        <w:t xml:space="preserve">fully </w:t>
      </w:r>
      <w:r w:rsidRPr="00733EBA">
        <w:t>show</w:t>
      </w:r>
      <w:r w:rsidR="001C6557" w:rsidRPr="00733EBA">
        <w:t xml:space="preserve"> their cultural identity</w:t>
      </w:r>
      <w:r w:rsidRPr="00733EBA">
        <w:t>.</w:t>
      </w:r>
      <w:r w:rsidR="001C6557" w:rsidRPr="00733EBA">
        <w:t xml:space="preserve"> </w:t>
      </w:r>
    </w:p>
    <w:p w14:paraId="2941CEEF" w14:textId="6BE89EBC" w:rsidR="00217BE0" w:rsidRDefault="00716F44" w:rsidP="006D64D6">
      <w:r>
        <w:rPr>
          <w:noProof/>
        </w:rPr>
        <w:drawing>
          <wp:anchor distT="0" distB="0" distL="114300" distR="114300" simplePos="0" relativeHeight="251840512" behindDoc="0" locked="0" layoutInCell="1" allowOverlap="1" wp14:anchorId="26D8C865" wp14:editId="05D8C4C6">
            <wp:simplePos x="0" y="0"/>
            <wp:positionH relativeFrom="column">
              <wp:posOffset>-169333</wp:posOffset>
            </wp:positionH>
            <wp:positionV relativeFrom="paragraph">
              <wp:posOffset>305858</wp:posOffset>
            </wp:positionV>
            <wp:extent cx="2100597" cy="1485265"/>
            <wp:effectExtent l="0" t="0" r="0" b="0"/>
            <wp:wrapThrough wrapText="bothSides">
              <wp:wrapPolygon edited="0">
                <wp:start x="9990" y="277"/>
                <wp:lineTo x="5289" y="2493"/>
                <wp:lineTo x="2938" y="3879"/>
                <wp:lineTo x="2547" y="6095"/>
                <wp:lineTo x="2742" y="18562"/>
                <wp:lineTo x="2938" y="19947"/>
                <wp:lineTo x="18609" y="19947"/>
                <wp:lineTo x="19001" y="9419"/>
                <wp:lineTo x="18218" y="7757"/>
                <wp:lineTo x="17238" y="3324"/>
                <wp:lineTo x="15083" y="1385"/>
                <wp:lineTo x="11949" y="277"/>
                <wp:lineTo x="9990" y="277"/>
              </wp:wrapPolygon>
            </wp:wrapThrough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Te Reo_Maori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597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E6A6D" w14:textId="1453DF98" w:rsidR="000079A6" w:rsidRDefault="000079A6" w:rsidP="006D64D6"/>
    <w:p w14:paraId="704940C4" w14:textId="030B848C" w:rsidR="000079A6" w:rsidRDefault="000079A6" w:rsidP="006D64D6">
      <w:r>
        <w:t>The system needs to support this.</w:t>
      </w:r>
    </w:p>
    <w:p w14:paraId="2661F836" w14:textId="77777777" w:rsidR="00D5235C" w:rsidRPr="00793F87" w:rsidRDefault="00D5235C" w:rsidP="006D5489">
      <w:pPr>
        <w:pStyle w:val="ListParagraph"/>
        <w:ind w:left="3686"/>
      </w:pPr>
    </w:p>
    <w:p w14:paraId="23CDB9E9" w14:textId="0A0727A6" w:rsidR="00D5235C" w:rsidRDefault="00D5235C" w:rsidP="006D5489">
      <w:pPr>
        <w:pStyle w:val="ListParagraph"/>
        <w:ind w:left="3686"/>
      </w:pPr>
    </w:p>
    <w:p w14:paraId="796E74EF" w14:textId="77777777" w:rsidR="0040052A" w:rsidRDefault="0040052A">
      <w:pPr>
        <w:spacing w:after="160" w:line="259" w:lineRule="auto"/>
        <w:ind w:left="0"/>
      </w:pPr>
      <w:r>
        <w:br w:type="page"/>
      </w:r>
    </w:p>
    <w:p w14:paraId="13B2831D" w14:textId="77777777" w:rsidR="007D1563" w:rsidRDefault="007D1563" w:rsidP="006D5489">
      <w:pPr>
        <w:pStyle w:val="ListParagraph"/>
        <w:ind w:left="3686"/>
      </w:pPr>
    </w:p>
    <w:p w14:paraId="4F88CD64" w14:textId="76A0D905" w:rsidR="006D64D6" w:rsidRDefault="00716F44" w:rsidP="006D5489">
      <w:pPr>
        <w:pStyle w:val="ListParagraph"/>
        <w:ind w:left="3686"/>
      </w:pPr>
      <w:r>
        <w:rPr>
          <w:noProof/>
        </w:rPr>
        <w:drawing>
          <wp:anchor distT="0" distB="0" distL="114300" distR="114300" simplePos="0" relativeHeight="251841536" behindDoc="0" locked="0" layoutInCell="1" allowOverlap="1" wp14:anchorId="66DE913B" wp14:editId="68018CF6">
            <wp:simplePos x="0" y="0"/>
            <wp:positionH relativeFrom="column">
              <wp:posOffset>0</wp:posOffset>
            </wp:positionH>
            <wp:positionV relativeFrom="paragraph">
              <wp:posOffset>125095</wp:posOffset>
            </wp:positionV>
            <wp:extent cx="1661160" cy="1661160"/>
            <wp:effectExtent l="0" t="0" r="0" b="0"/>
            <wp:wrapThrough wrapText="bothSides">
              <wp:wrapPolygon edited="0">
                <wp:start x="7927" y="248"/>
                <wp:lineTo x="5202" y="991"/>
                <wp:lineTo x="2229" y="3220"/>
                <wp:lineTo x="2229" y="4706"/>
                <wp:lineTo x="991" y="5697"/>
                <wp:lineTo x="0" y="7431"/>
                <wp:lineTo x="248" y="9908"/>
                <wp:lineTo x="2725" y="12633"/>
                <wp:lineTo x="3963" y="12633"/>
                <wp:lineTo x="3963" y="13872"/>
                <wp:lineTo x="7431" y="16596"/>
                <wp:lineTo x="8917" y="16596"/>
                <wp:lineTo x="8670" y="21303"/>
                <wp:lineTo x="10404" y="21303"/>
                <wp:lineTo x="13872" y="20807"/>
                <wp:lineTo x="13624" y="16596"/>
                <wp:lineTo x="15358" y="16596"/>
                <wp:lineTo x="19817" y="13624"/>
                <wp:lineTo x="19569" y="12633"/>
                <wp:lineTo x="21303" y="8422"/>
                <wp:lineTo x="20560" y="2972"/>
                <wp:lineTo x="17092" y="1486"/>
                <wp:lineTo x="9661" y="248"/>
                <wp:lineTo x="7927" y="248"/>
              </wp:wrapPolygon>
            </wp:wrapThrough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Healthy-Food.pn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4D6">
        <w:t xml:space="preserve">The system needs to </w:t>
      </w:r>
      <w:r w:rsidR="00950DDE">
        <w:t>focus more on</w:t>
      </w:r>
      <w:r w:rsidR="006D64D6">
        <w:t>:</w:t>
      </w:r>
      <w:r w:rsidR="006D64D6">
        <w:br/>
      </w:r>
    </w:p>
    <w:p w14:paraId="3A084254" w14:textId="473D014C" w:rsidR="006D64D6" w:rsidRDefault="006D64D6" w:rsidP="003C3361">
      <w:pPr>
        <w:pStyle w:val="NoSpacing"/>
      </w:pPr>
      <w:r>
        <w:t>care that stops people getting ill</w:t>
      </w:r>
      <w:r>
        <w:br/>
      </w:r>
    </w:p>
    <w:p w14:paraId="21F7FEBA" w14:textId="2461158A" w:rsidR="006D64D6" w:rsidRDefault="006D64D6" w:rsidP="003C3361">
      <w:pPr>
        <w:pStyle w:val="NoSpacing"/>
      </w:pPr>
      <w:r>
        <w:rPr>
          <w:b/>
          <w:bCs/>
        </w:rPr>
        <w:t>wellness</w:t>
      </w:r>
      <w:r>
        <w:t>.</w:t>
      </w:r>
    </w:p>
    <w:p w14:paraId="6D91D6AD" w14:textId="0FB2FE11" w:rsidR="006D64D6" w:rsidRDefault="006D64D6" w:rsidP="006D64D6"/>
    <w:p w14:paraId="26D1DD0B" w14:textId="331C6FD3" w:rsidR="006D64D6" w:rsidRDefault="006A7391" w:rsidP="006D64D6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2B3D7002" wp14:editId="1E899994">
                <wp:simplePos x="0" y="0"/>
                <wp:positionH relativeFrom="margin">
                  <wp:posOffset>2235200</wp:posOffset>
                </wp:positionH>
                <wp:positionV relativeFrom="paragraph">
                  <wp:posOffset>247227</wp:posOffset>
                </wp:positionV>
                <wp:extent cx="3428474" cy="2099733"/>
                <wp:effectExtent l="0" t="0" r="635" b="0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8474" cy="2099733"/>
                        </a:xfrm>
                        <a:prstGeom prst="rect">
                          <a:avLst/>
                        </a:prstGeom>
                        <a:solidFill>
                          <a:srgbClr val="B1D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4DB87" id="Rectangle 140" o:spid="_x0000_s1026" style="position:absolute;margin-left:176pt;margin-top:19.45pt;width:269.95pt;height:165.35pt;z-index:-25152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" fillcolor="#b1dfab" stroked="f" strokeweight="1pt">
                <w10:wrap anchorx="margin"/>
              </v:rect>
            </w:pict>
          </mc:Fallback>
        </mc:AlternateContent>
      </w:r>
    </w:p>
    <w:p w14:paraId="796D362F" w14:textId="600AF11C" w:rsidR="006D64D6" w:rsidRPr="00716F44" w:rsidRDefault="0040052A" w:rsidP="006D64D6">
      <w:pPr>
        <w:rPr>
          <w:sz w:val="24"/>
          <w:szCs w:val="24"/>
        </w:rPr>
      </w:pPr>
      <w:r w:rsidRPr="0040052A">
        <w:rPr>
          <w:b/>
          <w:bCs/>
          <w:noProof/>
        </w:rPr>
        <w:drawing>
          <wp:anchor distT="0" distB="0" distL="114300" distR="114300" simplePos="0" relativeHeight="251735040" behindDoc="0" locked="0" layoutInCell="1" allowOverlap="1" wp14:anchorId="7366F39A" wp14:editId="4808A608">
            <wp:simplePos x="0" y="0"/>
            <wp:positionH relativeFrom="column">
              <wp:posOffset>226060</wp:posOffset>
            </wp:positionH>
            <wp:positionV relativeFrom="paragraph">
              <wp:posOffset>486198</wp:posOffset>
            </wp:positionV>
            <wp:extent cx="1440000" cy="1063178"/>
            <wp:effectExtent l="0" t="0" r="8255" b="381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6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4D6" w:rsidRPr="006B1E2D">
        <w:rPr>
          <w:b/>
          <w:bCs/>
        </w:rPr>
        <w:t>Wellness</w:t>
      </w:r>
      <w:r w:rsidR="006D64D6" w:rsidRPr="006B1E2D">
        <w:t xml:space="preserve"> i</w:t>
      </w:r>
      <w:r w:rsidR="006B1E2D" w:rsidRPr="006B1E2D">
        <w:t>s making sure everyone has:</w:t>
      </w:r>
      <w:r w:rsidR="006B1E2D" w:rsidRPr="006B1E2D">
        <w:br/>
      </w:r>
    </w:p>
    <w:p w14:paraId="2AD956E4" w14:textId="11825B9B" w:rsidR="006B1E2D" w:rsidRPr="00716F44" w:rsidRDefault="006B1E2D" w:rsidP="003C3361">
      <w:pPr>
        <w:pStyle w:val="NoSpacing"/>
        <w:rPr>
          <w:sz w:val="26"/>
          <w:szCs w:val="26"/>
        </w:rPr>
      </w:pPr>
      <w:r w:rsidRPr="006B1E2D">
        <w:t>good health</w:t>
      </w:r>
      <w:r w:rsidRPr="00716F44">
        <w:rPr>
          <w:sz w:val="26"/>
          <w:szCs w:val="26"/>
        </w:rPr>
        <w:br/>
      </w:r>
    </w:p>
    <w:p w14:paraId="3B538B08" w14:textId="48BEBCAE" w:rsidR="006B1E2D" w:rsidRDefault="006B1E2D" w:rsidP="003C3361">
      <w:pPr>
        <w:pStyle w:val="NoSpacing"/>
      </w:pPr>
      <w:r>
        <w:t>a good life.</w:t>
      </w:r>
    </w:p>
    <w:p w14:paraId="0FE54A32" w14:textId="5A2B08BA" w:rsidR="006B1E2D" w:rsidRDefault="00716F44" w:rsidP="006B1E2D"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3D54F7ED" wp14:editId="112DFB5B">
                <wp:simplePos x="0" y="0"/>
                <wp:positionH relativeFrom="column">
                  <wp:posOffset>200025</wp:posOffset>
                </wp:positionH>
                <wp:positionV relativeFrom="paragraph">
                  <wp:posOffset>212302</wp:posOffset>
                </wp:positionV>
                <wp:extent cx="1440000" cy="1088582"/>
                <wp:effectExtent l="0" t="0" r="0" b="0"/>
                <wp:wrapNone/>
                <wp:docPr id="139" name="Group 1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440000" cy="1088582"/>
                          <a:chOff x="0" y="0"/>
                          <a:chExt cx="1587150" cy="1199821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296"/>
                            <a:ext cx="143954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8" name="Multiplication Sign 138"/>
                        <wps:cNvSpPr/>
                        <wps:spPr>
                          <a:xfrm>
                            <a:off x="1056290" y="0"/>
                            <a:ext cx="530860" cy="502920"/>
                          </a:xfrm>
                          <a:prstGeom prst="mathMultiply">
                            <a:avLst>
                              <a:gd name="adj1" fmla="val 18187"/>
                            </a:avLst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948F54" id="Group 139" o:spid="_x0000_s1026" style="position:absolute;margin-left:15.75pt;margin-top:16.7pt;width:113.4pt;height:85.7pt;z-index:251785216;mso-width-relative:margin" coordsize="15871,119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">
                <o:lock v:ext="edit" aspectratio="t"/>
                <v:shape id="Picture 90" o:spid="_x0000_s1027" type="#_x0000_t75" style="position:absolute;top:472;width:14395;height:1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">
                  <v:imagedata r:id="rId102" o:title=""/>
                </v:shape>
                <v:shape id="Multiplication Sign 138" o:spid="_x0000_s1028" style="position:absolute;left:10562;width:5309;height:5029;visibility:visible;mso-wrap-style:square;v-text-anchor:middle" coordsize="53086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" path="m96047,153989l158952,87589,265430,188463,371908,87589r62905,66400l331927,251460r102886,97471l371908,415331,265430,314457,158952,415331,96047,348931,198933,251460,96047,153989xe" fillcolor="red" strokecolor="#ed7d31 [3205]" strokeweight=".5pt">
                  <v:stroke joinstyle="miter"/>
                  <v:path arrowok="t" o:connecttype="custom" o:connectlocs="96047,153989;158952,87589;265430,188463;371908,87589;434813,153989;331927,251460;434813,348931;371908,415331;265430,314457;158952,415331;96047,348931;198933,251460;96047,153989" o:connectangles="0,0,0,0,0,0,0,0,0,0,0,0,0"/>
                </v:shape>
              </v:group>
            </w:pict>
          </mc:Fallback>
        </mc:AlternateContent>
      </w:r>
      <w:r w:rsidR="006B1E2D">
        <w:br/>
      </w:r>
    </w:p>
    <w:p w14:paraId="4792E70F" w14:textId="08BE9444" w:rsidR="006B1E2D" w:rsidRDefault="006B1E2D" w:rsidP="006B1E2D">
      <w:r>
        <w:t>Wellness is not just about helping people who are ill.</w:t>
      </w:r>
    </w:p>
    <w:p w14:paraId="3042E684" w14:textId="146475BC" w:rsidR="00087D8B" w:rsidRDefault="00087D8B" w:rsidP="006B1E2D"/>
    <w:p w14:paraId="4F92C416" w14:textId="1D45F8DB" w:rsidR="00087D8B" w:rsidRDefault="00087D8B" w:rsidP="006B1E2D"/>
    <w:p w14:paraId="453DC7B7" w14:textId="22E2F20E" w:rsidR="00087D8B" w:rsidRDefault="00087D8B" w:rsidP="006B1E2D"/>
    <w:p w14:paraId="738EDF77" w14:textId="7E58642A" w:rsidR="00C454D9" w:rsidRDefault="00C454D9" w:rsidP="006B1E2D"/>
    <w:p w14:paraId="7977F08C" w14:textId="0FEA9E89" w:rsidR="0000489A" w:rsidRDefault="0000489A">
      <w:pPr>
        <w:spacing w:after="160" w:line="259" w:lineRule="auto"/>
        <w:ind w:left="0"/>
      </w:pPr>
      <w:r>
        <w:br w:type="page"/>
      </w:r>
    </w:p>
    <w:p w14:paraId="79BAA7EA" w14:textId="77777777" w:rsidR="0000489A" w:rsidRDefault="0000489A" w:rsidP="006D64D6"/>
    <w:p w14:paraId="6040F932" w14:textId="0954151D" w:rsidR="006D64D6" w:rsidRDefault="00716F44" w:rsidP="006D64D6">
      <w:r>
        <w:rPr>
          <w:noProof/>
        </w:rPr>
        <w:drawing>
          <wp:anchor distT="0" distB="0" distL="114300" distR="114300" simplePos="0" relativeHeight="251842560" behindDoc="0" locked="0" layoutInCell="1" allowOverlap="1" wp14:anchorId="6C9F01F0" wp14:editId="52E424DF">
            <wp:simplePos x="0" y="0"/>
            <wp:positionH relativeFrom="column">
              <wp:posOffset>219710</wp:posOffset>
            </wp:positionH>
            <wp:positionV relativeFrom="paragraph">
              <wp:posOffset>128270</wp:posOffset>
            </wp:positionV>
            <wp:extent cx="1320800" cy="1233805"/>
            <wp:effectExtent l="0" t="0" r="0" b="4445"/>
            <wp:wrapThrough wrapText="bothSides">
              <wp:wrapPolygon edited="0">
                <wp:start x="0" y="0"/>
                <wp:lineTo x="0" y="21344"/>
                <wp:lineTo x="21185" y="21344"/>
                <wp:lineTo x="21185" y="0"/>
                <wp:lineTo x="0" y="0"/>
              </wp:wrapPolygon>
            </wp:wrapThrough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support-health-gp doctor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4D6">
        <w:t>To do this</w:t>
      </w:r>
      <w:r w:rsidR="007F27B1">
        <w:t xml:space="preserve"> there need</w:t>
      </w:r>
      <w:r>
        <w:t>s</w:t>
      </w:r>
      <w:r w:rsidR="007F27B1">
        <w:t xml:space="preserve"> to be</w:t>
      </w:r>
      <w:r w:rsidR="000079A6">
        <w:t xml:space="preserve"> more</w:t>
      </w:r>
      <w:r w:rsidR="007F27B1">
        <w:t>:</w:t>
      </w:r>
      <w:r w:rsidR="007F27B1">
        <w:br/>
      </w:r>
    </w:p>
    <w:p w14:paraId="2BF09D41" w14:textId="3F28498E" w:rsidR="000079A6" w:rsidRDefault="00716F44" w:rsidP="003C3361">
      <w:pPr>
        <w:pStyle w:val="NoSpacing"/>
      </w:pPr>
      <w:r w:rsidRPr="0040052A">
        <w:rPr>
          <w:noProof/>
        </w:rPr>
        <w:drawing>
          <wp:anchor distT="0" distB="0" distL="114300" distR="114300" simplePos="0" relativeHeight="251737088" behindDoc="0" locked="0" layoutInCell="1" allowOverlap="1" wp14:anchorId="3C21900C" wp14:editId="15675256">
            <wp:simplePos x="0" y="0"/>
            <wp:positionH relativeFrom="column">
              <wp:posOffset>73660</wp:posOffset>
            </wp:positionH>
            <wp:positionV relativeFrom="paragraph">
              <wp:posOffset>1009438</wp:posOffset>
            </wp:positionV>
            <wp:extent cx="1440000" cy="843365"/>
            <wp:effectExtent l="0" t="0" r="8255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84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7B1">
        <w:t xml:space="preserve">services that </w:t>
      </w:r>
      <w:r w:rsidR="00950DDE">
        <w:t>include different kinds of healthcare</w:t>
      </w:r>
      <w:r w:rsidR="000079A6">
        <w:br/>
      </w:r>
    </w:p>
    <w:p w14:paraId="1425F350" w14:textId="3FCE8617" w:rsidR="00D5235C" w:rsidRDefault="00B70256" w:rsidP="003C3361">
      <w:pPr>
        <w:pStyle w:val="NoSpacing"/>
      </w:pPr>
      <w:r>
        <w:t xml:space="preserve">of a </w:t>
      </w:r>
      <w:r w:rsidR="000079A6">
        <w:t xml:space="preserve">focus </w:t>
      </w:r>
      <w:r w:rsidR="00716F44">
        <w:t xml:space="preserve">on </w:t>
      </w:r>
      <w:r w:rsidR="000079A6">
        <w:t>good service</w:t>
      </w:r>
      <w:r w:rsidR="00716F44">
        <w:t>s</w:t>
      </w:r>
      <w:r w:rsidR="000079A6">
        <w:t xml:space="preserve"> </w:t>
      </w:r>
      <w:r w:rsidR="00716F44">
        <w:t xml:space="preserve">rather than </w:t>
      </w:r>
      <w:r w:rsidR="000079A6">
        <w:t>seeing lots of people.</w:t>
      </w:r>
      <w:r w:rsidR="007F27B1">
        <w:br/>
      </w:r>
    </w:p>
    <w:p w14:paraId="06267394" w14:textId="15DC73A1" w:rsidR="00821F30" w:rsidRDefault="00821F30" w:rsidP="006D5489">
      <w:pPr>
        <w:pStyle w:val="ListParagraph"/>
        <w:ind w:left="3686"/>
      </w:pPr>
    </w:p>
    <w:p w14:paraId="0E213267" w14:textId="1B9B7B56" w:rsidR="00282908" w:rsidRPr="00793F87" w:rsidRDefault="00282908" w:rsidP="006D5489">
      <w:pPr>
        <w:pStyle w:val="ListParagraph"/>
        <w:ind w:left="3686"/>
      </w:pPr>
    </w:p>
    <w:p w14:paraId="23DFA6C7" w14:textId="36D74CC3" w:rsidR="007F27B1" w:rsidRPr="00950DDE" w:rsidRDefault="0000489A" w:rsidP="007F27B1">
      <w:r>
        <w:rPr>
          <w:noProof/>
        </w:rPr>
        <w:drawing>
          <wp:anchor distT="0" distB="0" distL="114300" distR="114300" simplePos="0" relativeHeight="251843584" behindDoc="0" locked="0" layoutInCell="1" allowOverlap="1" wp14:anchorId="1E9AFBE3" wp14:editId="0CA9DE80">
            <wp:simplePos x="0" y="0"/>
            <wp:positionH relativeFrom="column">
              <wp:posOffset>-185420</wp:posOffset>
            </wp:positionH>
            <wp:positionV relativeFrom="paragraph">
              <wp:posOffset>112607</wp:posOffset>
            </wp:positionV>
            <wp:extent cx="2161032" cy="1152144"/>
            <wp:effectExtent l="0" t="0" r="0" b="0"/>
            <wp:wrapThrough wrapText="bothSides">
              <wp:wrapPolygon edited="0">
                <wp:start x="0" y="0"/>
                <wp:lineTo x="0" y="21076"/>
                <wp:lineTo x="21327" y="21076"/>
                <wp:lineTo x="21327" y="0"/>
                <wp:lineTo x="0" y="0"/>
              </wp:wrapPolygon>
            </wp:wrapThrough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Meeting_Board_Group.jp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032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557" w:rsidRPr="00950DDE">
        <w:t>Health services need to be planned</w:t>
      </w:r>
      <w:r w:rsidR="007F27B1" w:rsidRPr="00950DDE">
        <w:t>:</w:t>
      </w:r>
      <w:r w:rsidR="007F27B1" w:rsidRPr="00950DDE">
        <w:br/>
      </w:r>
    </w:p>
    <w:p w14:paraId="6AD453B3" w14:textId="05ADB5ED" w:rsidR="007F27B1" w:rsidRPr="006B1E2D" w:rsidRDefault="00716F44" w:rsidP="003C3361">
      <w:pPr>
        <w:pStyle w:val="NoSpacing"/>
      </w:pPr>
      <w:r w:rsidRPr="006A7391">
        <w:rPr>
          <w:noProof/>
        </w:rPr>
        <w:drawing>
          <wp:anchor distT="0" distB="0" distL="114300" distR="114300" simplePos="0" relativeHeight="251788288" behindDoc="0" locked="0" layoutInCell="1" allowOverlap="1" wp14:anchorId="4A4AB52A" wp14:editId="4B5725F2">
            <wp:simplePos x="0" y="0"/>
            <wp:positionH relativeFrom="column">
              <wp:posOffset>360045</wp:posOffset>
            </wp:positionH>
            <wp:positionV relativeFrom="paragraph">
              <wp:posOffset>900430</wp:posOffset>
            </wp:positionV>
            <wp:extent cx="1440000" cy="1329109"/>
            <wp:effectExtent l="0" t="0" r="8255" b="4445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2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DDE" w:rsidRPr="006B1E2D">
        <w:t xml:space="preserve">in careful ways that think about the </w:t>
      </w:r>
      <w:r>
        <w:t>future</w:t>
      </w:r>
      <w:r w:rsidR="00950DDE" w:rsidRPr="006B1E2D">
        <w:t xml:space="preserve"> more</w:t>
      </w:r>
      <w:r w:rsidR="007F27B1" w:rsidRPr="006B1E2D">
        <w:br/>
      </w:r>
    </w:p>
    <w:p w14:paraId="4E7D3C44" w14:textId="62576DC6" w:rsidR="007F27B1" w:rsidRPr="006B1E2D" w:rsidRDefault="006B1E2D" w:rsidP="003C3361">
      <w:pPr>
        <w:pStyle w:val="NoSpacing"/>
      </w:pPr>
      <w:r w:rsidRPr="006B1E2D">
        <w:t xml:space="preserve">by working together with </w:t>
      </w:r>
      <w:r w:rsidR="001C6557" w:rsidRPr="006B1E2D">
        <w:t>communities</w:t>
      </w:r>
      <w:r w:rsidR="007F27B1" w:rsidRPr="006B1E2D">
        <w:br/>
      </w:r>
    </w:p>
    <w:p w14:paraId="14AA7AD1" w14:textId="68D55137" w:rsidR="0000489A" w:rsidRDefault="0000489A" w:rsidP="0000489A">
      <w:pPr>
        <w:pStyle w:val="NoSpacing"/>
        <w:numPr>
          <w:ilvl w:val="0"/>
          <w:numId w:val="0"/>
        </w:numPr>
        <w:ind w:left="4253"/>
      </w:pPr>
    </w:p>
    <w:p w14:paraId="210B61D7" w14:textId="2ADDEBB5" w:rsidR="0000489A" w:rsidRDefault="0000489A">
      <w:pPr>
        <w:spacing w:after="160" w:line="259" w:lineRule="auto"/>
        <w:ind w:left="0"/>
      </w:pPr>
      <w:r>
        <w:br w:type="page"/>
      </w:r>
    </w:p>
    <w:p w14:paraId="568FAEDB" w14:textId="41B3C9CE" w:rsidR="0000489A" w:rsidRDefault="0000489A" w:rsidP="0000489A">
      <w:pPr>
        <w:pStyle w:val="NoSpacing"/>
        <w:numPr>
          <w:ilvl w:val="0"/>
          <w:numId w:val="0"/>
        </w:numPr>
        <w:ind w:left="4253"/>
      </w:pPr>
    </w:p>
    <w:p w14:paraId="0A437D63" w14:textId="3B3FFF4D" w:rsidR="00D5235C" w:rsidRDefault="00572637" w:rsidP="0000489A">
      <w:pPr>
        <w:pStyle w:val="NoSpacing"/>
        <w:numPr>
          <w:ilvl w:val="0"/>
          <w:numId w:val="0"/>
        </w:numPr>
        <w:ind w:left="3686"/>
      </w:pPr>
      <w:r>
        <w:rPr>
          <w:noProof/>
        </w:rPr>
        <w:drawing>
          <wp:anchor distT="0" distB="0" distL="114300" distR="114300" simplePos="0" relativeHeight="251878400" behindDoc="0" locked="0" layoutInCell="1" allowOverlap="1" wp14:anchorId="77EFD87C" wp14:editId="63D70D3D">
            <wp:simplePos x="0" y="0"/>
            <wp:positionH relativeFrom="column">
              <wp:posOffset>-152400</wp:posOffset>
            </wp:positionH>
            <wp:positionV relativeFrom="paragraph">
              <wp:posOffset>451485</wp:posOffset>
            </wp:positionV>
            <wp:extent cx="1986915" cy="1405255"/>
            <wp:effectExtent l="0" t="0" r="0" b="0"/>
            <wp:wrapThrough wrapText="bothSides">
              <wp:wrapPolygon edited="0">
                <wp:start x="9733" y="0"/>
                <wp:lineTo x="0" y="6442"/>
                <wp:lineTo x="0" y="7613"/>
                <wp:lineTo x="621" y="19033"/>
                <wp:lineTo x="19881" y="19033"/>
                <wp:lineTo x="20502" y="18447"/>
                <wp:lineTo x="19881" y="9663"/>
                <wp:lineTo x="21124" y="7320"/>
                <wp:lineTo x="20709" y="6442"/>
                <wp:lineTo x="10976" y="0"/>
                <wp:lineTo x="9733" y="0"/>
              </wp:wrapPolygon>
            </wp:wrapThrough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house-cross-section 2.jpg-01.pn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89A">
        <w:t>Health service</w:t>
      </w:r>
      <w:r w:rsidR="00BA45E9">
        <w:t>s</w:t>
      </w:r>
      <w:r w:rsidR="0000489A">
        <w:t xml:space="preserve"> also need to have </w:t>
      </w:r>
      <w:r w:rsidR="00C8575C" w:rsidRPr="00733EBA">
        <w:t xml:space="preserve">better links to </w:t>
      </w:r>
      <w:r w:rsidR="00733EBA" w:rsidRPr="00733EBA">
        <w:t>groups</w:t>
      </w:r>
      <w:r w:rsidR="00C8575C" w:rsidRPr="00733EBA">
        <w:t xml:space="preserve"> </w:t>
      </w:r>
      <w:r w:rsidR="00733EBA" w:rsidRPr="00733EBA">
        <w:t>who work on other things that affect health</w:t>
      </w:r>
      <w:r w:rsidR="0000489A">
        <w:t xml:space="preserve"> like:</w:t>
      </w:r>
    </w:p>
    <w:p w14:paraId="1F4DCD29" w14:textId="77777777" w:rsidR="0000489A" w:rsidRDefault="0000489A" w:rsidP="0000489A">
      <w:pPr>
        <w:pStyle w:val="NoSpacing"/>
        <w:numPr>
          <w:ilvl w:val="0"/>
          <w:numId w:val="0"/>
        </w:numPr>
        <w:ind w:left="4253"/>
      </w:pPr>
    </w:p>
    <w:p w14:paraId="533DFC3A" w14:textId="4C23C78F" w:rsidR="0000489A" w:rsidRDefault="0000489A" w:rsidP="0000489A">
      <w:pPr>
        <w:pStyle w:val="NoSpacing"/>
        <w:numPr>
          <w:ilvl w:val="0"/>
          <w:numId w:val="40"/>
        </w:numPr>
        <w:ind w:left="4046"/>
      </w:pPr>
      <w:r>
        <w:t>people living in homes that</w:t>
      </w:r>
      <w:r w:rsidR="00572637">
        <w:t xml:space="preserve"> are</w:t>
      </w:r>
      <w:r>
        <w:t xml:space="preserve"> warm</w:t>
      </w:r>
      <w:r w:rsidR="00572637">
        <w:t xml:space="preserve"> / dry</w:t>
      </w:r>
    </w:p>
    <w:p w14:paraId="0C022AB2" w14:textId="438A809C" w:rsidR="0000489A" w:rsidRDefault="00572637" w:rsidP="0000489A">
      <w:pPr>
        <w:ind w:hanging="360"/>
      </w:pPr>
      <w:r>
        <w:rPr>
          <w:noProof/>
        </w:rPr>
        <w:drawing>
          <wp:anchor distT="0" distB="0" distL="114300" distR="114300" simplePos="0" relativeHeight="251882496" behindDoc="0" locked="0" layoutInCell="1" allowOverlap="1" wp14:anchorId="2BD6C1F4" wp14:editId="389C274E">
            <wp:simplePos x="0" y="0"/>
            <wp:positionH relativeFrom="column">
              <wp:posOffset>254000</wp:posOffset>
            </wp:positionH>
            <wp:positionV relativeFrom="paragraph">
              <wp:posOffset>96731</wp:posOffset>
            </wp:positionV>
            <wp:extent cx="1235710" cy="1200785"/>
            <wp:effectExtent l="0" t="0" r="2540" b="0"/>
            <wp:wrapThrough wrapText="bothSides">
              <wp:wrapPolygon edited="0">
                <wp:start x="0" y="0"/>
                <wp:lineTo x="0" y="21246"/>
                <wp:lineTo x="21311" y="21246"/>
                <wp:lineTo x="21311" y="0"/>
                <wp:lineTo x="0" y="0"/>
              </wp:wrapPolygon>
            </wp:wrapThrough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Train_station.jpg"/>
                    <pic:cNvPicPr/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75"/>
                    <a:stretch/>
                  </pic:blipFill>
                  <pic:spPr bwMode="auto">
                    <a:xfrm>
                      <a:off x="0" y="0"/>
                      <a:ext cx="1235710" cy="120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C982D" w14:textId="77777777" w:rsidR="0000489A" w:rsidRDefault="0000489A" w:rsidP="0000489A">
      <w:pPr>
        <w:pStyle w:val="NoSpacing"/>
        <w:numPr>
          <w:ilvl w:val="0"/>
          <w:numId w:val="40"/>
        </w:numPr>
        <w:ind w:left="4046"/>
      </w:pPr>
      <w:r>
        <w:t>being able to get public transport so people can get around.</w:t>
      </w:r>
    </w:p>
    <w:p w14:paraId="46AAF8D5" w14:textId="77777777" w:rsidR="0000489A" w:rsidRPr="00733EBA" w:rsidRDefault="0000489A" w:rsidP="0000489A">
      <w:pPr>
        <w:pStyle w:val="NoSpacing"/>
        <w:numPr>
          <w:ilvl w:val="0"/>
          <w:numId w:val="0"/>
        </w:numPr>
        <w:ind w:left="4253" w:hanging="567"/>
      </w:pPr>
    </w:p>
    <w:p w14:paraId="17A5A8E8" w14:textId="77777777" w:rsidR="003250E1" w:rsidRDefault="003250E1" w:rsidP="006D5489">
      <w:pPr>
        <w:pStyle w:val="ListParagraph"/>
        <w:ind w:left="3686"/>
      </w:pPr>
    </w:p>
    <w:p w14:paraId="1B0C18B8" w14:textId="77777777" w:rsidR="00C51B6C" w:rsidRDefault="00C51B6C">
      <w:pPr>
        <w:spacing w:after="160" w:line="259" w:lineRule="auto"/>
        <w:ind w:left="0"/>
      </w:pPr>
      <w:r>
        <w:br w:type="page"/>
      </w:r>
    </w:p>
    <w:p w14:paraId="29EC6893" w14:textId="0942F149" w:rsidR="00C51B6C" w:rsidRDefault="00C51B6C" w:rsidP="00C51B6C">
      <w:pPr>
        <w:pStyle w:val="ListParagraph"/>
        <w:ind w:left="3686"/>
      </w:pPr>
      <w:r w:rsidRPr="000A22B9"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39B530F5" wp14:editId="305D4E5C">
            <wp:simplePos x="0" y="0"/>
            <wp:positionH relativeFrom="column">
              <wp:posOffset>151765</wp:posOffset>
            </wp:positionH>
            <wp:positionV relativeFrom="paragraph">
              <wp:posOffset>318346</wp:posOffset>
            </wp:positionV>
            <wp:extent cx="1303867" cy="1149516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867" cy="114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94E41" w14:textId="597F71F0" w:rsidR="00C51B6C" w:rsidRDefault="00EB04BD" w:rsidP="00C51B6C">
      <w:pPr>
        <w:pStyle w:val="ListParagraph"/>
        <w:ind w:left="3686"/>
      </w:pPr>
      <w:r>
        <w:t>There</w:t>
      </w:r>
      <w:r w:rsidR="0000489A">
        <w:t xml:space="preserve"> </w:t>
      </w:r>
      <w:r w:rsidR="003250E1">
        <w:t xml:space="preserve">also </w:t>
      </w:r>
      <w:r w:rsidR="0038319C">
        <w:t>needs to be better planning</w:t>
      </w:r>
      <w:r>
        <w:t xml:space="preserve"> about people who </w:t>
      </w:r>
      <w:r w:rsidRPr="006A7391">
        <w:t>work in</w:t>
      </w:r>
      <w:r w:rsidR="00C51B6C">
        <w:t xml:space="preserve"> healthcare services.</w:t>
      </w:r>
    </w:p>
    <w:p w14:paraId="30CAC413" w14:textId="3EF4F7DC" w:rsidR="00C51B6C" w:rsidRDefault="00C51B6C" w:rsidP="00C51B6C">
      <w:pPr>
        <w:pStyle w:val="ListParagraph"/>
        <w:ind w:left="3686"/>
      </w:pPr>
    </w:p>
    <w:p w14:paraId="56D58CC3" w14:textId="709F63E1" w:rsidR="00C51B6C" w:rsidRDefault="00AC1B04" w:rsidP="00C51B6C">
      <w:pPr>
        <w:pStyle w:val="ListParagraph"/>
        <w:ind w:left="3686"/>
      </w:pPr>
      <w:r>
        <w:rPr>
          <w:noProof/>
        </w:rPr>
        <w:drawing>
          <wp:anchor distT="0" distB="0" distL="114300" distR="114300" simplePos="0" relativeHeight="251891712" behindDoc="0" locked="0" layoutInCell="1" allowOverlap="1" wp14:anchorId="317F4811" wp14:editId="21F2DC4A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1616341" cy="1270212"/>
            <wp:effectExtent l="0" t="0" r="3175" b="6350"/>
            <wp:wrapThrough wrapText="bothSides">
              <wp:wrapPolygon edited="0">
                <wp:start x="0" y="0"/>
                <wp:lineTo x="0" y="21384"/>
                <wp:lineTo x="21388" y="21384"/>
                <wp:lineTo x="21388" y="0"/>
                <wp:lineTo x="0" y="0"/>
              </wp:wrapPolygon>
            </wp:wrapThrough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nterview-meeting talk wheelchair user.jp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341" cy="1270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F1677" w14:textId="77F6FEFA" w:rsidR="006B1E2D" w:rsidRDefault="00C51B6C" w:rsidP="00C51B6C">
      <w:pPr>
        <w:pStyle w:val="ListParagraph"/>
        <w:ind w:left="3686"/>
      </w:pPr>
      <w:r>
        <w:t>We need to have people who can relate the needs of the people they work with.</w:t>
      </w:r>
    </w:p>
    <w:p w14:paraId="31089284" w14:textId="47A38A60" w:rsidR="00C51B6C" w:rsidRDefault="00C51B6C" w:rsidP="00C51B6C">
      <w:pPr>
        <w:pStyle w:val="ListParagraph"/>
        <w:ind w:left="3686"/>
      </w:pPr>
    </w:p>
    <w:p w14:paraId="680063F3" w14:textId="018F7EBC" w:rsidR="00C51B6C" w:rsidRDefault="00AC1B04" w:rsidP="00C51B6C">
      <w:pPr>
        <w:pStyle w:val="ListParagraph"/>
        <w:ind w:left="3686"/>
      </w:pPr>
      <w:r w:rsidRPr="000A22B9">
        <w:rPr>
          <w:noProof/>
        </w:rPr>
        <w:drawing>
          <wp:anchor distT="0" distB="0" distL="114300" distR="114300" simplePos="0" relativeHeight="251738112" behindDoc="0" locked="0" layoutInCell="1" allowOverlap="1" wp14:anchorId="7C2CC0CC" wp14:editId="77A0E7E3">
            <wp:simplePos x="0" y="0"/>
            <wp:positionH relativeFrom="column">
              <wp:posOffset>273974</wp:posOffset>
            </wp:positionH>
            <wp:positionV relativeFrom="paragraph">
              <wp:posOffset>210185</wp:posOffset>
            </wp:positionV>
            <wp:extent cx="1182522" cy="1134533"/>
            <wp:effectExtent l="0" t="0" r="0" b="889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522" cy="113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FC293" w14:textId="0365BA0E" w:rsidR="00C51B6C" w:rsidRDefault="00C51B6C" w:rsidP="00C51B6C">
      <w:pPr>
        <w:pStyle w:val="ListParagraph"/>
        <w:ind w:left="3686"/>
      </w:pPr>
      <w:r>
        <w:t>For example:</w:t>
      </w:r>
    </w:p>
    <w:p w14:paraId="3449AFC4" w14:textId="48A95696" w:rsidR="00C51B6C" w:rsidRDefault="00C51B6C" w:rsidP="00C51B6C">
      <w:pPr>
        <w:pStyle w:val="ListParagraph"/>
        <w:ind w:left="3686"/>
      </w:pPr>
    </w:p>
    <w:p w14:paraId="02FD4620" w14:textId="47116654" w:rsidR="00C51B6C" w:rsidRDefault="00C51B6C" w:rsidP="00C51B6C">
      <w:pPr>
        <w:pStyle w:val="ListParagraph"/>
        <w:numPr>
          <w:ilvl w:val="5"/>
          <w:numId w:val="42"/>
        </w:numPr>
        <w:ind w:left="4046"/>
      </w:pPr>
      <w:r>
        <w:t>people from different cultures</w:t>
      </w:r>
    </w:p>
    <w:p w14:paraId="20A314FB" w14:textId="3355E75B" w:rsidR="00AC1B04" w:rsidRDefault="00AC1B04" w:rsidP="00AC1B04">
      <w:pPr>
        <w:ind w:left="0"/>
      </w:pPr>
      <w:r>
        <w:rPr>
          <w:noProof/>
        </w:rPr>
        <w:drawing>
          <wp:anchor distT="0" distB="0" distL="114300" distR="114300" simplePos="0" relativeHeight="251888640" behindDoc="0" locked="0" layoutInCell="1" allowOverlap="1" wp14:anchorId="41DD3DDA" wp14:editId="28B06C56">
            <wp:simplePos x="0" y="0"/>
            <wp:positionH relativeFrom="column">
              <wp:posOffset>1252855</wp:posOffset>
            </wp:positionH>
            <wp:positionV relativeFrom="paragraph">
              <wp:posOffset>335280</wp:posOffset>
            </wp:positionV>
            <wp:extent cx="934085" cy="1100455"/>
            <wp:effectExtent l="0" t="0" r="0" b="4445"/>
            <wp:wrapThrough wrapText="bothSides">
              <wp:wrapPolygon edited="0">
                <wp:start x="9691" y="0"/>
                <wp:lineTo x="7929" y="2244"/>
                <wp:lineTo x="7048" y="6357"/>
                <wp:lineTo x="4846" y="8600"/>
                <wp:lineTo x="3084" y="11218"/>
                <wp:lineTo x="3084" y="13461"/>
                <wp:lineTo x="3965" y="21313"/>
                <wp:lineTo x="17621" y="21313"/>
                <wp:lineTo x="17621" y="18322"/>
                <wp:lineTo x="19823" y="13461"/>
                <wp:lineTo x="19823" y="12339"/>
                <wp:lineTo x="17180" y="8600"/>
                <wp:lineTo x="15859" y="5609"/>
                <wp:lineTo x="13656" y="1496"/>
                <wp:lineTo x="12334" y="0"/>
                <wp:lineTo x="9691" y="0"/>
              </wp:wrapPolygon>
            </wp:wrapThrough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Sign Language Interpreter.png"/>
                    <pic:cNvPicPr/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48" r="31848" b="52889"/>
                    <a:stretch/>
                  </pic:blipFill>
                  <pic:spPr bwMode="auto">
                    <a:xfrm>
                      <a:off x="0" y="0"/>
                      <a:ext cx="934085" cy="110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688" behindDoc="0" locked="0" layoutInCell="1" allowOverlap="1" wp14:anchorId="122328CB" wp14:editId="7E55FDBB">
            <wp:simplePos x="0" y="0"/>
            <wp:positionH relativeFrom="column">
              <wp:posOffset>-85090</wp:posOffset>
            </wp:positionH>
            <wp:positionV relativeFrom="paragraph">
              <wp:posOffset>335280</wp:posOffset>
            </wp:positionV>
            <wp:extent cx="1440180" cy="1100455"/>
            <wp:effectExtent l="0" t="0" r="7620" b="4445"/>
            <wp:wrapThrough wrapText="bothSides">
              <wp:wrapPolygon edited="0">
                <wp:start x="0" y="0"/>
                <wp:lineTo x="0" y="21313"/>
                <wp:lineTo x="21429" y="21313"/>
                <wp:lineTo x="21429" y="0"/>
                <wp:lineTo x="0" y="0"/>
              </wp:wrapPolygon>
            </wp:wrapThrough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Different Greetings_Culture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897CF" w14:textId="42FBE91D" w:rsidR="00AC1B04" w:rsidRDefault="00AC1B04" w:rsidP="00AC1B04">
      <w:pPr>
        <w:pStyle w:val="ListParagraph"/>
      </w:pPr>
    </w:p>
    <w:p w14:paraId="07EBBDBD" w14:textId="7AEAFCF6" w:rsidR="00C51B6C" w:rsidRPr="006A7391" w:rsidRDefault="00C51B6C" w:rsidP="00C51B6C">
      <w:pPr>
        <w:pStyle w:val="ListParagraph"/>
        <w:numPr>
          <w:ilvl w:val="5"/>
          <w:numId w:val="42"/>
        </w:numPr>
        <w:ind w:left="4046"/>
      </w:pPr>
      <w:r>
        <w:t xml:space="preserve">people who can speak / sign different languages. </w:t>
      </w:r>
    </w:p>
    <w:p w14:paraId="229A57CB" w14:textId="528DF828" w:rsidR="00EB04BD" w:rsidRPr="006A7391" w:rsidRDefault="00EB04BD" w:rsidP="00C51B6C">
      <w:pPr>
        <w:pStyle w:val="ListParagraph"/>
        <w:ind w:left="-272" w:hanging="492"/>
      </w:pPr>
    </w:p>
    <w:p w14:paraId="38723765" w14:textId="5910CA66" w:rsidR="00665433" w:rsidRDefault="00AC1B04" w:rsidP="00C51B6C">
      <w:pPr>
        <w:pStyle w:val="NoSpacing"/>
        <w:numPr>
          <w:ilvl w:val="0"/>
          <w:numId w:val="0"/>
        </w:numPr>
        <w:ind w:left="-272" w:hanging="492"/>
      </w:pPr>
      <w:r>
        <w:rPr>
          <w:noProof/>
        </w:rPr>
        <w:drawing>
          <wp:anchor distT="0" distB="0" distL="114300" distR="114300" simplePos="0" relativeHeight="251892736" behindDoc="0" locked="0" layoutInCell="1" allowOverlap="1" wp14:anchorId="2607B2AE" wp14:editId="6EA17237">
            <wp:simplePos x="0" y="0"/>
            <wp:positionH relativeFrom="column">
              <wp:posOffset>152400</wp:posOffset>
            </wp:positionH>
            <wp:positionV relativeFrom="paragraph">
              <wp:posOffset>347980</wp:posOffset>
            </wp:positionV>
            <wp:extent cx="1729105" cy="1100455"/>
            <wp:effectExtent l="0" t="0" r="4445" b="4445"/>
            <wp:wrapThrough wrapText="bothSides">
              <wp:wrapPolygon edited="0">
                <wp:start x="0" y="0"/>
                <wp:lineTo x="0" y="21313"/>
                <wp:lineTo x="21418" y="21313"/>
                <wp:lineTo x="21418" y="0"/>
                <wp:lineTo x="0" y="0"/>
              </wp:wrapPolygon>
            </wp:wrapThrough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Support Emotional Therapist_counselling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86D88" w14:textId="6C06B9BF" w:rsidR="00D5235C" w:rsidRPr="00EB04BD" w:rsidRDefault="00C51B6C" w:rsidP="00C51B6C">
      <w:pPr>
        <w:pStyle w:val="NoSpacing"/>
        <w:numPr>
          <w:ilvl w:val="0"/>
          <w:numId w:val="0"/>
        </w:numPr>
        <w:ind w:left="3686"/>
      </w:pPr>
      <w:r>
        <w:t xml:space="preserve">We also need </w:t>
      </w:r>
      <w:r w:rsidR="00EB04BD" w:rsidRPr="00EB04BD">
        <w:t xml:space="preserve">people </w:t>
      </w:r>
      <w:r>
        <w:t xml:space="preserve">who </w:t>
      </w:r>
      <w:r w:rsidR="00EB04BD" w:rsidRPr="00EB04BD">
        <w:t>have the skills needed for new ways of doing things</w:t>
      </w:r>
      <w:r w:rsidR="001C6557" w:rsidRPr="00EB04BD">
        <w:t xml:space="preserve">. </w:t>
      </w:r>
    </w:p>
    <w:p w14:paraId="097EDC57" w14:textId="399BFA50" w:rsidR="00D5235C" w:rsidRDefault="00D5235C" w:rsidP="006D5489">
      <w:pPr>
        <w:pStyle w:val="ListParagraph"/>
        <w:ind w:left="3686"/>
      </w:pPr>
    </w:p>
    <w:p w14:paraId="15266466" w14:textId="498C80D1" w:rsidR="003F5540" w:rsidRPr="00793F87" w:rsidRDefault="003F5540" w:rsidP="006D5489">
      <w:pPr>
        <w:pStyle w:val="ListParagraph"/>
        <w:ind w:left="3686"/>
      </w:pPr>
    </w:p>
    <w:p w14:paraId="758DEC72" w14:textId="793C6BFF" w:rsidR="000A22B9" w:rsidRDefault="000A22B9">
      <w:pPr>
        <w:spacing w:after="160" w:line="259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1ED7AAB6" w14:textId="65B7790A" w:rsidR="007D1563" w:rsidRDefault="007D1563" w:rsidP="000079A6">
      <w:pPr>
        <w:rPr>
          <w:b/>
          <w:bCs/>
        </w:rPr>
      </w:pPr>
      <w:r w:rsidRPr="006A7391">
        <w:rPr>
          <w:noProof/>
        </w:rPr>
        <w:lastRenderedPageBreak/>
        <w:drawing>
          <wp:anchor distT="0" distB="0" distL="114300" distR="114300" simplePos="0" relativeHeight="251789312" behindDoc="0" locked="0" layoutInCell="1" allowOverlap="1" wp14:anchorId="68ADEB54" wp14:editId="4BC30065">
            <wp:simplePos x="0" y="0"/>
            <wp:positionH relativeFrom="column">
              <wp:posOffset>207645</wp:posOffset>
            </wp:positionH>
            <wp:positionV relativeFrom="paragraph">
              <wp:posOffset>135678</wp:posOffset>
            </wp:positionV>
            <wp:extent cx="1440000" cy="1440000"/>
            <wp:effectExtent l="0" t="0" r="8255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C25D308" w14:textId="289E8DED" w:rsidR="00583C4E" w:rsidRPr="000079A6" w:rsidRDefault="001C6557" w:rsidP="000079A6">
      <w:r w:rsidRPr="000079A6">
        <w:rPr>
          <w:b/>
          <w:bCs/>
        </w:rPr>
        <w:t>Data</w:t>
      </w:r>
      <w:r w:rsidRPr="000079A6">
        <w:t xml:space="preserve"> needs to be much more at the centre of </w:t>
      </w:r>
      <w:r w:rsidR="000079A6" w:rsidRPr="000079A6">
        <w:t>how things are decided in the system.</w:t>
      </w:r>
    </w:p>
    <w:p w14:paraId="03BCEF28" w14:textId="3D870AEC" w:rsidR="00583C4E" w:rsidRDefault="00583C4E" w:rsidP="007F27B1"/>
    <w:p w14:paraId="138261B1" w14:textId="4EE0AFF9" w:rsidR="00583C4E" w:rsidRDefault="003A2A2D" w:rsidP="00583C4E">
      <w:pPr>
        <w:pStyle w:val="ListParagraph"/>
        <w:ind w:left="3686"/>
      </w:pPr>
      <w:r w:rsidRPr="000079A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303691A5" wp14:editId="12F2F56A">
                <wp:simplePos x="0" y="0"/>
                <wp:positionH relativeFrom="margin">
                  <wp:posOffset>2286000</wp:posOffset>
                </wp:positionH>
                <wp:positionV relativeFrom="paragraph">
                  <wp:posOffset>252518</wp:posOffset>
                </wp:positionV>
                <wp:extent cx="3444240" cy="5816600"/>
                <wp:effectExtent l="0" t="0" r="3810" b="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240" cy="5816600"/>
                        </a:xfrm>
                        <a:prstGeom prst="rect">
                          <a:avLst/>
                        </a:prstGeom>
                        <a:solidFill>
                          <a:srgbClr val="B1D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0DCF2" id="Rectangle 67" o:spid="_x0000_s1026" style="position:absolute;margin-left:180pt;margin-top:19.9pt;width:271.2pt;height:458pt;z-index:-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" fillcolor="#b1dfab" stroked="f" strokeweight="1pt">
                <w10:wrap anchorx="margin"/>
              </v:rect>
            </w:pict>
          </mc:Fallback>
        </mc:AlternateContent>
      </w:r>
    </w:p>
    <w:p w14:paraId="5E847B95" w14:textId="16016732" w:rsidR="00583C4E" w:rsidRDefault="006A7391" w:rsidP="00583C4E">
      <w:pPr>
        <w:pStyle w:val="ListParagraph"/>
        <w:ind w:left="3686"/>
      </w:pPr>
      <w:r w:rsidRPr="000079A6">
        <w:rPr>
          <w:b/>
          <w:bCs/>
          <w:noProof/>
        </w:rPr>
        <w:drawing>
          <wp:anchor distT="0" distB="0" distL="114300" distR="114300" simplePos="0" relativeHeight="251643904" behindDoc="0" locked="0" layoutInCell="1" allowOverlap="1" wp14:anchorId="5288786E" wp14:editId="0DBDAB5E">
            <wp:simplePos x="0" y="0"/>
            <wp:positionH relativeFrom="column">
              <wp:posOffset>207645</wp:posOffset>
            </wp:positionH>
            <wp:positionV relativeFrom="paragraph">
              <wp:posOffset>504401</wp:posOffset>
            </wp:positionV>
            <wp:extent cx="1440000" cy="1440000"/>
            <wp:effectExtent l="0" t="0" r="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83C4E" w:rsidRPr="000079A6">
        <w:rPr>
          <w:b/>
          <w:bCs/>
        </w:rPr>
        <w:t>Data</w:t>
      </w:r>
      <w:r w:rsidR="00583C4E">
        <w:t xml:space="preserve"> i</w:t>
      </w:r>
      <w:r w:rsidR="00A817ED">
        <w:t>s information that is collected about things like:</w:t>
      </w:r>
      <w:r w:rsidR="007F27B1" w:rsidRPr="007F27B1">
        <w:rPr>
          <w:noProof/>
        </w:rPr>
        <w:t xml:space="preserve"> </w:t>
      </w:r>
      <w:r w:rsidR="00A817ED">
        <w:br/>
      </w:r>
    </w:p>
    <w:p w14:paraId="4EA33E8F" w14:textId="40B9B66B" w:rsidR="00A817ED" w:rsidRDefault="00A817ED" w:rsidP="003C3361">
      <w:pPr>
        <w:pStyle w:val="NoSpacing"/>
      </w:pPr>
      <w:r>
        <w:t>what services are doing</w:t>
      </w:r>
      <w:r>
        <w:br/>
      </w:r>
    </w:p>
    <w:p w14:paraId="31E17308" w14:textId="011FEC52" w:rsidR="00A817ED" w:rsidRDefault="00A817ED" w:rsidP="003C3361">
      <w:pPr>
        <w:pStyle w:val="NoSpacing"/>
      </w:pPr>
      <w:r>
        <w:t xml:space="preserve">what kinds of people use </w:t>
      </w:r>
      <w:proofErr w:type="gramStart"/>
      <w:r>
        <w:t>services.</w:t>
      </w:r>
      <w:proofErr w:type="gramEnd"/>
    </w:p>
    <w:p w14:paraId="189932BA" w14:textId="483BB973" w:rsidR="00583C4E" w:rsidRDefault="00583C4E" w:rsidP="00583C4E">
      <w:pPr>
        <w:pStyle w:val="ListParagraph"/>
        <w:ind w:left="3686"/>
      </w:pPr>
    </w:p>
    <w:p w14:paraId="36464D3D" w14:textId="12BF250B" w:rsidR="00583C4E" w:rsidRDefault="00583C4E" w:rsidP="00583C4E">
      <w:pPr>
        <w:pStyle w:val="ListParagraph"/>
        <w:ind w:left="3686"/>
      </w:pPr>
    </w:p>
    <w:p w14:paraId="2DE53ACA" w14:textId="49FCD51D" w:rsidR="00583C4E" w:rsidRDefault="003A2A2D" w:rsidP="00583C4E">
      <w:pPr>
        <w:pStyle w:val="ListParagraph"/>
        <w:ind w:left="3686"/>
      </w:pPr>
      <w:r w:rsidRPr="00223C39">
        <w:rPr>
          <w:noProof/>
        </w:rPr>
        <w:drawing>
          <wp:anchor distT="0" distB="0" distL="114300" distR="114300" simplePos="0" relativeHeight="251705344" behindDoc="0" locked="0" layoutInCell="1" allowOverlap="1" wp14:anchorId="33C8D48D" wp14:editId="4063F00B">
            <wp:simplePos x="0" y="0"/>
            <wp:positionH relativeFrom="column">
              <wp:posOffset>-146262</wp:posOffset>
            </wp:positionH>
            <wp:positionV relativeFrom="paragraph">
              <wp:posOffset>666115</wp:posOffset>
            </wp:positionV>
            <wp:extent cx="2061780" cy="1117600"/>
            <wp:effectExtent l="0" t="0" r="0" b="635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78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C4E">
        <w:t>Data is often about lots of people so you can see things like:</w:t>
      </w:r>
      <w:r w:rsidR="00583C4E">
        <w:br/>
      </w:r>
    </w:p>
    <w:p w14:paraId="207C5F06" w14:textId="66ECE823" w:rsidR="00583C4E" w:rsidRDefault="00583C4E" w:rsidP="003C3361">
      <w:pPr>
        <w:pStyle w:val="NoSpacing"/>
      </w:pPr>
      <w:r>
        <w:t>how much something is happening</w:t>
      </w:r>
      <w:r>
        <w:br/>
      </w:r>
    </w:p>
    <w:p w14:paraId="1738825F" w14:textId="7E6D96DA" w:rsidR="00583C4E" w:rsidRDefault="00583C4E" w:rsidP="003C3361">
      <w:pPr>
        <w:pStyle w:val="NoSpacing"/>
      </w:pPr>
      <w:r>
        <w:t>what things are happening most.</w:t>
      </w:r>
    </w:p>
    <w:p w14:paraId="7DD075D8" w14:textId="77777777" w:rsidR="00583C4E" w:rsidRDefault="00583C4E" w:rsidP="00583C4E">
      <w:pPr>
        <w:pStyle w:val="ListParagraph"/>
        <w:ind w:left="3686"/>
      </w:pPr>
    </w:p>
    <w:p w14:paraId="3DB31844" w14:textId="57167335" w:rsidR="00583C4E" w:rsidRDefault="00583C4E" w:rsidP="00583C4E">
      <w:pPr>
        <w:pStyle w:val="ListParagraph"/>
        <w:ind w:left="3686"/>
      </w:pPr>
    </w:p>
    <w:p w14:paraId="2ABA34F0" w14:textId="77777777" w:rsidR="007D1563" w:rsidRDefault="007D1563" w:rsidP="00583C4E">
      <w:pPr>
        <w:pStyle w:val="ListParagraph"/>
        <w:ind w:left="3686"/>
      </w:pPr>
    </w:p>
    <w:p w14:paraId="0A416C69" w14:textId="77777777" w:rsidR="007D1563" w:rsidRDefault="007D1563" w:rsidP="00583C4E">
      <w:pPr>
        <w:pStyle w:val="ListParagraph"/>
        <w:ind w:left="3686"/>
      </w:pPr>
    </w:p>
    <w:p w14:paraId="1ABC480F" w14:textId="615BE594" w:rsidR="007D1563" w:rsidRDefault="0087768C" w:rsidP="00583C4E">
      <w:pPr>
        <w:pStyle w:val="ListParagraph"/>
        <w:ind w:left="3686"/>
      </w:pPr>
      <w:r w:rsidRPr="000079A6">
        <w:rPr>
          <w:b/>
          <w:bCs/>
          <w:noProof/>
        </w:rPr>
        <w:lastRenderedPageBreak/>
        <w:drawing>
          <wp:anchor distT="0" distB="0" distL="114300" distR="114300" simplePos="0" relativeHeight="251865088" behindDoc="0" locked="0" layoutInCell="1" allowOverlap="1" wp14:anchorId="243BD943" wp14:editId="2D2D7345">
            <wp:simplePos x="0" y="0"/>
            <wp:positionH relativeFrom="column">
              <wp:posOffset>186055</wp:posOffset>
            </wp:positionH>
            <wp:positionV relativeFrom="paragraph">
              <wp:posOffset>136737</wp:posOffset>
            </wp:positionV>
            <wp:extent cx="1185333" cy="1185333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333" cy="118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B868F" w14:textId="14DC4551" w:rsidR="00583C4E" w:rsidRDefault="00583C4E" w:rsidP="00583C4E">
      <w:pPr>
        <w:pStyle w:val="ListParagraph"/>
        <w:ind w:left="3686"/>
      </w:pPr>
      <w:r>
        <w:t xml:space="preserve">To do this we </w:t>
      </w:r>
      <w:r w:rsidRPr="008F31FC">
        <w:t xml:space="preserve">need to </w:t>
      </w:r>
      <w:r w:rsidR="008F31FC" w:rsidRPr="008F31FC">
        <w:t>put more work into</w:t>
      </w:r>
      <w:r w:rsidRPr="008F31FC">
        <w:t>:</w:t>
      </w:r>
      <w:r w:rsidR="00605DAA">
        <w:br/>
      </w:r>
    </w:p>
    <w:p w14:paraId="78B947E5" w14:textId="0722E1EF" w:rsidR="00583C4E" w:rsidRDefault="00E74476" w:rsidP="003C3361">
      <w:pPr>
        <w:pStyle w:val="NoSpacing"/>
      </w:pPr>
      <w:r w:rsidRPr="008F31FC">
        <w:rPr>
          <w:noProof/>
        </w:rPr>
        <w:drawing>
          <wp:anchor distT="0" distB="0" distL="114300" distR="114300" simplePos="0" relativeHeight="251716608" behindDoc="0" locked="0" layoutInCell="1" allowOverlap="1" wp14:anchorId="74321158" wp14:editId="7B9F45AC">
            <wp:simplePos x="0" y="0"/>
            <wp:positionH relativeFrom="column">
              <wp:posOffset>193040</wp:posOffset>
            </wp:positionH>
            <wp:positionV relativeFrom="paragraph">
              <wp:posOffset>325967</wp:posOffset>
            </wp:positionV>
            <wp:extent cx="1440000" cy="1094580"/>
            <wp:effectExtent l="0" t="0" r="8255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9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83C4E">
        <w:t>what data is collected</w:t>
      </w:r>
      <w:r w:rsidR="00605DAA">
        <w:br/>
      </w:r>
    </w:p>
    <w:p w14:paraId="44238FD4" w14:textId="46FAA26B" w:rsidR="00583C4E" w:rsidRDefault="00583C4E" w:rsidP="003C3361">
      <w:pPr>
        <w:pStyle w:val="NoSpacing"/>
      </w:pPr>
      <w:r>
        <w:t>how good that data is.</w:t>
      </w:r>
    </w:p>
    <w:p w14:paraId="54247C91" w14:textId="7CE6680E" w:rsidR="00D5235C" w:rsidRDefault="00D5235C" w:rsidP="006D5489">
      <w:pPr>
        <w:pStyle w:val="ListParagraph"/>
        <w:ind w:left="3686"/>
      </w:pPr>
    </w:p>
    <w:p w14:paraId="2E32DA79" w14:textId="7A7E1D21" w:rsidR="003F5540" w:rsidRPr="00793F87" w:rsidRDefault="003F5540" w:rsidP="006D5489">
      <w:pPr>
        <w:pStyle w:val="ListParagraph"/>
        <w:ind w:left="3686"/>
      </w:pPr>
    </w:p>
    <w:p w14:paraId="43EF6F1C" w14:textId="53306E14" w:rsidR="00282908" w:rsidRDefault="003A2A2D" w:rsidP="003C3361">
      <w:r w:rsidRPr="007F27B1">
        <w:rPr>
          <w:noProof/>
          <w:highlight w:val="yellow"/>
        </w:rPr>
        <w:drawing>
          <wp:anchor distT="0" distB="0" distL="114300" distR="114300" simplePos="0" relativeHeight="251706368" behindDoc="0" locked="0" layoutInCell="1" allowOverlap="1" wp14:anchorId="738FAC63" wp14:editId="2840CACD">
            <wp:simplePos x="0" y="0"/>
            <wp:positionH relativeFrom="column">
              <wp:posOffset>191770</wp:posOffset>
            </wp:positionH>
            <wp:positionV relativeFrom="paragraph">
              <wp:posOffset>139911</wp:posOffset>
            </wp:positionV>
            <wp:extent cx="1439545" cy="1125855"/>
            <wp:effectExtent l="0" t="0" r="8255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63D1F">
        <w:t>It is important outcomes get better quickly for:</w:t>
      </w:r>
      <w:r w:rsidR="001C6557" w:rsidRPr="00793F87">
        <w:t xml:space="preserve"> </w:t>
      </w:r>
      <w:r w:rsidR="003C3361">
        <w:br/>
      </w:r>
    </w:p>
    <w:p w14:paraId="194015FB" w14:textId="2FB3875C" w:rsidR="00282908" w:rsidRDefault="003A2A2D" w:rsidP="003C3361">
      <w:pPr>
        <w:pStyle w:val="NoSpacing"/>
      </w:pPr>
      <w:r>
        <w:rPr>
          <w:noProof/>
        </w:rPr>
        <w:drawing>
          <wp:anchor distT="0" distB="0" distL="114300" distR="114300" simplePos="0" relativeHeight="251844608" behindDoc="0" locked="0" layoutInCell="1" allowOverlap="1" wp14:anchorId="72F3E44C" wp14:editId="58B0E2ED">
            <wp:simplePos x="0" y="0"/>
            <wp:positionH relativeFrom="column">
              <wp:posOffset>186055</wp:posOffset>
            </wp:positionH>
            <wp:positionV relativeFrom="paragraph">
              <wp:posOffset>627804</wp:posOffset>
            </wp:positionV>
            <wp:extent cx="1608455" cy="1233170"/>
            <wp:effectExtent l="0" t="0" r="0" b="5080"/>
            <wp:wrapThrough wrapText="bothSides">
              <wp:wrapPolygon edited="0">
                <wp:start x="0" y="0"/>
                <wp:lineTo x="0" y="21355"/>
                <wp:lineTo x="21233" y="21355"/>
                <wp:lineTo x="21233" y="0"/>
                <wp:lineTo x="0" y="0"/>
              </wp:wrapPolygon>
            </wp:wrapThrough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debt no money.jp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557" w:rsidRPr="00793F87">
        <w:t>Māori</w:t>
      </w:r>
      <w:r w:rsidR="00282908">
        <w:br/>
      </w:r>
    </w:p>
    <w:p w14:paraId="7D417077" w14:textId="470897C7" w:rsidR="00282908" w:rsidRDefault="001C6557" w:rsidP="003C3361">
      <w:pPr>
        <w:pStyle w:val="NoSpacing"/>
      </w:pPr>
      <w:r w:rsidRPr="00793F87">
        <w:t>Pacific peoples</w:t>
      </w:r>
      <w:r w:rsidR="00282908">
        <w:br/>
      </w:r>
    </w:p>
    <w:p w14:paraId="5ED2D1A0" w14:textId="001A4B40" w:rsidR="00282908" w:rsidRDefault="003A2A2D" w:rsidP="003C3361">
      <w:pPr>
        <w:pStyle w:val="NoSpacing"/>
      </w:pPr>
      <w:r w:rsidRPr="008F47F9">
        <w:rPr>
          <w:noProof/>
        </w:rPr>
        <w:drawing>
          <wp:anchor distT="0" distB="0" distL="114300" distR="114300" simplePos="0" relativeHeight="251846656" behindDoc="0" locked="0" layoutInCell="1" allowOverlap="1" wp14:anchorId="3385D11E" wp14:editId="14FE90BE">
            <wp:simplePos x="0" y="0"/>
            <wp:positionH relativeFrom="column">
              <wp:posOffset>438150</wp:posOffset>
            </wp:positionH>
            <wp:positionV relativeFrom="paragraph">
              <wp:posOffset>926042</wp:posOffset>
            </wp:positionV>
            <wp:extent cx="1186954" cy="1168400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" t="18800" r="52304" b="22215"/>
                    <a:stretch/>
                  </pic:blipFill>
                  <pic:spPr bwMode="auto">
                    <a:xfrm>
                      <a:off x="0" y="0"/>
                      <a:ext cx="1186954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7ED">
        <w:t xml:space="preserve">people </w:t>
      </w:r>
      <w:r w:rsidR="00BB2078">
        <w:t>who do not have much money</w:t>
      </w:r>
      <w:r w:rsidR="00282908">
        <w:br/>
      </w:r>
    </w:p>
    <w:p w14:paraId="797A8A13" w14:textId="1E64122F" w:rsidR="00282908" w:rsidRDefault="00A817ED" w:rsidP="003C3361">
      <w:pPr>
        <w:pStyle w:val="NoSpacing"/>
      </w:pPr>
      <w:r>
        <w:t>people who live in rural areas.</w:t>
      </w:r>
    </w:p>
    <w:p w14:paraId="2A0B0F81" w14:textId="257442F8" w:rsidR="00821F30" w:rsidRDefault="00821F30">
      <w:pPr>
        <w:spacing w:after="160" w:line="259" w:lineRule="auto"/>
        <w:ind w:left="0"/>
      </w:pPr>
      <w:r>
        <w:br w:type="page"/>
      </w:r>
    </w:p>
    <w:p w14:paraId="1FC5E693" w14:textId="77777777" w:rsidR="007D1563" w:rsidRDefault="007D1563" w:rsidP="00282908"/>
    <w:p w14:paraId="72BA0340" w14:textId="01331554" w:rsidR="00282908" w:rsidRDefault="00BD0651" w:rsidP="00282908">
      <w:r w:rsidRPr="000A22B9">
        <w:rPr>
          <w:noProof/>
        </w:rPr>
        <w:drawing>
          <wp:anchor distT="0" distB="0" distL="114300" distR="114300" simplePos="0" relativeHeight="251740160" behindDoc="0" locked="0" layoutInCell="1" allowOverlap="1" wp14:anchorId="72A5DAF5" wp14:editId="0503790E">
            <wp:simplePos x="0" y="0"/>
            <wp:positionH relativeFrom="column">
              <wp:posOffset>360045</wp:posOffset>
            </wp:positionH>
            <wp:positionV relativeFrom="paragraph">
              <wp:posOffset>208915</wp:posOffset>
            </wp:positionV>
            <wp:extent cx="1440000" cy="1175121"/>
            <wp:effectExtent l="0" t="0" r="8255" b="635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7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908">
        <w:t>This means that</w:t>
      </w:r>
      <w:r w:rsidR="00950DDE">
        <w:t xml:space="preserve"> we need to put getting services </w:t>
      </w:r>
      <w:r w:rsidR="000079A6">
        <w:t>that are a good fit for</w:t>
      </w:r>
      <w:r w:rsidR="00950DDE">
        <w:t xml:space="preserve"> these communities first.</w:t>
      </w:r>
    </w:p>
    <w:p w14:paraId="66A1349F" w14:textId="2B68EE5D" w:rsidR="00282908" w:rsidRDefault="00282908" w:rsidP="00282908"/>
    <w:p w14:paraId="738D3BF3" w14:textId="77777777" w:rsidR="007F27B1" w:rsidRDefault="007F27B1" w:rsidP="00282908"/>
    <w:p w14:paraId="4516B6F8" w14:textId="0220207F" w:rsidR="0038319C" w:rsidRDefault="003A2A2D" w:rsidP="00282908">
      <w:r w:rsidRPr="008F47F9">
        <w:rPr>
          <w:noProof/>
        </w:rPr>
        <w:drawing>
          <wp:anchor distT="0" distB="0" distL="114300" distR="114300" simplePos="0" relativeHeight="251807744" behindDoc="0" locked="0" layoutInCell="1" allowOverlap="1" wp14:anchorId="567636D1" wp14:editId="7147D21E">
            <wp:simplePos x="0" y="0"/>
            <wp:positionH relativeFrom="column">
              <wp:posOffset>355601</wp:posOffset>
            </wp:positionH>
            <wp:positionV relativeFrom="paragraph">
              <wp:posOffset>447253</wp:posOffset>
            </wp:positionV>
            <wp:extent cx="1094364" cy="152400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339" cy="153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7F9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F0F40A9" wp14:editId="6B54C667">
                <wp:simplePos x="0" y="0"/>
                <wp:positionH relativeFrom="column">
                  <wp:posOffset>1215390</wp:posOffset>
                </wp:positionH>
                <wp:positionV relativeFrom="paragraph">
                  <wp:posOffset>407035</wp:posOffset>
                </wp:positionV>
                <wp:extent cx="481642" cy="456293"/>
                <wp:effectExtent l="0" t="0" r="0" b="0"/>
                <wp:wrapNone/>
                <wp:docPr id="115" name="Multiplication Sign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642" cy="456293"/>
                        </a:xfrm>
                        <a:prstGeom prst="mathMultiply">
                          <a:avLst>
                            <a:gd name="adj1" fmla="val 18187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E2E98" id="Multiplication Sign 115" o:spid="_x0000_s1026" style="position:absolute;margin-left:95.7pt;margin-top:32.05pt;width:37.9pt;height:35.9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1642,456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" path="m87142,139712l144215,79468r96606,91522l337427,79468r57073,60244l301153,228147r93347,88434l337427,376825,240821,285303r-96606,91522l87142,316581r93347,-88434l87142,139712xe" fillcolor="red" strokecolor="#ed7d31 [3205]" strokeweight=".5pt">
                <v:stroke joinstyle="miter"/>
                <v:path arrowok="t" o:connecttype="custom" o:connectlocs="87142,139712;144215,79468;240821,170990;337427,79468;394500,139712;301153,228147;394500,316581;337427,376825;240821,285303;144215,376825;87142,316581;180489,228147;87142,139712" o:connectangles="0,0,0,0,0,0,0,0,0,0,0,0,0"/>
              </v:shape>
            </w:pict>
          </mc:Fallback>
        </mc:AlternateContent>
      </w:r>
      <w:r w:rsidR="00282908">
        <w:t>We cannot just</w:t>
      </w:r>
      <w:r w:rsidR="0038319C">
        <w:t>:</w:t>
      </w:r>
      <w:r w:rsidR="0038319C">
        <w:br/>
      </w:r>
    </w:p>
    <w:p w14:paraId="02C7AE5F" w14:textId="3E04A3FC" w:rsidR="0038319C" w:rsidRDefault="00282908" w:rsidP="0038319C">
      <w:pPr>
        <w:pStyle w:val="NoSpacing"/>
      </w:pPr>
      <w:r>
        <w:t>make changes everywhere</w:t>
      </w:r>
      <w:r w:rsidR="0038319C">
        <w:br/>
      </w:r>
    </w:p>
    <w:p w14:paraId="4D9ECCAB" w14:textId="3309755B" w:rsidR="00282908" w:rsidRDefault="00282908" w:rsidP="0038319C">
      <w:pPr>
        <w:pStyle w:val="NoSpacing"/>
      </w:pPr>
      <w:r>
        <w:t xml:space="preserve">hope that they will help the people who need it </w:t>
      </w:r>
      <w:r w:rsidR="00E63D1F">
        <w:t>most</w:t>
      </w:r>
      <w:r>
        <w:t>.</w:t>
      </w:r>
    </w:p>
    <w:p w14:paraId="6FA4B9AE" w14:textId="7BB20FE6" w:rsidR="00282908" w:rsidRDefault="00282908" w:rsidP="00282908"/>
    <w:p w14:paraId="0C6D7156" w14:textId="0C5727A1" w:rsidR="00282908" w:rsidRDefault="00282908" w:rsidP="00282908"/>
    <w:p w14:paraId="54EE5AE2" w14:textId="77777777" w:rsidR="00731343" w:rsidRDefault="00731343">
      <w:pPr>
        <w:spacing w:after="160" w:line="259" w:lineRule="auto"/>
        <w:ind w:left="0"/>
      </w:pPr>
      <w:r>
        <w:br w:type="page"/>
      </w:r>
    </w:p>
    <w:p w14:paraId="4DC80E87" w14:textId="77777777" w:rsidR="00731343" w:rsidRDefault="00731343" w:rsidP="00282908"/>
    <w:p w14:paraId="1DDEB256" w14:textId="0414F876" w:rsidR="00282908" w:rsidRDefault="00282908" w:rsidP="00282908">
      <w:r>
        <w:t>There are:</w:t>
      </w:r>
      <w:r>
        <w:br/>
      </w:r>
    </w:p>
    <w:p w14:paraId="4B94CDC2" w14:textId="338C7F5D" w:rsidR="00282908" w:rsidRDefault="00665433" w:rsidP="003C3361">
      <w:pPr>
        <w:pStyle w:val="NoSpacing"/>
      </w:pPr>
      <w:r>
        <w:rPr>
          <w:noProof/>
          <w:color w:val="000000"/>
          <w:shd w:val="clear" w:color="auto" w:fill="FFFFFF"/>
        </w:rPr>
        <w:drawing>
          <wp:anchor distT="0" distB="0" distL="114300" distR="114300" simplePos="0" relativeHeight="251876352" behindDoc="0" locked="0" layoutInCell="1" allowOverlap="1" wp14:anchorId="43BA9C1E" wp14:editId="50A93A18">
            <wp:simplePos x="0" y="0"/>
            <wp:positionH relativeFrom="column">
              <wp:posOffset>-118745</wp:posOffset>
            </wp:positionH>
            <wp:positionV relativeFrom="paragraph">
              <wp:posOffset>140335</wp:posOffset>
            </wp:positionV>
            <wp:extent cx="2140585" cy="1456055"/>
            <wp:effectExtent l="0" t="0" r="0" b="0"/>
            <wp:wrapThrough wrapText="bothSides">
              <wp:wrapPolygon edited="0">
                <wp:start x="0" y="0"/>
                <wp:lineTo x="0" y="21195"/>
                <wp:lineTo x="21337" y="21195"/>
                <wp:lineTo x="21337" y="0"/>
                <wp:lineTo x="0" y="0"/>
              </wp:wrapPolygon>
            </wp:wrapThrough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All ages everyone different.jp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908">
        <w:t>more disabled people than there used to be</w:t>
      </w:r>
      <w:r w:rsidR="00282908">
        <w:br/>
      </w:r>
    </w:p>
    <w:p w14:paraId="71A55057" w14:textId="7E423979" w:rsidR="00282908" w:rsidRDefault="00282908" w:rsidP="003C3361">
      <w:pPr>
        <w:pStyle w:val="NoSpacing"/>
      </w:pPr>
      <w:r>
        <w:t>going to be more disabled people in the future.</w:t>
      </w:r>
    </w:p>
    <w:p w14:paraId="3B481D2D" w14:textId="42F07C5F" w:rsidR="00282908" w:rsidRDefault="00282908" w:rsidP="00282908"/>
    <w:p w14:paraId="45FF3841" w14:textId="4F5E3C72" w:rsidR="007D1563" w:rsidRDefault="007D1563" w:rsidP="00282908"/>
    <w:p w14:paraId="16BF2FFE" w14:textId="210AD739" w:rsidR="00665433" w:rsidRDefault="00665433" w:rsidP="006D5489">
      <w:pPr>
        <w:pStyle w:val="ListParagraph"/>
        <w:ind w:left="3686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anchor distT="0" distB="0" distL="114300" distR="114300" simplePos="0" relativeHeight="251877376" behindDoc="0" locked="0" layoutInCell="1" allowOverlap="1" wp14:anchorId="6A504AA9" wp14:editId="60A85641">
            <wp:simplePos x="0" y="0"/>
            <wp:positionH relativeFrom="column">
              <wp:posOffset>100965</wp:posOffset>
            </wp:positionH>
            <wp:positionV relativeFrom="paragraph">
              <wp:posOffset>334222</wp:posOffset>
            </wp:positionV>
            <wp:extent cx="1256665" cy="1930400"/>
            <wp:effectExtent l="0" t="0" r="635" b="0"/>
            <wp:wrapThrough wrapText="bothSides">
              <wp:wrapPolygon edited="0">
                <wp:start x="0" y="0"/>
                <wp:lineTo x="0" y="21316"/>
                <wp:lineTo x="21283" y="21316"/>
                <wp:lineTo x="21283" y="0"/>
                <wp:lineTo x="0" y="0"/>
              </wp:wrapPolygon>
            </wp:wrapThrough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Man1.jp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5433">
        <w:rPr>
          <w:color w:val="000000"/>
          <w:shd w:val="clear" w:color="auto" w:fill="FFFFFF"/>
        </w:rPr>
        <w:t>That means we should make it easy for disabled people to</w:t>
      </w:r>
      <w:r>
        <w:rPr>
          <w:color w:val="000000"/>
          <w:shd w:val="clear" w:color="auto" w:fill="FFFFFF"/>
        </w:rPr>
        <w:t>:</w:t>
      </w:r>
    </w:p>
    <w:p w14:paraId="1A2D0079" w14:textId="0DC3DC39" w:rsidR="00665433" w:rsidRDefault="00665433" w:rsidP="006D5489">
      <w:pPr>
        <w:pStyle w:val="ListParagraph"/>
        <w:ind w:left="3686"/>
        <w:rPr>
          <w:color w:val="000000"/>
          <w:shd w:val="clear" w:color="auto" w:fill="FFFFFF"/>
        </w:rPr>
      </w:pPr>
    </w:p>
    <w:p w14:paraId="545278B3" w14:textId="21219982" w:rsidR="00665433" w:rsidRDefault="00665433" w:rsidP="00665433">
      <w:pPr>
        <w:pStyle w:val="ListParagraph"/>
        <w:numPr>
          <w:ilvl w:val="0"/>
          <w:numId w:val="37"/>
        </w:numPr>
        <w:ind w:left="4046"/>
        <w:rPr>
          <w:color w:val="000000"/>
          <w:shd w:val="clear" w:color="auto" w:fill="FFFFFF"/>
        </w:rPr>
      </w:pPr>
      <w:r w:rsidRPr="00665433">
        <w:rPr>
          <w:color w:val="000000"/>
          <w:shd w:val="clear" w:color="auto" w:fill="FFFFFF"/>
        </w:rPr>
        <w:t>live well</w:t>
      </w:r>
    </w:p>
    <w:p w14:paraId="7A809570" w14:textId="77777777" w:rsidR="00665433" w:rsidRDefault="00665433" w:rsidP="00665433">
      <w:pPr>
        <w:pStyle w:val="ListParagraph"/>
        <w:ind w:left="3326"/>
        <w:rPr>
          <w:color w:val="000000"/>
          <w:shd w:val="clear" w:color="auto" w:fill="FFFFFF"/>
        </w:rPr>
      </w:pPr>
    </w:p>
    <w:p w14:paraId="0E24D47F" w14:textId="77777777" w:rsidR="00665433" w:rsidRDefault="00665433" w:rsidP="00665433">
      <w:pPr>
        <w:pStyle w:val="ListParagraph"/>
        <w:numPr>
          <w:ilvl w:val="0"/>
          <w:numId w:val="37"/>
        </w:numPr>
        <w:ind w:left="4046"/>
        <w:rPr>
          <w:color w:val="000000"/>
          <w:shd w:val="clear" w:color="auto" w:fill="FFFFFF"/>
        </w:rPr>
      </w:pPr>
      <w:r w:rsidRPr="00665433">
        <w:rPr>
          <w:color w:val="000000"/>
          <w:shd w:val="clear" w:color="auto" w:fill="FFFFFF"/>
        </w:rPr>
        <w:t>be healthy</w:t>
      </w:r>
    </w:p>
    <w:p w14:paraId="246B49BC" w14:textId="77777777" w:rsidR="00665433" w:rsidRDefault="00665433" w:rsidP="00665433">
      <w:pPr>
        <w:pStyle w:val="ListParagraph"/>
        <w:ind w:left="3326"/>
        <w:rPr>
          <w:color w:val="000000"/>
          <w:shd w:val="clear" w:color="auto" w:fill="FFFFFF"/>
        </w:rPr>
      </w:pPr>
    </w:p>
    <w:p w14:paraId="75F3E271" w14:textId="1D833E9A" w:rsidR="00D5235C" w:rsidRPr="00665433" w:rsidRDefault="00665433" w:rsidP="00665433">
      <w:pPr>
        <w:pStyle w:val="ListParagraph"/>
        <w:numPr>
          <w:ilvl w:val="0"/>
          <w:numId w:val="37"/>
        </w:numPr>
        <w:ind w:left="4046"/>
      </w:pPr>
      <w:r w:rsidRPr="00665433">
        <w:rPr>
          <w:color w:val="000000"/>
          <w:shd w:val="clear" w:color="auto" w:fill="FFFFFF"/>
        </w:rPr>
        <w:t>get the services they need</w:t>
      </w:r>
      <w:r w:rsidR="0087768C">
        <w:rPr>
          <w:color w:val="000000"/>
          <w:shd w:val="clear" w:color="auto" w:fill="FFFFFF"/>
        </w:rPr>
        <w:t>.</w:t>
      </w:r>
    </w:p>
    <w:p w14:paraId="01496DEE" w14:textId="09A2A40D" w:rsidR="003F5540" w:rsidRDefault="003F5540" w:rsidP="006D5489">
      <w:pPr>
        <w:pStyle w:val="ListParagraph"/>
        <w:ind w:left="3686"/>
      </w:pPr>
    </w:p>
    <w:p w14:paraId="3F7C3C99" w14:textId="571829C4" w:rsidR="00665433" w:rsidRDefault="00665433" w:rsidP="006D5489">
      <w:pPr>
        <w:pStyle w:val="ListParagraph"/>
        <w:ind w:left="3686"/>
      </w:pPr>
      <w:r w:rsidRPr="000A0B77">
        <w:rPr>
          <w:noProof/>
        </w:rPr>
        <w:drawing>
          <wp:anchor distT="0" distB="0" distL="114300" distR="114300" simplePos="0" relativeHeight="251708416" behindDoc="0" locked="0" layoutInCell="1" allowOverlap="1" wp14:anchorId="2BE4AF70" wp14:editId="285823FB">
            <wp:simplePos x="0" y="0"/>
            <wp:positionH relativeFrom="column">
              <wp:posOffset>105410</wp:posOffset>
            </wp:positionH>
            <wp:positionV relativeFrom="paragraph">
              <wp:posOffset>17568</wp:posOffset>
            </wp:positionV>
            <wp:extent cx="1440000" cy="1376203"/>
            <wp:effectExtent l="0" t="0" r="8255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7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56D9D27" w14:textId="41939DC3" w:rsidR="005479B1" w:rsidRDefault="005479B1" w:rsidP="006D5489">
      <w:pPr>
        <w:pStyle w:val="ListParagraph"/>
        <w:ind w:left="3686"/>
      </w:pPr>
      <w:r>
        <w:t>Disabled people have the right to fair outcomes from the systems.</w:t>
      </w:r>
    </w:p>
    <w:p w14:paraId="2A4A770E" w14:textId="05C61A99" w:rsidR="005479B1" w:rsidRDefault="005479B1" w:rsidP="006D5489">
      <w:pPr>
        <w:pStyle w:val="ListParagraph"/>
        <w:ind w:left="3686"/>
      </w:pPr>
    </w:p>
    <w:p w14:paraId="1BF71023" w14:textId="7032DD2A" w:rsidR="005479B1" w:rsidRDefault="005479B1" w:rsidP="006D5489">
      <w:pPr>
        <w:pStyle w:val="ListParagraph"/>
        <w:ind w:left="3686"/>
      </w:pPr>
    </w:p>
    <w:p w14:paraId="195B3FBD" w14:textId="77777777" w:rsidR="00821F30" w:rsidRDefault="00821F30">
      <w:pPr>
        <w:spacing w:after="160" w:line="259" w:lineRule="auto"/>
        <w:ind w:left="0"/>
        <w:rPr>
          <w:rFonts w:eastAsiaTheme="majorEastAsia"/>
          <w:b/>
          <w:bCs/>
          <w:color w:val="000000" w:themeColor="text1"/>
          <w:sz w:val="48"/>
          <w:szCs w:val="48"/>
        </w:rPr>
      </w:pPr>
      <w:r>
        <w:br w:type="page"/>
      </w:r>
    </w:p>
    <w:p w14:paraId="675355EE" w14:textId="498BF5A3" w:rsidR="00070727" w:rsidRPr="00933577" w:rsidRDefault="00933577" w:rsidP="00933577">
      <w:pPr>
        <w:pStyle w:val="Heading1"/>
      </w:pPr>
      <w:r w:rsidRPr="00933577">
        <w:lastRenderedPageBreak/>
        <w:t>What will happen next</w:t>
      </w:r>
    </w:p>
    <w:p w14:paraId="43450CB3" w14:textId="2362FEC5" w:rsidR="00524325" w:rsidRPr="00793F87" w:rsidRDefault="00524325" w:rsidP="00793F87"/>
    <w:p w14:paraId="69B897D5" w14:textId="27D492C0" w:rsidR="00247898" w:rsidRDefault="003A2A2D" w:rsidP="00793F87">
      <w:r>
        <w:rPr>
          <w:noProof/>
        </w:rPr>
        <w:drawing>
          <wp:anchor distT="0" distB="0" distL="114300" distR="114300" simplePos="0" relativeHeight="251847680" behindDoc="0" locked="0" layoutInCell="1" allowOverlap="1" wp14:anchorId="75735DC7" wp14:editId="23C0F904">
            <wp:simplePos x="0" y="0"/>
            <wp:positionH relativeFrom="column">
              <wp:posOffset>-220134</wp:posOffset>
            </wp:positionH>
            <wp:positionV relativeFrom="paragraph">
              <wp:posOffset>400685</wp:posOffset>
            </wp:positionV>
            <wp:extent cx="2161032" cy="1152144"/>
            <wp:effectExtent l="0" t="0" r="0" b="0"/>
            <wp:wrapThrough wrapText="bothSides">
              <wp:wrapPolygon edited="0">
                <wp:start x="0" y="0"/>
                <wp:lineTo x="0" y="21076"/>
                <wp:lineTo x="21327" y="21076"/>
                <wp:lineTo x="21327" y="0"/>
                <wp:lineTo x="0" y="0"/>
              </wp:wrapPolygon>
            </wp:wrapThrough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Meeting_Board_Group.jp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032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898">
        <w:t>This part is about what will happen next.</w:t>
      </w:r>
    </w:p>
    <w:p w14:paraId="17613812" w14:textId="4E7F0E7C" w:rsidR="00247898" w:rsidRDefault="00247898" w:rsidP="00793F87"/>
    <w:p w14:paraId="25872DD2" w14:textId="10AB8ED4" w:rsidR="00247898" w:rsidRDefault="00247898" w:rsidP="00793F87"/>
    <w:p w14:paraId="081E8EBE" w14:textId="53D69864" w:rsidR="00247898" w:rsidRDefault="00247898" w:rsidP="00793F87">
      <w:r>
        <w:t>We will ask people to work with us in different groups.</w:t>
      </w:r>
    </w:p>
    <w:p w14:paraId="76061EF4" w14:textId="1831D321" w:rsidR="00247898" w:rsidRDefault="003A2A2D" w:rsidP="00793F87">
      <w:r w:rsidRPr="00247898">
        <w:rPr>
          <w:noProof/>
        </w:rPr>
        <w:drawing>
          <wp:anchor distT="0" distB="0" distL="114300" distR="114300" simplePos="0" relativeHeight="251674624" behindDoc="0" locked="0" layoutInCell="1" allowOverlap="1" wp14:anchorId="388BB8EB" wp14:editId="3D1DE080">
            <wp:simplePos x="0" y="0"/>
            <wp:positionH relativeFrom="column">
              <wp:posOffset>258445</wp:posOffset>
            </wp:positionH>
            <wp:positionV relativeFrom="paragraph">
              <wp:posOffset>176953</wp:posOffset>
            </wp:positionV>
            <wp:extent cx="1440000" cy="1440000"/>
            <wp:effectExtent l="0" t="0" r="825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84B7098" w14:textId="78070228" w:rsidR="00247898" w:rsidRDefault="00247898" w:rsidP="00793F87"/>
    <w:p w14:paraId="4B051A54" w14:textId="0CE0693C" w:rsidR="00524325" w:rsidRPr="00793F87" w:rsidRDefault="00247898" w:rsidP="00793F87">
      <w:r>
        <w:t xml:space="preserve">These groups will </w:t>
      </w:r>
      <w:r w:rsidRPr="00C8575C">
        <w:t>come up with more detailed plans for what</w:t>
      </w:r>
      <w:r>
        <w:t xml:space="preserve"> can be done. </w:t>
      </w:r>
    </w:p>
    <w:p w14:paraId="0BDC2DFA" w14:textId="79E6A544" w:rsidR="00D5235C" w:rsidRDefault="00D5235C" w:rsidP="00793F87"/>
    <w:p w14:paraId="205F0882" w14:textId="77777777" w:rsidR="003F5540" w:rsidRDefault="003F5540" w:rsidP="00793F87"/>
    <w:p w14:paraId="632E6086" w14:textId="4A0ADFAE" w:rsidR="003F5540" w:rsidRDefault="00BD0651" w:rsidP="003F5540">
      <w:r w:rsidRPr="00BD0651">
        <w:rPr>
          <w:noProof/>
        </w:rPr>
        <w:drawing>
          <wp:anchor distT="0" distB="0" distL="114300" distR="114300" simplePos="0" relativeHeight="251791360" behindDoc="0" locked="0" layoutInCell="1" allowOverlap="1" wp14:anchorId="7F37832E" wp14:editId="3E3A6FDF">
            <wp:simplePos x="0" y="0"/>
            <wp:positionH relativeFrom="column">
              <wp:posOffset>360045</wp:posOffset>
            </wp:positionH>
            <wp:positionV relativeFrom="paragraph">
              <wp:posOffset>305012</wp:posOffset>
            </wp:positionV>
            <wp:extent cx="1440000" cy="1031375"/>
            <wp:effectExtent l="0" t="0" r="8255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3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F5540">
        <w:t xml:space="preserve">We </w:t>
      </w:r>
      <w:r w:rsidR="003F5540" w:rsidRPr="00793F87">
        <w:t xml:space="preserve">will focus on the changes we </w:t>
      </w:r>
      <w:r w:rsidR="003F5540">
        <w:t>think will do most to move the system to being more:</w:t>
      </w:r>
      <w:r w:rsidR="003F5540">
        <w:br/>
      </w:r>
    </w:p>
    <w:p w14:paraId="7FE34A2A" w14:textId="20ABBB44" w:rsidR="003F5540" w:rsidRDefault="003F5540" w:rsidP="003C3361">
      <w:pPr>
        <w:pStyle w:val="NoSpacing"/>
      </w:pPr>
      <w:r>
        <w:t>fair</w:t>
      </w:r>
      <w:r>
        <w:br/>
      </w:r>
    </w:p>
    <w:p w14:paraId="773BDBDE" w14:textId="19C32D0F" w:rsidR="003F5540" w:rsidRDefault="00BD0651" w:rsidP="003C3361">
      <w:pPr>
        <w:pStyle w:val="NoSpacing"/>
      </w:pPr>
      <w:r w:rsidRPr="00BD0651">
        <w:rPr>
          <w:noProof/>
        </w:rPr>
        <w:drawing>
          <wp:anchor distT="0" distB="0" distL="114300" distR="114300" simplePos="0" relativeHeight="251792384" behindDoc="0" locked="0" layoutInCell="1" allowOverlap="1" wp14:anchorId="6FA45B35" wp14:editId="62E2863E">
            <wp:simplePos x="0" y="0"/>
            <wp:positionH relativeFrom="column">
              <wp:posOffset>360045</wp:posOffset>
            </wp:positionH>
            <wp:positionV relativeFrom="paragraph">
              <wp:posOffset>-2540</wp:posOffset>
            </wp:positionV>
            <wp:extent cx="1440000" cy="890546"/>
            <wp:effectExtent l="0" t="0" r="8255" b="508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89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F5540" w:rsidRPr="00BD0651">
        <w:t>responsive</w:t>
      </w:r>
      <w:r w:rsidR="003F5540">
        <w:br/>
      </w:r>
    </w:p>
    <w:p w14:paraId="7E578235" w14:textId="6DB084F3" w:rsidR="003F5540" w:rsidRDefault="003F5540" w:rsidP="003C3361">
      <w:pPr>
        <w:pStyle w:val="NoSpacing"/>
      </w:pPr>
      <w:r>
        <w:t>sustainable.</w:t>
      </w:r>
    </w:p>
    <w:p w14:paraId="768AEA92" w14:textId="4A55E93D" w:rsidR="003F5540" w:rsidRDefault="003F5540" w:rsidP="00793F87"/>
    <w:p w14:paraId="5CE19FDA" w14:textId="77777777" w:rsidR="003F5540" w:rsidRPr="00793F87" w:rsidRDefault="003F5540" w:rsidP="00793F87"/>
    <w:p w14:paraId="795C358C" w14:textId="77777777" w:rsidR="007D1563" w:rsidRDefault="007D1563" w:rsidP="00793F87"/>
    <w:p w14:paraId="65DD29D6" w14:textId="77777777" w:rsidR="007D1563" w:rsidRDefault="007D1563" w:rsidP="00793F87"/>
    <w:p w14:paraId="0FB337B6" w14:textId="709AF5AB" w:rsidR="00B7661D" w:rsidRPr="000128D5" w:rsidRDefault="000A22B9" w:rsidP="00793F87">
      <w:r w:rsidRPr="000A22B9">
        <w:rPr>
          <w:noProof/>
        </w:rPr>
        <w:drawing>
          <wp:anchor distT="0" distB="0" distL="114300" distR="114300" simplePos="0" relativeHeight="251741184" behindDoc="0" locked="0" layoutInCell="1" allowOverlap="1" wp14:anchorId="6A08C057" wp14:editId="2744D643">
            <wp:simplePos x="0" y="0"/>
            <wp:positionH relativeFrom="column">
              <wp:posOffset>360045</wp:posOffset>
            </wp:positionH>
            <wp:positionV relativeFrom="paragraph">
              <wp:posOffset>379519</wp:posOffset>
            </wp:positionV>
            <wp:extent cx="1440000" cy="1354766"/>
            <wp:effectExtent l="0" t="0" r="8255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5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325" w:rsidRPr="00B7661D">
        <w:t xml:space="preserve">Many </w:t>
      </w:r>
      <w:r w:rsidR="00524325" w:rsidRPr="000128D5">
        <w:t xml:space="preserve">groups have already </w:t>
      </w:r>
      <w:r w:rsidR="00B7661D" w:rsidRPr="000128D5">
        <w:t xml:space="preserve">sent us </w:t>
      </w:r>
      <w:r w:rsidR="003A2A2D">
        <w:t xml:space="preserve">their </w:t>
      </w:r>
      <w:r w:rsidR="00B7661D" w:rsidRPr="000128D5">
        <w:t>ideas for how things could be done.</w:t>
      </w:r>
    </w:p>
    <w:p w14:paraId="1662E0B3" w14:textId="77777777" w:rsidR="00B7661D" w:rsidRPr="000128D5" w:rsidRDefault="00B7661D" w:rsidP="00793F87"/>
    <w:p w14:paraId="0CA90EC7" w14:textId="77777777" w:rsidR="00B7661D" w:rsidRPr="000128D5" w:rsidRDefault="00B7661D" w:rsidP="00793F87"/>
    <w:p w14:paraId="16A3768D" w14:textId="49D2485D" w:rsidR="003F5540" w:rsidRPr="000128D5" w:rsidRDefault="008F31FC" w:rsidP="00793F87">
      <w:r w:rsidRPr="000128D5">
        <w:t>We plan to use these as a start to work from</w:t>
      </w:r>
      <w:r w:rsidR="00524325" w:rsidRPr="000128D5">
        <w:t>.</w:t>
      </w:r>
    </w:p>
    <w:p w14:paraId="7DC367A4" w14:textId="2D66592E" w:rsidR="003F5540" w:rsidRPr="000128D5" w:rsidRDefault="003F5540" w:rsidP="00793F87"/>
    <w:p w14:paraId="30B31482" w14:textId="342C834E" w:rsidR="005479B1" w:rsidRDefault="000A22B9" w:rsidP="00793F87">
      <w:r w:rsidRPr="000128D5">
        <w:rPr>
          <w:noProof/>
        </w:rPr>
        <w:drawing>
          <wp:anchor distT="0" distB="0" distL="114300" distR="114300" simplePos="0" relativeHeight="251742208" behindDoc="0" locked="0" layoutInCell="1" allowOverlap="1" wp14:anchorId="1F6FB340" wp14:editId="16DC84BC">
            <wp:simplePos x="0" y="0"/>
            <wp:positionH relativeFrom="column">
              <wp:posOffset>360045</wp:posOffset>
            </wp:positionH>
            <wp:positionV relativeFrom="paragraph">
              <wp:posOffset>12700</wp:posOffset>
            </wp:positionV>
            <wp:extent cx="1440000" cy="1440000"/>
            <wp:effectExtent l="0" t="0" r="8255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0B09D" w14:textId="5BCBCAB6" w:rsidR="005479B1" w:rsidRDefault="005479B1" w:rsidP="00793F87">
      <w:r>
        <w:t>We will give people more chances to say what they think before the next report is finished.</w:t>
      </w:r>
    </w:p>
    <w:p w14:paraId="49E85F47" w14:textId="25B3AA52" w:rsidR="005479B1" w:rsidRDefault="005479B1" w:rsidP="00793F87"/>
    <w:p w14:paraId="65F7E6D0" w14:textId="1552565B" w:rsidR="005479B1" w:rsidRDefault="003A2A2D" w:rsidP="00793F87">
      <w:r>
        <w:rPr>
          <w:noProof/>
        </w:rPr>
        <w:drawing>
          <wp:anchor distT="0" distB="0" distL="114300" distR="114300" simplePos="0" relativeHeight="251848704" behindDoc="0" locked="0" layoutInCell="1" allowOverlap="1" wp14:anchorId="0020D5F1" wp14:editId="24DCE336">
            <wp:simplePos x="0" y="0"/>
            <wp:positionH relativeFrom="column">
              <wp:posOffset>-118745</wp:posOffset>
            </wp:positionH>
            <wp:positionV relativeFrom="paragraph">
              <wp:posOffset>139912</wp:posOffset>
            </wp:positionV>
            <wp:extent cx="1010285" cy="1134110"/>
            <wp:effectExtent l="0" t="0" r="0" b="8890"/>
            <wp:wrapThrough wrapText="bothSides">
              <wp:wrapPolygon edited="0">
                <wp:start x="0" y="0"/>
                <wp:lineTo x="0" y="21406"/>
                <wp:lineTo x="21179" y="21406"/>
                <wp:lineTo x="21179" y="0"/>
                <wp:lineTo x="0" y="0"/>
              </wp:wrapPolygon>
            </wp:wrapThrough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Month_March.jp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540">
        <w:rPr>
          <w:noProof/>
        </w:rPr>
        <w:drawing>
          <wp:anchor distT="0" distB="0" distL="114300" distR="114300" simplePos="0" relativeHeight="251661312" behindDoc="0" locked="0" layoutInCell="1" allowOverlap="1" wp14:anchorId="65E104E2" wp14:editId="490549F6">
            <wp:simplePos x="0" y="0"/>
            <wp:positionH relativeFrom="column">
              <wp:posOffset>998855</wp:posOffset>
            </wp:positionH>
            <wp:positionV relativeFrom="paragraph">
              <wp:posOffset>242570</wp:posOffset>
            </wp:positionV>
            <wp:extent cx="1016000" cy="10160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9F967" w14:textId="35E46D7B" w:rsidR="003F5540" w:rsidRDefault="003F5540" w:rsidP="00793F87">
      <w:r>
        <w:t>The next report will be finished in March 2020.</w:t>
      </w:r>
    </w:p>
    <w:p w14:paraId="0ED8010B" w14:textId="1D0B6D23" w:rsidR="000B2291" w:rsidRDefault="000B2291" w:rsidP="00793F87"/>
    <w:p w14:paraId="5A668A5D" w14:textId="77777777" w:rsidR="003F5540" w:rsidRDefault="003F5540" w:rsidP="00793F87"/>
    <w:p w14:paraId="7213AB58" w14:textId="77777777" w:rsidR="00D5235C" w:rsidRPr="00793F87" w:rsidRDefault="00D5235C" w:rsidP="00793F87"/>
    <w:p w14:paraId="3213D39E" w14:textId="3E28478C" w:rsidR="00070727" w:rsidRPr="00793F87" w:rsidRDefault="006D5489" w:rsidP="000B2291">
      <w:pPr>
        <w:pStyle w:val="Heading1"/>
      </w:pPr>
      <w:r>
        <w:br w:type="page"/>
      </w:r>
      <w:r w:rsidR="00D5235C" w:rsidRPr="00793F87">
        <w:lastRenderedPageBreak/>
        <w:t>How to get more information</w:t>
      </w:r>
    </w:p>
    <w:p w14:paraId="3DAA112A" w14:textId="22768EE8" w:rsidR="00070727" w:rsidRPr="00793F87" w:rsidRDefault="00070727" w:rsidP="00793F87"/>
    <w:p w14:paraId="0ADA8C13" w14:textId="40737CEE" w:rsidR="007245D5" w:rsidRDefault="003A2A2D" w:rsidP="00793F87">
      <w:r w:rsidRPr="00950DDE">
        <w:rPr>
          <w:noProof/>
        </w:rPr>
        <w:drawing>
          <wp:anchor distT="0" distB="0" distL="114300" distR="114300" simplePos="0" relativeHeight="251676672" behindDoc="0" locked="0" layoutInCell="1" allowOverlap="1" wp14:anchorId="30D362FC" wp14:editId="6AF336CF">
            <wp:simplePos x="0" y="0"/>
            <wp:positionH relativeFrom="column">
              <wp:posOffset>372322</wp:posOffset>
            </wp:positionH>
            <wp:positionV relativeFrom="paragraph">
              <wp:posOffset>1044364</wp:posOffset>
            </wp:positionV>
            <wp:extent cx="875720" cy="914400"/>
            <wp:effectExtent l="0" t="0" r="63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7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3F87">
        <w:rPr>
          <w:noProof/>
          <w:color w:val="FFFFFF"/>
        </w:rPr>
        <w:drawing>
          <wp:anchor distT="0" distB="0" distL="114300" distR="114300" simplePos="0" relativeHeight="251850752" behindDoc="0" locked="0" layoutInCell="1" allowOverlap="1" wp14:anchorId="5F274264" wp14:editId="0F8A983E">
            <wp:simplePos x="0" y="0"/>
            <wp:positionH relativeFrom="margin">
              <wp:posOffset>-253572</wp:posOffset>
            </wp:positionH>
            <wp:positionV relativeFrom="paragraph">
              <wp:posOffset>120015</wp:posOffset>
            </wp:positionV>
            <wp:extent cx="2204169" cy="391886"/>
            <wp:effectExtent l="0" t="0" r="5715" b="8255"/>
            <wp:wrapNone/>
            <wp:docPr id="164" name="Picture 164" descr="Powered by New Zealand Government Common Web Platform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wered by New Zealand Government Common Web Platform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169" cy="39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35C" w:rsidRPr="00793F87">
        <w:t xml:space="preserve">The full </w:t>
      </w:r>
      <w:r w:rsidR="00D5235C" w:rsidRPr="00591403">
        <w:rPr>
          <w:b/>
          <w:bCs/>
        </w:rPr>
        <w:t>Health and Disability System Review – Interim Report</w:t>
      </w:r>
      <w:r w:rsidR="00D5235C" w:rsidRPr="00793F87">
        <w:t xml:space="preserve"> is on </w:t>
      </w:r>
      <w:r w:rsidR="00591403">
        <w:t>our</w:t>
      </w:r>
      <w:r w:rsidR="00D5235C" w:rsidRPr="00793F87">
        <w:t xml:space="preserve"> website</w:t>
      </w:r>
      <w:r w:rsidR="00591403">
        <w:t xml:space="preserve"> at</w:t>
      </w:r>
      <w:r w:rsidR="00D5235C" w:rsidRPr="00793F87">
        <w:t>:</w:t>
      </w:r>
      <w:r w:rsidR="00591403">
        <w:br/>
      </w:r>
      <w:r w:rsidR="00D5235C" w:rsidRPr="00793F87">
        <w:t xml:space="preserve"> </w:t>
      </w:r>
    </w:p>
    <w:p w14:paraId="3C5282FB" w14:textId="5B711605" w:rsidR="00D5235C" w:rsidRPr="00793F87" w:rsidRDefault="007245D5" w:rsidP="00950DDE">
      <w:r w:rsidRPr="00950DDE">
        <w:t>https://systemreview.health.govt.nz/</w:t>
      </w:r>
      <w:r w:rsidR="00B7661D">
        <w:br/>
      </w:r>
      <w:r w:rsidRPr="00950DDE">
        <w:t>interim-report/download-the-report/</w:t>
      </w:r>
    </w:p>
    <w:p w14:paraId="7933C063" w14:textId="25EE6B3F" w:rsidR="00D5235C" w:rsidRPr="00793F87" w:rsidRDefault="00D5235C" w:rsidP="00793F87"/>
    <w:p w14:paraId="56634DE9" w14:textId="0B43AC89" w:rsidR="00650106" w:rsidRPr="00793F87" w:rsidRDefault="00650106" w:rsidP="00793F87"/>
    <w:p w14:paraId="74CDF99B" w14:textId="77327DFA" w:rsidR="00D5235C" w:rsidRPr="00950DDE" w:rsidRDefault="00EA4C05" w:rsidP="00793F87">
      <w:r w:rsidRPr="00950DDE">
        <w:rPr>
          <w:noProof/>
        </w:rPr>
        <w:drawing>
          <wp:anchor distT="0" distB="0" distL="114300" distR="114300" simplePos="0" relativeHeight="251675648" behindDoc="0" locked="0" layoutInCell="1" allowOverlap="1" wp14:anchorId="3070486D" wp14:editId="52FF2B82">
            <wp:simplePos x="0" y="0"/>
            <wp:positionH relativeFrom="column">
              <wp:posOffset>304799</wp:posOffset>
            </wp:positionH>
            <wp:positionV relativeFrom="paragraph">
              <wp:posOffset>424180</wp:posOffset>
            </wp:positionV>
            <wp:extent cx="1114457" cy="1049867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57" cy="104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DDE" w:rsidRPr="00950DDE">
        <w:t>You can contact the</w:t>
      </w:r>
      <w:r w:rsidR="00D5235C" w:rsidRPr="00950DDE">
        <w:t xml:space="preserve"> Health and Disability System Review Team:</w:t>
      </w:r>
    </w:p>
    <w:p w14:paraId="27FC14FE" w14:textId="77777777" w:rsidR="00E74476" w:rsidRPr="00950DDE" w:rsidRDefault="00E74476" w:rsidP="00793F87"/>
    <w:p w14:paraId="40615E03" w14:textId="3F0237EF" w:rsidR="00524325" w:rsidRDefault="00EA4C05" w:rsidP="00EA4C05">
      <w:pPr>
        <w:pStyle w:val="NoSpacing"/>
        <w:numPr>
          <w:ilvl w:val="0"/>
          <w:numId w:val="0"/>
        </w:numPr>
        <w:ind w:left="4253" w:hanging="567"/>
        <w:rPr>
          <w:color w:val="000000"/>
        </w:rPr>
      </w:pPr>
      <w:r w:rsidRPr="00E74476">
        <w:rPr>
          <w:b/>
          <w:bCs/>
        </w:rPr>
        <w:t>E</w:t>
      </w:r>
      <w:r w:rsidR="00950DDE" w:rsidRPr="00E74476">
        <w:rPr>
          <w:b/>
          <w:bCs/>
        </w:rPr>
        <w:t>mail</w:t>
      </w:r>
      <w:r w:rsidR="00D5235C" w:rsidRPr="00950DDE">
        <w:rPr>
          <w:color w:val="000000"/>
        </w:rPr>
        <w:t xml:space="preserve">: </w:t>
      </w:r>
      <w:r w:rsidR="00950DDE" w:rsidRPr="00950DDE">
        <w:t>systemreview@health.govt.nz</w:t>
      </w:r>
      <w:r w:rsidR="00950DDE" w:rsidRPr="00950DDE">
        <w:br/>
      </w:r>
    </w:p>
    <w:p w14:paraId="5328A61D" w14:textId="77777777" w:rsidR="00E74476" w:rsidRDefault="00E74476" w:rsidP="00EA4C05">
      <w:pPr>
        <w:pStyle w:val="NoSpacing"/>
        <w:numPr>
          <w:ilvl w:val="0"/>
          <w:numId w:val="0"/>
        </w:numPr>
        <w:ind w:left="4253" w:hanging="567"/>
        <w:rPr>
          <w:color w:val="000000"/>
        </w:rPr>
      </w:pPr>
    </w:p>
    <w:p w14:paraId="343E82C3" w14:textId="02FD0054" w:rsidR="003C3361" w:rsidRDefault="00EA4C05" w:rsidP="00EA4C05">
      <w:pPr>
        <w:pStyle w:val="NoSpacing"/>
        <w:numPr>
          <w:ilvl w:val="0"/>
          <w:numId w:val="0"/>
        </w:numPr>
        <w:ind w:left="4253" w:hanging="567"/>
      </w:pPr>
      <w:r w:rsidRPr="00E74476">
        <w:rPr>
          <w:b/>
          <w:bCs/>
          <w:noProof/>
        </w:rPr>
        <w:drawing>
          <wp:anchor distT="0" distB="0" distL="114300" distR="114300" simplePos="0" relativeHeight="251852800" behindDoc="0" locked="0" layoutInCell="1" allowOverlap="1" wp14:anchorId="77672FBF" wp14:editId="223501C8">
            <wp:simplePos x="0" y="0"/>
            <wp:positionH relativeFrom="column">
              <wp:posOffset>372533</wp:posOffset>
            </wp:positionH>
            <wp:positionV relativeFrom="paragraph">
              <wp:posOffset>3175</wp:posOffset>
            </wp:positionV>
            <wp:extent cx="875720" cy="914400"/>
            <wp:effectExtent l="0" t="0" r="635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7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4476">
        <w:rPr>
          <w:b/>
          <w:bCs/>
        </w:rPr>
        <w:t>W</w:t>
      </w:r>
      <w:r w:rsidR="00950DDE" w:rsidRPr="00E74476">
        <w:rPr>
          <w:b/>
          <w:bCs/>
        </w:rPr>
        <w:t>ebsite</w:t>
      </w:r>
      <w:r w:rsidR="00950DDE" w:rsidRPr="00950DDE">
        <w:t>:</w:t>
      </w:r>
    </w:p>
    <w:p w14:paraId="4424BE3C" w14:textId="54620E0D" w:rsidR="00EA4C05" w:rsidRDefault="00EA4C05" w:rsidP="003C3361">
      <w:pPr>
        <w:pStyle w:val="NoSpacing"/>
        <w:numPr>
          <w:ilvl w:val="0"/>
          <w:numId w:val="0"/>
        </w:numPr>
        <w:ind w:left="3686"/>
      </w:pPr>
    </w:p>
    <w:p w14:paraId="7E2FFB64" w14:textId="5D232F39" w:rsidR="00D5235C" w:rsidRPr="00950DDE" w:rsidRDefault="003C3361" w:rsidP="003C3361">
      <w:pPr>
        <w:pStyle w:val="NoSpacing"/>
        <w:numPr>
          <w:ilvl w:val="0"/>
          <w:numId w:val="0"/>
        </w:numPr>
        <w:ind w:left="3686"/>
      </w:pPr>
      <w:r>
        <w:t>h</w:t>
      </w:r>
      <w:r w:rsidR="00D5235C" w:rsidRPr="00950DDE">
        <w:t>ttps://systemreview.health.govt.nz/</w:t>
      </w:r>
    </w:p>
    <w:p w14:paraId="551A60BF" w14:textId="1D1891FE" w:rsidR="00D5235C" w:rsidRPr="00793F87" w:rsidRDefault="00D5235C" w:rsidP="00793F87"/>
    <w:p w14:paraId="13E509EC" w14:textId="243DADD4" w:rsidR="00D5235C" w:rsidRDefault="00D5235C" w:rsidP="00793F87"/>
    <w:p w14:paraId="0C3B5647" w14:textId="3E8B0B04" w:rsidR="000B2291" w:rsidRDefault="000B2291" w:rsidP="00793F87"/>
    <w:p w14:paraId="068D5B5B" w14:textId="77777777" w:rsidR="007245D5" w:rsidRDefault="007245D5" w:rsidP="00793F87">
      <w:pPr>
        <w:sectPr w:rsidR="007245D5" w:rsidSect="00933577">
          <w:pgSz w:w="11906" w:h="16838"/>
          <w:pgMar w:top="709" w:right="1440" w:bottom="851" w:left="1440" w:header="708" w:footer="708" w:gutter="0"/>
          <w:pgBorders w:offsetFrom="page">
            <w:top w:val="single" w:sz="24" w:space="24" w:color="008C88"/>
            <w:left w:val="single" w:sz="24" w:space="24" w:color="008C88"/>
            <w:bottom w:val="single" w:sz="24" w:space="24" w:color="008C88"/>
            <w:right w:val="single" w:sz="24" w:space="24" w:color="008C88"/>
          </w:pgBorders>
          <w:cols w:space="708"/>
          <w:docGrid w:linePitch="360"/>
        </w:sectPr>
      </w:pPr>
    </w:p>
    <w:p w14:paraId="2A0F2701" w14:textId="77777777" w:rsidR="005B5DD5" w:rsidRDefault="005B5DD5" w:rsidP="005B5DD5"/>
    <w:p w14:paraId="2258140D" w14:textId="03CF95CA" w:rsidR="005B5DD5" w:rsidRDefault="005B5DD5" w:rsidP="005B5DD5">
      <w:pPr>
        <w:ind w:left="0"/>
      </w:pPr>
    </w:p>
    <w:p w14:paraId="4DB212D1" w14:textId="39C7CA74" w:rsidR="007D1563" w:rsidRDefault="007D1563" w:rsidP="005B5DD5">
      <w:pPr>
        <w:ind w:left="0"/>
      </w:pPr>
    </w:p>
    <w:p w14:paraId="040D8B23" w14:textId="77777777" w:rsidR="005B5DD5" w:rsidRDefault="005B5DD5" w:rsidP="005B5DD5">
      <w:pPr>
        <w:ind w:left="0"/>
      </w:pPr>
    </w:p>
    <w:p w14:paraId="169F6235" w14:textId="77777777" w:rsidR="005B5DD5" w:rsidRDefault="005B5DD5" w:rsidP="005B5DD5">
      <w:pPr>
        <w:ind w:left="0"/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49024" behindDoc="1" locked="0" layoutInCell="1" allowOverlap="1" wp14:anchorId="441E4194" wp14:editId="66920A2E">
            <wp:simplePos x="0" y="0"/>
            <wp:positionH relativeFrom="margin">
              <wp:align>center</wp:align>
            </wp:positionH>
            <wp:positionV relativeFrom="paragraph">
              <wp:posOffset>234716</wp:posOffset>
            </wp:positionV>
            <wp:extent cx="2917372" cy="122578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372" cy="122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875056" w14:textId="77777777" w:rsidR="005B5DD5" w:rsidRDefault="005B5DD5" w:rsidP="005B5DD5">
      <w:pPr>
        <w:ind w:left="0"/>
      </w:pPr>
    </w:p>
    <w:p w14:paraId="1121DF38" w14:textId="77777777" w:rsidR="005B5DD5" w:rsidRDefault="005B5DD5" w:rsidP="005B5DD5">
      <w:pPr>
        <w:ind w:left="0"/>
      </w:pPr>
    </w:p>
    <w:p w14:paraId="5B7D1114" w14:textId="77777777" w:rsidR="005B5DD5" w:rsidRDefault="005B5DD5" w:rsidP="005B5DD5">
      <w:pPr>
        <w:ind w:left="0"/>
      </w:pPr>
    </w:p>
    <w:p w14:paraId="68050CC5" w14:textId="77777777" w:rsidR="005B5DD5" w:rsidRDefault="005B5DD5" w:rsidP="005B5DD5">
      <w:pPr>
        <w:ind w:left="0"/>
      </w:pPr>
    </w:p>
    <w:p w14:paraId="24C7DFF9" w14:textId="77777777" w:rsidR="005B5DD5" w:rsidRDefault="005B5DD5" w:rsidP="005B5DD5">
      <w:pPr>
        <w:spacing w:after="120"/>
        <w:ind w:left="0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14:paraId="22E81758" w14:textId="77777777" w:rsidR="005B5DD5" w:rsidRDefault="005B5DD5" w:rsidP="005B5DD5">
      <w:pPr>
        <w:spacing w:after="120"/>
        <w:ind w:left="0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14:paraId="3CD4542D" w14:textId="77777777" w:rsidR="005B5DD5" w:rsidRDefault="005B5DD5" w:rsidP="005B5DD5">
      <w:pPr>
        <w:spacing w:after="120"/>
        <w:ind w:left="0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14:paraId="38AE0795" w14:textId="77777777" w:rsidR="005B5DD5" w:rsidRDefault="005B5DD5" w:rsidP="005B5DD5">
      <w:pPr>
        <w:spacing w:after="120"/>
        <w:ind w:left="0"/>
        <w:jc w:val="center"/>
        <w:rPr>
          <w:rFonts w:eastAsia="Times New Roman"/>
          <w:b/>
          <w:lang w:eastAsia="en-NZ"/>
        </w:rPr>
      </w:pPr>
      <w:r w:rsidRPr="00B948CD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51072" behindDoc="0" locked="0" layoutInCell="1" allowOverlap="1" wp14:anchorId="7ABC9EF1" wp14:editId="0B9D6D37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9" name="Picture 9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48CD">
        <w:rPr>
          <w:rFonts w:eastAsia="Times New Roman"/>
          <w:b/>
          <w:lang w:eastAsia="en-NZ"/>
        </w:rPr>
        <w:t>This information has been translated into Easy Read</w:t>
      </w:r>
      <w:r>
        <w:rPr>
          <w:rFonts w:eastAsia="Times New Roman"/>
          <w:b/>
          <w:lang w:eastAsia="en-NZ"/>
        </w:rPr>
        <w:t xml:space="preserve"> </w:t>
      </w:r>
      <w:r w:rsidRPr="00B948CD">
        <w:rPr>
          <w:rFonts w:eastAsia="Times New Roman"/>
          <w:b/>
          <w:lang w:eastAsia="en-NZ"/>
        </w:rPr>
        <w:t xml:space="preserve">by </w:t>
      </w:r>
      <w:r>
        <w:rPr>
          <w:rFonts w:eastAsia="Times New Roman"/>
          <w:b/>
          <w:lang w:eastAsia="en-NZ"/>
        </w:rPr>
        <w:t xml:space="preserve">the Make It Easy service of                                                    </w:t>
      </w:r>
      <w:r w:rsidRPr="00B948CD">
        <w:rPr>
          <w:rFonts w:eastAsia="Times New Roman"/>
          <w:b/>
          <w:lang w:eastAsia="en-NZ"/>
        </w:rPr>
        <w:t>People First New Zealand Inc.</w:t>
      </w:r>
      <w:r>
        <w:rPr>
          <w:rFonts w:eastAsia="Times New Roman"/>
          <w:b/>
          <w:lang w:eastAsia="en-NZ"/>
        </w:rPr>
        <w:t xml:space="preserve"> </w:t>
      </w:r>
      <w:proofErr w:type="spellStart"/>
      <w:r>
        <w:rPr>
          <w:rFonts w:eastAsia="Times New Roman"/>
          <w:b/>
          <w:lang w:eastAsia="en-NZ"/>
        </w:rPr>
        <w:t>Ngā</w:t>
      </w:r>
      <w:proofErr w:type="spellEnd"/>
      <w:r>
        <w:rPr>
          <w:rFonts w:eastAsia="Times New Roman"/>
          <w:b/>
          <w:lang w:eastAsia="en-NZ"/>
        </w:rPr>
        <w:t xml:space="preserve"> </w:t>
      </w:r>
      <w:proofErr w:type="spellStart"/>
      <w:r>
        <w:rPr>
          <w:rFonts w:eastAsia="Times New Roman"/>
          <w:b/>
          <w:lang w:eastAsia="en-NZ"/>
        </w:rPr>
        <w:t>Tāngata</w:t>
      </w:r>
      <w:proofErr w:type="spellEnd"/>
      <w:r>
        <w:rPr>
          <w:rFonts w:eastAsia="Times New Roman"/>
          <w:b/>
          <w:lang w:eastAsia="en-NZ"/>
        </w:rPr>
        <w:t xml:space="preserve"> </w:t>
      </w:r>
      <w:proofErr w:type="spellStart"/>
      <w:r>
        <w:rPr>
          <w:rFonts w:eastAsia="Times New Roman"/>
          <w:b/>
          <w:lang w:eastAsia="en-NZ"/>
        </w:rPr>
        <w:t>Tuatahi</w:t>
      </w:r>
      <w:proofErr w:type="spellEnd"/>
      <w:r>
        <w:rPr>
          <w:rFonts w:eastAsia="Times New Roman"/>
          <w:b/>
          <w:lang w:eastAsia="en-NZ"/>
        </w:rPr>
        <w:t>.</w:t>
      </w:r>
    </w:p>
    <w:p w14:paraId="0765B2AD" w14:textId="77777777" w:rsidR="005B5DD5" w:rsidRDefault="005B5DD5" w:rsidP="005B5DD5">
      <w:pPr>
        <w:spacing w:after="120"/>
        <w:ind w:left="0"/>
        <w:jc w:val="center"/>
        <w:rPr>
          <w:rFonts w:eastAsia="Times New Roman"/>
          <w:b/>
          <w:lang w:eastAsia="en-NZ"/>
        </w:rPr>
      </w:pPr>
    </w:p>
    <w:p w14:paraId="63845EA1" w14:textId="77777777" w:rsidR="005B5DD5" w:rsidRDefault="005B5DD5" w:rsidP="005B5DD5">
      <w:pPr>
        <w:spacing w:after="120"/>
        <w:ind w:left="0"/>
        <w:jc w:val="center"/>
        <w:rPr>
          <w:rFonts w:eastAsia="Times New Roman"/>
          <w:b/>
          <w:lang w:eastAsia="en-NZ"/>
        </w:rPr>
      </w:pPr>
    </w:p>
    <w:p w14:paraId="682F20C6" w14:textId="77777777" w:rsidR="005B5DD5" w:rsidRDefault="005B5DD5" w:rsidP="005B5DD5">
      <w:pPr>
        <w:spacing w:after="120"/>
        <w:ind w:left="0"/>
        <w:jc w:val="center"/>
        <w:rPr>
          <w:rFonts w:eastAsia="Times New Roman"/>
          <w:b/>
          <w:lang w:eastAsia="en-NZ"/>
        </w:rPr>
      </w:pPr>
      <w:r>
        <w:rPr>
          <w:rFonts w:eastAsia="Times New Roman"/>
          <w:b/>
          <w:lang w:eastAsia="en-NZ"/>
        </w:rPr>
        <w:t xml:space="preserve">The ideas in this document are not the ideas of          People First New Zealand </w:t>
      </w:r>
      <w:proofErr w:type="spellStart"/>
      <w:r>
        <w:rPr>
          <w:rFonts w:eastAsia="Times New Roman"/>
          <w:b/>
          <w:lang w:eastAsia="en-NZ"/>
        </w:rPr>
        <w:t>Ngā</w:t>
      </w:r>
      <w:proofErr w:type="spellEnd"/>
      <w:r>
        <w:rPr>
          <w:rFonts w:eastAsia="Times New Roman"/>
          <w:b/>
          <w:lang w:eastAsia="en-NZ"/>
        </w:rPr>
        <w:t xml:space="preserve"> </w:t>
      </w:r>
      <w:proofErr w:type="spellStart"/>
      <w:r>
        <w:rPr>
          <w:rFonts w:eastAsia="Times New Roman"/>
          <w:b/>
          <w:lang w:eastAsia="en-NZ"/>
        </w:rPr>
        <w:t>Tāngata</w:t>
      </w:r>
      <w:proofErr w:type="spellEnd"/>
      <w:r>
        <w:rPr>
          <w:rFonts w:eastAsia="Times New Roman"/>
          <w:b/>
          <w:lang w:eastAsia="en-NZ"/>
        </w:rPr>
        <w:t xml:space="preserve"> </w:t>
      </w:r>
      <w:proofErr w:type="spellStart"/>
      <w:r>
        <w:rPr>
          <w:rFonts w:eastAsia="Times New Roman"/>
          <w:b/>
          <w:lang w:eastAsia="en-NZ"/>
        </w:rPr>
        <w:t>Tuatahi</w:t>
      </w:r>
      <w:proofErr w:type="spellEnd"/>
      <w:r>
        <w:rPr>
          <w:rFonts w:eastAsia="Times New Roman"/>
          <w:b/>
          <w:lang w:eastAsia="en-NZ"/>
        </w:rPr>
        <w:t>.</w:t>
      </w:r>
    </w:p>
    <w:p w14:paraId="73094769" w14:textId="77777777" w:rsidR="005B5DD5" w:rsidRDefault="005B5DD5" w:rsidP="005B5DD5">
      <w:pPr>
        <w:spacing w:after="120"/>
        <w:ind w:left="0"/>
        <w:jc w:val="center"/>
        <w:rPr>
          <w:rFonts w:eastAsia="Times New Roman"/>
          <w:b/>
          <w:lang w:eastAsia="en-NZ"/>
        </w:rPr>
      </w:pPr>
      <w:r w:rsidRPr="000E40C3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48000" behindDoc="0" locked="0" layoutInCell="1" allowOverlap="1" wp14:anchorId="47CB0C53" wp14:editId="31739D0A">
            <wp:simplePos x="0" y="0"/>
            <wp:positionH relativeFrom="page">
              <wp:posOffset>5000262</wp:posOffset>
            </wp:positionH>
            <wp:positionV relativeFrom="paragraph">
              <wp:posOffset>45448</wp:posOffset>
            </wp:positionV>
            <wp:extent cx="1533525" cy="1533525"/>
            <wp:effectExtent l="0" t="0" r="0" b="0"/>
            <wp:wrapNone/>
            <wp:docPr id="82" name="Picture 82" descr="C:\Users\Darlene\AppData\Local\Microsoft\Windows\Temporary Internet Files\Content.IE5\PHLWH1UC\Made-with-Photosymbols-Logo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lene\AppData\Local\Microsoft\Windows\Temporary Internet Files\Content.IE5\PHLWH1UC\Made-with-Photosymbols-Logo_1024x1024.pn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056E2C" w14:textId="77777777" w:rsidR="005B5DD5" w:rsidRDefault="005B5DD5" w:rsidP="005B5DD5">
      <w:pPr>
        <w:spacing w:after="120"/>
        <w:ind w:left="0"/>
        <w:jc w:val="center"/>
        <w:rPr>
          <w:rFonts w:eastAsia="Times New Roman"/>
          <w:b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650048" behindDoc="1" locked="0" layoutInCell="1" allowOverlap="1" wp14:anchorId="6EF6ADA4" wp14:editId="3B5C5C1B">
            <wp:simplePos x="0" y="0"/>
            <wp:positionH relativeFrom="margin">
              <wp:align>center</wp:align>
            </wp:positionH>
            <wp:positionV relativeFrom="paragraph">
              <wp:posOffset>24143</wp:posOffset>
            </wp:positionV>
            <wp:extent cx="981447" cy="929640"/>
            <wp:effectExtent l="0" t="0" r="9525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 corliss logo.pn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447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C36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46976" behindDoc="1" locked="0" layoutInCell="1" allowOverlap="1" wp14:anchorId="59A5C206" wp14:editId="6146389F">
            <wp:simplePos x="0" y="0"/>
            <wp:positionH relativeFrom="margin">
              <wp:posOffset>575310</wp:posOffset>
            </wp:positionH>
            <wp:positionV relativeFrom="paragraph">
              <wp:posOffset>28575</wp:posOffset>
            </wp:positionV>
            <wp:extent cx="1304925" cy="800100"/>
            <wp:effectExtent l="0" t="0" r="9525" b="0"/>
            <wp:wrapNone/>
            <wp:docPr id="46" name="Picture 46" descr="C:\Users\Darlene\AppData\Local\Microsoft\Windows\Temporary Internet Files\Content.IE5\E9Z6IB2B\CHANGE stamp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lene\AppData\Local\Microsoft\Windows\Temporary Internet Files\Content.IE5\E9Z6IB2B\CHANGE stamp rgb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605E88" w14:textId="77777777" w:rsidR="005B5DD5" w:rsidRDefault="005B5DD5" w:rsidP="005B5DD5">
      <w:pPr>
        <w:spacing w:after="120"/>
        <w:ind w:left="0"/>
        <w:jc w:val="center"/>
        <w:rPr>
          <w:rFonts w:eastAsia="Times New Roman"/>
          <w:b/>
          <w:lang w:eastAsia="en-NZ"/>
        </w:rPr>
      </w:pPr>
    </w:p>
    <w:p w14:paraId="61176B5C" w14:textId="77777777" w:rsidR="005B5DD5" w:rsidRDefault="005B5DD5" w:rsidP="005B5DD5">
      <w:pPr>
        <w:spacing w:after="120"/>
        <w:ind w:left="0"/>
        <w:jc w:val="center"/>
        <w:rPr>
          <w:rFonts w:eastAsia="Times New Roman"/>
          <w:b/>
          <w:lang w:eastAsia="en-NZ"/>
        </w:rPr>
      </w:pPr>
    </w:p>
    <w:p w14:paraId="7B00BBB6" w14:textId="25BC0991" w:rsidR="000B2291" w:rsidRPr="00793F87" w:rsidRDefault="005B5DD5" w:rsidP="00731343">
      <w:pPr>
        <w:spacing w:after="120"/>
        <w:ind w:left="0"/>
        <w:jc w:val="center"/>
      </w:pPr>
      <w:r>
        <w:rPr>
          <w:rFonts w:eastAsia="Times New Roman"/>
          <w:b/>
          <w:lang w:eastAsia="en-NZ"/>
        </w:rPr>
        <w:t xml:space="preserve"> </w:t>
      </w:r>
    </w:p>
    <w:sectPr w:rsidR="000B2291" w:rsidRPr="00793F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A81F06" w14:textId="77777777" w:rsidR="00466F80" w:rsidRDefault="00466F80" w:rsidP="00793F87">
      <w:r>
        <w:separator/>
      </w:r>
    </w:p>
  </w:endnote>
  <w:endnote w:type="continuationSeparator" w:id="0">
    <w:p w14:paraId="48EED0D6" w14:textId="77777777" w:rsidR="00466F80" w:rsidRDefault="00466F80" w:rsidP="00793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 Mäori">
    <w:altName w:val="Arial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798443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62BBDA" w14:textId="757B10DB" w:rsidR="00C8575C" w:rsidRDefault="00B00FA3" w:rsidP="00793F87">
        <w:pPr>
          <w:pStyle w:val="Footer"/>
        </w:pPr>
      </w:p>
    </w:sdtContent>
  </w:sdt>
  <w:p w14:paraId="4F702DF3" w14:textId="77777777" w:rsidR="00C8575C" w:rsidRDefault="00C8575C" w:rsidP="00793F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78431859"/>
      <w:docPartObj>
        <w:docPartGallery w:val="Page Numbers (Bottom of Page)"/>
        <w:docPartUnique/>
      </w:docPartObj>
    </w:sdtPr>
    <w:sdtEndPr>
      <w:rPr>
        <w:noProof/>
        <w:sz w:val="28"/>
        <w:szCs w:val="28"/>
      </w:rPr>
    </w:sdtEndPr>
    <w:sdtContent>
      <w:p w14:paraId="7E323B6B" w14:textId="77777777" w:rsidR="008B4522" w:rsidRPr="008B4522" w:rsidRDefault="008B4522" w:rsidP="008B4522">
        <w:pPr>
          <w:pStyle w:val="Footer"/>
          <w:jc w:val="right"/>
          <w:rPr>
            <w:sz w:val="28"/>
            <w:szCs w:val="28"/>
          </w:rPr>
        </w:pPr>
        <w:r w:rsidRPr="008B4522">
          <w:rPr>
            <w:sz w:val="28"/>
            <w:szCs w:val="28"/>
          </w:rPr>
          <w:fldChar w:fldCharType="begin"/>
        </w:r>
        <w:r w:rsidRPr="008B4522">
          <w:rPr>
            <w:sz w:val="28"/>
            <w:szCs w:val="28"/>
          </w:rPr>
          <w:instrText xml:space="preserve"> PAGE   \* MERGEFORMAT </w:instrText>
        </w:r>
        <w:r w:rsidRPr="008B4522">
          <w:rPr>
            <w:sz w:val="28"/>
            <w:szCs w:val="28"/>
          </w:rPr>
          <w:fldChar w:fldCharType="separate"/>
        </w:r>
        <w:r w:rsidRPr="008B4522">
          <w:rPr>
            <w:noProof/>
            <w:sz w:val="28"/>
            <w:szCs w:val="28"/>
          </w:rPr>
          <w:t>2</w:t>
        </w:r>
        <w:r w:rsidRPr="008B4522">
          <w:rPr>
            <w:noProof/>
            <w:sz w:val="28"/>
            <w:szCs w:val="28"/>
          </w:rPr>
          <w:fldChar w:fldCharType="end"/>
        </w:r>
      </w:p>
    </w:sdtContent>
  </w:sdt>
  <w:p w14:paraId="681E8256" w14:textId="77777777" w:rsidR="008B4522" w:rsidRDefault="008B4522" w:rsidP="00793F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2DD03F" w14:textId="77777777" w:rsidR="00466F80" w:rsidRDefault="00466F80" w:rsidP="00793F87">
      <w:r>
        <w:separator/>
      </w:r>
    </w:p>
  </w:footnote>
  <w:footnote w:type="continuationSeparator" w:id="0">
    <w:p w14:paraId="14895A73" w14:textId="77777777" w:rsidR="00466F80" w:rsidRDefault="00466F80" w:rsidP="00793F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A0C52"/>
    <w:multiLevelType w:val="hybridMultilevel"/>
    <w:tmpl w:val="C14622B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" w15:restartNumberingAfterBreak="0">
    <w:nsid w:val="085E2E6B"/>
    <w:multiLevelType w:val="hybridMultilevel"/>
    <w:tmpl w:val="DBC0064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 w15:restartNumberingAfterBreak="0">
    <w:nsid w:val="0970346B"/>
    <w:multiLevelType w:val="hybridMultilevel"/>
    <w:tmpl w:val="704ECD6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0BF44C71"/>
    <w:multiLevelType w:val="hybridMultilevel"/>
    <w:tmpl w:val="9036DF9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 w15:restartNumberingAfterBreak="0">
    <w:nsid w:val="120E68BE"/>
    <w:multiLevelType w:val="hybridMultilevel"/>
    <w:tmpl w:val="1310C6F0"/>
    <w:lvl w:ilvl="0" w:tplc="1409000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5" w15:restartNumberingAfterBreak="0">
    <w:nsid w:val="15C979B0"/>
    <w:multiLevelType w:val="hybridMultilevel"/>
    <w:tmpl w:val="4B80C77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15F8045B"/>
    <w:multiLevelType w:val="hybridMultilevel"/>
    <w:tmpl w:val="C8A4E05E"/>
    <w:lvl w:ilvl="0" w:tplc="034A80FE">
      <w:start w:val="1"/>
      <w:numFmt w:val="bullet"/>
      <w:pStyle w:val="NoSpacing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16805346"/>
    <w:multiLevelType w:val="hybridMultilevel"/>
    <w:tmpl w:val="F78C3D8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1A2C5295"/>
    <w:multiLevelType w:val="hybridMultilevel"/>
    <w:tmpl w:val="DDAA51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E664C"/>
    <w:multiLevelType w:val="hybridMultilevel"/>
    <w:tmpl w:val="89F889B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1DEF20F9"/>
    <w:multiLevelType w:val="hybridMultilevel"/>
    <w:tmpl w:val="6CCE7AE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201F6EE6"/>
    <w:multiLevelType w:val="hybridMultilevel"/>
    <w:tmpl w:val="F98CF9AC"/>
    <w:lvl w:ilvl="0" w:tplc="1409000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14090001">
      <w:start w:val="1"/>
      <w:numFmt w:val="bullet"/>
      <w:lvlText w:val=""/>
      <w:lvlJc w:val="left"/>
      <w:pPr>
        <w:ind w:left="8638" w:hanging="360"/>
      </w:pPr>
      <w:rPr>
        <w:rFonts w:ascii="Symbol" w:hAnsi="Symbol" w:hint="default"/>
      </w:rPr>
    </w:lvl>
    <w:lvl w:ilvl="6" w:tplc="1409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12" w15:restartNumberingAfterBreak="0">
    <w:nsid w:val="22776B8A"/>
    <w:multiLevelType w:val="hybridMultilevel"/>
    <w:tmpl w:val="CE3C75DA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6B7501"/>
    <w:multiLevelType w:val="hybridMultilevel"/>
    <w:tmpl w:val="CF0486B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25B2510B"/>
    <w:multiLevelType w:val="hybridMultilevel"/>
    <w:tmpl w:val="8D76748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 w15:restartNumberingAfterBreak="0">
    <w:nsid w:val="2AF4070A"/>
    <w:multiLevelType w:val="hybridMultilevel"/>
    <w:tmpl w:val="CF4628E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6943982">
      <w:numFmt w:val="bullet"/>
      <w:lvlText w:val="–"/>
      <w:lvlJc w:val="left"/>
      <w:pPr>
        <w:ind w:left="1080" w:hanging="360"/>
      </w:pPr>
      <w:rPr>
        <w:rFonts w:ascii="Arial" w:eastAsiaTheme="minorHAnsi" w:hAnsi="Arial" w:cs="Arial" w:hint="default"/>
        <w:b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C7D62B5"/>
    <w:multiLevelType w:val="hybridMultilevel"/>
    <w:tmpl w:val="F210F4A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 w15:restartNumberingAfterBreak="0">
    <w:nsid w:val="3F597B94"/>
    <w:multiLevelType w:val="hybridMultilevel"/>
    <w:tmpl w:val="4210C59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 w15:restartNumberingAfterBreak="0">
    <w:nsid w:val="40C6223F"/>
    <w:multiLevelType w:val="hybridMultilevel"/>
    <w:tmpl w:val="0E2CF17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 w15:restartNumberingAfterBreak="0">
    <w:nsid w:val="42F74E91"/>
    <w:multiLevelType w:val="hybridMultilevel"/>
    <w:tmpl w:val="B1EAD53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0" w15:restartNumberingAfterBreak="0">
    <w:nsid w:val="44C0327E"/>
    <w:multiLevelType w:val="hybridMultilevel"/>
    <w:tmpl w:val="A47811F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1" w15:restartNumberingAfterBreak="0">
    <w:nsid w:val="46864B63"/>
    <w:multiLevelType w:val="hybridMultilevel"/>
    <w:tmpl w:val="CECC02E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2" w15:restartNumberingAfterBreak="0">
    <w:nsid w:val="46F55B02"/>
    <w:multiLevelType w:val="hybridMultilevel"/>
    <w:tmpl w:val="6F9AE582"/>
    <w:lvl w:ilvl="0" w:tplc="14090001">
      <w:start w:val="1"/>
      <w:numFmt w:val="bullet"/>
      <w:lvlText w:val=""/>
      <w:lvlJc w:val="left"/>
      <w:pPr>
        <w:ind w:left="45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3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0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7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4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9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6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349" w:hanging="360"/>
      </w:pPr>
      <w:rPr>
        <w:rFonts w:ascii="Wingdings" w:hAnsi="Wingdings" w:hint="default"/>
      </w:rPr>
    </w:lvl>
  </w:abstractNum>
  <w:abstractNum w:abstractNumId="23" w15:restartNumberingAfterBreak="0">
    <w:nsid w:val="4B5C4F0A"/>
    <w:multiLevelType w:val="hybridMultilevel"/>
    <w:tmpl w:val="14403100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4" w15:restartNumberingAfterBreak="0">
    <w:nsid w:val="4DA038CA"/>
    <w:multiLevelType w:val="hybridMultilevel"/>
    <w:tmpl w:val="948E88C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5" w15:restartNumberingAfterBreak="0">
    <w:nsid w:val="50576A9A"/>
    <w:multiLevelType w:val="hybridMultilevel"/>
    <w:tmpl w:val="B7BE8EE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6" w15:restartNumberingAfterBreak="0">
    <w:nsid w:val="522D59B5"/>
    <w:multiLevelType w:val="hybridMultilevel"/>
    <w:tmpl w:val="7AA4867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7" w15:restartNumberingAfterBreak="0">
    <w:nsid w:val="556540CE"/>
    <w:multiLevelType w:val="hybridMultilevel"/>
    <w:tmpl w:val="D2E2C17A"/>
    <w:lvl w:ilvl="0" w:tplc="1409000F">
      <w:start w:val="1"/>
      <w:numFmt w:val="decimal"/>
      <w:lvlText w:val="%1."/>
      <w:lvlJc w:val="left"/>
      <w:pPr>
        <w:ind w:left="4406" w:hanging="360"/>
      </w:pPr>
    </w:lvl>
    <w:lvl w:ilvl="1" w:tplc="14090019" w:tentative="1">
      <w:start w:val="1"/>
      <w:numFmt w:val="lowerLetter"/>
      <w:lvlText w:val="%2."/>
      <w:lvlJc w:val="left"/>
      <w:pPr>
        <w:ind w:left="5126" w:hanging="360"/>
      </w:pPr>
    </w:lvl>
    <w:lvl w:ilvl="2" w:tplc="1409001B" w:tentative="1">
      <w:start w:val="1"/>
      <w:numFmt w:val="lowerRoman"/>
      <w:lvlText w:val="%3."/>
      <w:lvlJc w:val="right"/>
      <w:pPr>
        <w:ind w:left="5846" w:hanging="180"/>
      </w:pPr>
    </w:lvl>
    <w:lvl w:ilvl="3" w:tplc="1409000F" w:tentative="1">
      <w:start w:val="1"/>
      <w:numFmt w:val="decimal"/>
      <w:lvlText w:val="%4."/>
      <w:lvlJc w:val="left"/>
      <w:pPr>
        <w:ind w:left="6566" w:hanging="360"/>
      </w:pPr>
    </w:lvl>
    <w:lvl w:ilvl="4" w:tplc="14090019" w:tentative="1">
      <w:start w:val="1"/>
      <w:numFmt w:val="lowerLetter"/>
      <w:lvlText w:val="%5."/>
      <w:lvlJc w:val="left"/>
      <w:pPr>
        <w:ind w:left="7286" w:hanging="360"/>
      </w:pPr>
    </w:lvl>
    <w:lvl w:ilvl="5" w:tplc="1409001B" w:tentative="1">
      <w:start w:val="1"/>
      <w:numFmt w:val="lowerRoman"/>
      <w:lvlText w:val="%6."/>
      <w:lvlJc w:val="right"/>
      <w:pPr>
        <w:ind w:left="8006" w:hanging="180"/>
      </w:pPr>
    </w:lvl>
    <w:lvl w:ilvl="6" w:tplc="1409000F" w:tentative="1">
      <w:start w:val="1"/>
      <w:numFmt w:val="decimal"/>
      <w:lvlText w:val="%7."/>
      <w:lvlJc w:val="left"/>
      <w:pPr>
        <w:ind w:left="8726" w:hanging="360"/>
      </w:pPr>
    </w:lvl>
    <w:lvl w:ilvl="7" w:tplc="14090019" w:tentative="1">
      <w:start w:val="1"/>
      <w:numFmt w:val="lowerLetter"/>
      <w:lvlText w:val="%8."/>
      <w:lvlJc w:val="left"/>
      <w:pPr>
        <w:ind w:left="9446" w:hanging="360"/>
      </w:pPr>
    </w:lvl>
    <w:lvl w:ilvl="8" w:tplc="1409001B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28" w15:restartNumberingAfterBreak="0">
    <w:nsid w:val="560D7041"/>
    <w:multiLevelType w:val="hybridMultilevel"/>
    <w:tmpl w:val="56B618B6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9" w15:restartNumberingAfterBreak="0">
    <w:nsid w:val="626A4870"/>
    <w:multiLevelType w:val="hybridMultilevel"/>
    <w:tmpl w:val="44B6672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0" w15:restartNumberingAfterBreak="0">
    <w:nsid w:val="636615B5"/>
    <w:multiLevelType w:val="hybridMultilevel"/>
    <w:tmpl w:val="CE727550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31" w15:restartNumberingAfterBreak="0">
    <w:nsid w:val="64542EFD"/>
    <w:multiLevelType w:val="hybridMultilevel"/>
    <w:tmpl w:val="D46CDEE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2" w15:restartNumberingAfterBreak="0">
    <w:nsid w:val="683B79F2"/>
    <w:multiLevelType w:val="hybridMultilevel"/>
    <w:tmpl w:val="2522E7D4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E41ED2"/>
    <w:multiLevelType w:val="hybridMultilevel"/>
    <w:tmpl w:val="0B38B64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4" w15:restartNumberingAfterBreak="0">
    <w:nsid w:val="6CAD01E7"/>
    <w:multiLevelType w:val="hybridMultilevel"/>
    <w:tmpl w:val="3C1C663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5" w15:restartNumberingAfterBreak="0">
    <w:nsid w:val="6EE63693"/>
    <w:multiLevelType w:val="hybridMultilevel"/>
    <w:tmpl w:val="CFC8D11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6" w15:restartNumberingAfterBreak="0">
    <w:nsid w:val="6F85094A"/>
    <w:multiLevelType w:val="hybridMultilevel"/>
    <w:tmpl w:val="2634DA78"/>
    <w:lvl w:ilvl="0" w:tplc="14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7" w15:restartNumberingAfterBreak="0">
    <w:nsid w:val="71DB2CC7"/>
    <w:multiLevelType w:val="hybridMultilevel"/>
    <w:tmpl w:val="EF86AFA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8" w15:restartNumberingAfterBreak="0">
    <w:nsid w:val="7458378B"/>
    <w:multiLevelType w:val="hybridMultilevel"/>
    <w:tmpl w:val="E94EDDA8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39" w15:restartNumberingAfterBreak="0">
    <w:nsid w:val="77BA65DF"/>
    <w:multiLevelType w:val="hybridMultilevel"/>
    <w:tmpl w:val="E29AD70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0" w15:restartNumberingAfterBreak="0">
    <w:nsid w:val="7894245C"/>
    <w:multiLevelType w:val="hybridMultilevel"/>
    <w:tmpl w:val="740A4058"/>
    <w:lvl w:ilvl="0" w:tplc="14090001">
      <w:start w:val="1"/>
      <w:numFmt w:val="bullet"/>
      <w:lvlText w:val=""/>
      <w:lvlJc w:val="left"/>
      <w:pPr>
        <w:ind w:left="7732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D14DF4"/>
    <w:multiLevelType w:val="hybridMultilevel"/>
    <w:tmpl w:val="9F248F3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2" w15:restartNumberingAfterBreak="0">
    <w:nsid w:val="78EB1630"/>
    <w:multiLevelType w:val="hybridMultilevel"/>
    <w:tmpl w:val="40E863A8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5"/>
  </w:num>
  <w:num w:numId="3">
    <w:abstractNumId w:val="12"/>
  </w:num>
  <w:num w:numId="4">
    <w:abstractNumId w:val="1"/>
  </w:num>
  <w:num w:numId="5">
    <w:abstractNumId w:val="25"/>
  </w:num>
  <w:num w:numId="6">
    <w:abstractNumId w:val="27"/>
  </w:num>
  <w:num w:numId="7">
    <w:abstractNumId w:val="17"/>
  </w:num>
  <w:num w:numId="8">
    <w:abstractNumId w:val="21"/>
  </w:num>
  <w:num w:numId="9">
    <w:abstractNumId w:val="23"/>
  </w:num>
  <w:num w:numId="10">
    <w:abstractNumId w:val="36"/>
  </w:num>
  <w:num w:numId="11">
    <w:abstractNumId w:val="0"/>
  </w:num>
  <w:num w:numId="12">
    <w:abstractNumId w:val="16"/>
  </w:num>
  <w:num w:numId="13">
    <w:abstractNumId w:val="9"/>
  </w:num>
  <w:num w:numId="14">
    <w:abstractNumId w:val="24"/>
  </w:num>
  <w:num w:numId="15">
    <w:abstractNumId w:val="26"/>
  </w:num>
  <w:num w:numId="16">
    <w:abstractNumId w:val="20"/>
  </w:num>
  <w:num w:numId="17">
    <w:abstractNumId w:val="6"/>
  </w:num>
  <w:num w:numId="18">
    <w:abstractNumId w:val="22"/>
  </w:num>
  <w:num w:numId="19">
    <w:abstractNumId w:val="13"/>
  </w:num>
  <w:num w:numId="20">
    <w:abstractNumId w:val="30"/>
  </w:num>
  <w:num w:numId="21">
    <w:abstractNumId w:val="2"/>
  </w:num>
  <w:num w:numId="22">
    <w:abstractNumId w:val="18"/>
  </w:num>
  <w:num w:numId="23">
    <w:abstractNumId w:val="5"/>
  </w:num>
  <w:num w:numId="24">
    <w:abstractNumId w:val="41"/>
  </w:num>
  <w:num w:numId="25">
    <w:abstractNumId w:val="3"/>
  </w:num>
  <w:num w:numId="26">
    <w:abstractNumId w:val="14"/>
  </w:num>
  <w:num w:numId="27">
    <w:abstractNumId w:val="33"/>
  </w:num>
  <w:num w:numId="28">
    <w:abstractNumId w:val="10"/>
  </w:num>
  <w:num w:numId="29">
    <w:abstractNumId w:val="28"/>
  </w:num>
  <w:num w:numId="30">
    <w:abstractNumId w:val="34"/>
  </w:num>
  <w:num w:numId="31">
    <w:abstractNumId w:val="37"/>
  </w:num>
  <w:num w:numId="32">
    <w:abstractNumId w:val="39"/>
  </w:num>
  <w:num w:numId="33">
    <w:abstractNumId w:val="35"/>
  </w:num>
  <w:num w:numId="34">
    <w:abstractNumId w:val="31"/>
  </w:num>
  <w:num w:numId="35">
    <w:abstractNumId w:val="42"/>
  </w:num>
  <w:num w:numId="36">
    <w:abstractNumId w:val="38"/>
  </w:num>
  <w:num w:numId="37">
    <w:abstractNumId w:val="19"/>
  </w:num>
  <w:num w:numId="38">
    <w:abstractNumId w:val="7"/>
  </w:num>
  <w:num w:numId="39">
    <w:abstractNumId w:val="32"/>
  </w:num>
  <w:num w:numId="40">
    <w:abstractNumId w:val="4"/>
  </w:num>
  <w:num w:numId="41">
    <w:abstractNumId w:val="8"/>
  </w:num>
  <w:num w:numId="42">
    <w:abstractNumId w:val="11"/>
  </w:num>
  <w:num w:numId="4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Y0tjS2sDA0sjQ2NjBV0lEKTi0uzszPAykwrwUAW4yD4SwAAAA="/>
  </w:docVars>
  <w:rsids>
    <w:rsidRoot w:val="00070727"/>
    <w:rsid w:val="0000489A"/>
    <w:rsid w:val="000079A6"/>
    <w:rsid w:val="000128D5"/>
    <w:rsid w:val="00043412"/>
    <w:rsid w:val="000468F5"/>
    <w:rsid w:val="00070727"/>
    <w:rsid w:val="000800D7"/>
    <w:rsid w:val="00087D8B"/>
    <w:rsid w:val="00096482"/>
    <w:rsid w:val="000A0B77"/>
    <w:rsid w:val="000A22B9"/>
    <w:rsid w:val="000B2291"/>
    <w:rsid w:val="000D430F"/>
    <w:rsid w:val="000D611A"/>
    <w:rsid w:val="000D6A6E"/>
    <w:rsid w:val="00136A99"/>
    <w:rsid w:val="001A3AA9"/>
    <w:rsid w:val="001B3705"/>
    <w:rsid w:val="001C6557"/>
    <w:rsid w:val="001E000C"/>
    <w:rsid w:val="002121F7"/>
    <w:rsid w:val="00217BE0"/>
    <w:rsid w:val="00223C39"/>
    <w:rsid w:val="00234305"/>
    <w:rsid w:val="00247898"/>
    <w:rsid w:val="00282908"/>
    <w:rsid w:val="002849EE"/>
    <w:rsid w:val="002D732C"/>
    <w:rsid w:val="002E5FE6"/>
    <w:rsid w:val="002F13AD"/>
    <w:rsid w:val="00300FB3"/>
    <w:rsid w:val="003250E1"/>
    <w:rsid w:val="003404F3"/>
    <w:rsid w:val="00356678"/>
    <w:rsid w:val="0037517F"/>
    <w:rsid w:val="0038319C"/>
    <w:rsid w:val="003A2A2D"/>
    <w:rsid w:val="003A36A6"/>
    <w:rsid w:val="003C3361"/>
    <w:rsid w:val="003C35AD"/>
    <w:rsid w:val="003D4DE0"/>
    <w:rsid w:val="003D5824"/>
    <w:rsid w:val="003F5540"/>
    <w:rsid w:val="0040052A"/>
    <w:rsid w:val="004013E7"/>
    <w:rsid w:val="00435768"/>
    <w:rsid w:val="00450E44"/>
    <w:rsid w:val="00466F80"/>
    <w:rsid w:val="00477A0E"/>
    <w:rsid w:val="004B1C19"/>
    <w:rsid w:val="004C213C"/>
    <w:rsid w:val="00524325"/>
    <w:rsid w:val="005479B1"/>
    <w:rsid w:val="00572637"/>
    <w:rsid w:val="00581429"/>
    <w:rsid w:val="00583C4E"/>
    <w:rsid w:val="00590A42"/>
    <w:rsid w:val="00591403"/>
    <w:rsid w:val="005A4E92"/>
    <w:rsid w:val="005B5DD5"/>
    <w:rsid w:val="005D3AEF"/>
    <w:rsid w:val="005E4C60"/>
    <w:rsid w:val="005E5DEA"/>
    <w:rsid w:val="005F5DEE"/>
    <w:rsid w:val="00605DAA"/>
    <w:rsid w:val="00610E75"/>
    <w:rsid w:val="00615F3D"/>
    <w:rsid w:val="00650106"/>
    <w:rsid w:val="00665433"/>
    <w:rsid w:val="00671C2C"/>
    <w:rsid w:val="00683237"/>
    <w:rsid w:val="00686CB1"/>
    <w:rsid w:val="006A3FFD"/>
    <w:rsid w:val="006A7391"/>
    <w:rsid w:val="006B1E2D"/>
    <w:rsid w:val="006D5489"/>
    <w:rsid w:val="006D5F20"/>
    <w:rsid w:val="006D64D6"/>
    <w:rsid w:val="006E3339"/>
    <w:rsid w:val="006F625D"/>
    <w:rsid w:val="00716F44"/>
    <w:rsid w:val="007245D5"/>
    <w:rsid w:val="00731343"/>
    <w:rsid w:val="00733EBA"/>
    <w:rsid w:val="007441A2"/>
    <w:rsid w:val="00793F87"/>
    <w:rsid w:val="007A3928"/>
    <w:rsid w:val="007D1563"/>
    <w:rsid w:val="007F27B1"/>
    <w:rsid w:val="008170F6"/>
    <w:rsid w:val="00821F30"/>
    <w:rsid w:val="0083090B"/>
    <w:rsid w:val="0085654B"/>
    <w:rsid w:val="0087768C"/>
    <w:rsid w:val="00893506"/>
    <w:rsid w:val="008A3D9D"/>
    <w:rsid w:val="008B4522"/>
    <w:rsid w:val="008C2D65"/>
    <w:rsid w:val="008C3CD2"/>
    <w:rsid w:val="008D22F3"/>
    <w:rsid w:val="008F31FC"/>
    <w:rsid w:val="008F47F9"/>
    <w:rsid w:val="008F53F2"/>
    <w:rsid w:val="009058C9"/>
    <w:rsid w:val="00912156"/>
    <w:rsid w:val="00913B79"/>
    <w:rsid w:val="00933577"/>
    <w:rsid w:val="00950DDE"/>
    <w:rsid w:val="0096177E"/>
    <w:rsid w:val="00984BAA"/>
    <w:rsid w:val="00A23A27"/>
    <w:rsid w:val="00A357E8"/>
    <w:rsid w:val="00A37DE1"/>
    <w:rsid w:val="00A45478"/>
    <w:rsid w:val="00A73114"/>
    <w:rsid w:val="00A817ED"/>
    <w:rsid w:val="00AC0A41"/>
    <w:rsid w:val="00AC1B04"/>
    <w:rsid w:val="00B00FA3"/>
    <w:rsid w:val="00B70256"/>
    <w:rsid w:val="00B7661D"/>
    <w:rsid w:val="00B95398"/>
    <w:rsid w:val="00BA05DA"/>
    <w:rsid w:val="00BA4160"/>
    <w:rsid w:val="00BA45E9"/>
    <w:rsid w:val="00BA6309"/>
    <w:rsid w:val="00BB2078"/>
    <w:rsid w:val="00BC0346"/>
    <w:rsid w:val="00BC2A68"/>
    <w:rsid w:val="00BD0651"/>
    <w:rsid w:val="00BD49E6"/>
    <w:rsid w:val="00BE2A0C"/>
    <w:rsid w:val="00BF14C6"/>
    <w:rsid w:val="00BF3145"/>
    <w:rsid w:val="00C454D9"/>
    <w:rsid w:val="00C51B6C"/>
    <w:rsid w:val="00C669AB"/>
    <w:rsid w:val="00C8575C"/>
    <w:rsid w:val="00C86970"/>
    <w:rsid w:val="00CB2D90"/>
    <w:rsid w:val="00CB4FD9"/>
    <w:rsid w:val="00CE3E9E"/>
    <w:rsid w:val="00CF17E2"/>
    <w:rsid w:val="00CF5BC2"/>
    <w:rsid w:val="00D104C5"/>
    <w:rsid w:val="00D353C9"/>
    <w:rsid w:val="00D5235C"/>
    <w:rsid w:val="00D7260C"/>
    <w:rsid w:val="00DB60B8"/>
    <w:rsid w:val="00DE3399"/>
    <w:rsid w:val="00E12140"/>
    <w:rsid w:val="00E63D1F"/>
    <w:rsid w:val="00E7282A"/>
    <w:rsid w:val="00E74476"/>
    <w:rsid w:val="00E92AD2"/>
    <w:rsid w:val="00EA4C05"/>
    <w:rsid w:val="00EB04BD"/>
    <w:rsid w:val="00EC6DB3"/>
    <w:rsid w:val="00ED7D88"/>
    <w:rsid w:val="00EF1E48"/>
    <w:rsid w:val="00F814FB"/>
    <w:rsid w:val="00F95C70"/>
    <w:rsid w:val="00FA0F61"/>
    <w:rsid w:val="00FB2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D3C1D"/>
  <w15:chartTrackingRefBased/>
  <w15:docId w15:val="{41785E0A-BBB1-443E-9BF9-1059B827C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93F87"/>
    <w:pPr>
      <w:spacing w:after="0" w:line="360" w:lineRule="auto"/>
      <w:ind w:left="3686"/>
    </w:pPr>
    <w:rPr>
      <w:rFonts w:ascii="Arial" w:hAnsi="Arial" w:cs="Arial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3577"/>
    <w:pPr>
      <w:keepNext/>
      <w:keepLines/>
      <w:spacing w:before="240"/>
      <w:ind w:left="0"/>
      <w:jc w:val="center"/>
      <w:outlineLvl w:val="0"/>
    </w:pPr>
    <w:rPr>
      <w:rFonts w:eastAsiaTheme="majorEastAsia"/>
      <w:b/>
      <w:bCs/>
      <w:color w:val="000000" w:themeColor="text1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70727"/>
    <w:pPr>
      <w:autoSpaceDE w:val="0"/>
      <w:autoSpaceDN w:val="0"/>
      <w:adjustRightInd w:val="0"/>
      <w:spacing w:after="0" w:line="240" w:lineRule="auto"/>
    </w:pPr>
    <w:rPr>
      <w:rFonts w:ascii="Wingdings 3" w:hAnsi="Wingdings 3" w:cs="Wingdings 3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523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23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235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4341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3412"/>
  </w:style>
  <w:style w:type="paragraph" w:styleId="Footer">
    <w:name w:val="footer"/>
    <w:basedOn w:val="Normal"/>
    <w:link w:val="FooterChar"/>
    <w:uiPriority w:val="99"/>
    <w:unhideWhenUsed/>
    <w:rsid w:val="0004341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3412"/>
  </w:style>
  <w:style w:type="character" w:customStyle="1" w:styleId="Heading1Char">
    <w:name w:val="Heading 1 Char"/>
    <w:basedOn w:val="DefaultParagraphFont"/>
    <w:link w:val="Heading1"/>
    <w:uiPriority w:val="9"/>
    <w:rsid w:val="00933577"/>
    <w:rPr>
      <w:rFonts w:ascii="Arial" w:eastAsiaTheme="majorEastAsia" w:hAnsi="Arial" w:cs="Arial"/>
      <w:b/>
      <w:bCs/>
      <w:color w:val="000000" w:themeColor="text1"/>
      <w:sz w:val="48"/>
      <w:szCs w:val="48"/>
    </w:rPr>
  </w:style>
  <w:style w:type="paragraph" w:styleId="NoSpacing">
    <w:name w:val="No Spacing"/>
    <w:basedOn w:val="ListParagraph"/>
    <w:uiPriority w:val="1"/>
    <w:qFormat/>
    <w:rsid w:val="003C3361"/>
    <w:pPr>
      <w:numPr>
        <w:numId w:val="17"/>
      </w:numPr>
      <w:ind w:left="4253" w:hanging="56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28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105.jpeg"/><Relationship Id="rId21" Type="http://schemas.openxmlformats.org/officeDocument/2006/relationships/image" Target="media/image12.png"/><Relationship Id="rId42" Type="http://schemas.openxmlformats.org/officeDocument/2006/relationships/image" Target="media/image310.jpe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5.png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112" Type="http://schemas.openxmlformats.org/officeDocument/2006/relationships/image" Target="media/image100.png"/><Relationship Id="rId133" Type="http://schemas.openxmlformats.org/officeDocument/2006/relationships/image" Target="media/image121.jpeg"/><Relationship Id="rId138" Type="http://schemas.openxmlformats.org/officeDocument/2006/relationships/image" Target="media/image126.jpeg"/><Relationship Id="rId16" Type="http://schemas.openxmlformats.org/officeDocument/2006/relationships/image" Target="media/image7.png"/><Relationship Id="rId107" Type="http://schemas.openxmlformats.org/officeDocument/2006/relationships/image" Target="media/image95.png"/><Relationship Id="rId11" Type="http://schemas.openxmlformats.org/officeDocument/2006/relationships/footer" Target="footer1.xm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2.jpeg"/><Relationship Id="rId58" Type="http://schemas.openxmlformats.org/officeDocument/2006/relationships/image" Target="media/image47.png"/><Relationship Id="rId74" Type="http://schemas.openxmlformats.org/officeDocument/2006/relationships/image" Target="media/image62.png"/><Relationship Id="rId79" Type="http://schemas.openxmlformats.org/officeDocument/2006/relationships/image" Target="media/image67.jpeg"/><Relationship Id="rId102" Type="http://schemas.openxmlformats.org/officeDocument/2006/relationships/image" Target="media/image91.jpeg"/><Relationship Id="rId123" Type="http://schemas.openxmlformats.org/officeDocument/2006/relationships/image" Target="media/image111.jpeg"/><Relationship Id="rId128" Type="http://schemas.openxmlformats.org/officeDocument/2006/relationships/image" Target="media/image116.png"/><Relationship Id="rId5" Type="http://schemas.openxmlformats.org/officeDocument/2006/relationships/footnotes" Target="footnote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7.jpeg"/><Relationship Id="rId113" Type="http://schemas.openxmlformats.org/officeDocument/2006/relationships/image" Target="media/image101.jpeg"/><Relationship Id="rId118" Type="http://schemas.openxmlformats.org/officeDocument/2006/relationships/image" Target="media/image106.png"/><Relationship Id="rId134" Type="http://schemas.openxmlformats.org/officeDocument/2006/relationships/image" Target="media/image122.jpeg"/><Relationship Id="rId13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60.pn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93" Type="http://schemas.openxmlformats.org/officeDocument/2006/relationships/image" Target="media/image81.jpeg"/><Relationship Id="rId98" Type="http://schemas.openxmlformats.org/officeDocument/2006/relationships/image" Target="media/image86.png"/><Relationship Id="rId121" Type="http://schemas.openxmlformats.org/officeDocument/2006/relationships/image" Target="media/image109.jpe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jpeg"/><Relationship Id="rId103" Type="http://schemas.openxmlformats.org/officeDocument/2006/relationships/image" Target="media/image90.jpeg"/><Relationship Id="rId108" Type="http://schemas.openxmlformats.org/officeDocument/2006/relationships/image" Target="media/image96.jpeg"/><Relationship Id="rId116" Type="http://schemas.openxmlformats.org/officeDocument/2006/relationships/image" Target="media/image104.png"/><Relationship Id="rId124" Type="http://schemas.openxmlformats.org/officeDocument/2006/relationships/image" Target="media/image112.jpeg"/><Relationship Id="rId129" Type="http://schemas.openxmlformats.org/officeDocument/2006/relationships/image" Target="media/image117.jpeg"/><Relationship Id="rId137" Type="http://schemas.openxmlformats.org/officeDocument/2006/relationships/image" Target="media/image125.pn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3.jpeg"/><Relationship Id="rId62" Type="http://schemas.openxmlformats.org/officeDocument/2006/relationships/image" Target="media/image51.pn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image" Target="media/image71.jpeg"/><Relationship Id="rId88" Type="http://schemas.openxmlformats.org/officeDocument/2006/relationships/image" Target="media/image76.pn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11" Type="http://schemas.openxmlformats.org/officeDocument/2006/relationships/image" Target="media/image99.jpeg"/><Relationship Id="rId132" Type="http://schemas.openxmlformats.org/officeDocument/2006/relationships/image" Target="media/image120.png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6" Type="http://schemas.openxmlformats.org/officeDocument/2006/relationships/image" Target="media/image94.jpeg"/><Relationship Id="rId114" Type="http://schemas.openxmlformats.org/officeDocument/2006/relationships/image" Target="media/image102.jpeg"/><Relationship Id="rId119" Type="http://schemas.openxmlformats.org/officeDocument/2006/relationships/image" Target="media/image107.jpeg"/><Relationship Id="rId127" Type="http://schemas.openxmlformats.org/officeDocument/2006/relationships/image" Target="media/image115.jpe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image" Target="media/image330.png"/><Relationship Id="rId52" Type="http://schemas.openxmlformats.org/officeDocument/2006/relationships/image" Target="media/image41.jpe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94" Type="http://schemas.openxmlformats.org/officeDocument/2006/relationships/image" Target="media/image82.jpeg"/><Relationship Id="rId99" Type="http://schemas.openxmlformats.org/officeDocument/2006/relationships/image" Target="media/image87.png"/><Relationship Id="rId101" Type="http://schemas.openxmlformats.org/officeDocument/2006/relationships/image" Target="media/image89.jpeg"/><Relationship Id="rId122" Type="http://schemas.openxmlformats.org/officeDocument/2006/relationships/image" Target="media/image110.png"/><Relationship Id="rId130" Type="http://schemas.openxmlformats.org/officeDocument/2006/relationships/image" Target="media/image118.png"/><Relationship Id="rId135" Type="http://schemas.openxmlformats.org/officeDocument/2006/relationships/image" Target="media/image12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9" Type="http://schemas.openxmlformats.org/officeDocument/2006/relationships/image" Target="media/image30.png"/><Relationship Id="rId109" Type="http://schemas.openxmlformats.org/officeDocument/2006/relationships/image" Target="media/image97.jpeg"/><Relationship Id="rId34" Type="http://schemas.openxmlformats.org/officeDocument/2006/relationships/image" Target="media/image25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4.jpeg"/><Relationship Id="rId97" Type="http://schemas.openxmlformats.org/officeDocument/2006/relationships/image" Target="media/image85.png"/><Relationship Id="rId104" Type="http://schemas.openxmlformats.org/officeDocument/2006/relationships/image" Target="media/image92.jpeg"/><Relationship Id="rId120" Type="http://schemas.openxmlformats.org/officeDocument/2006/relationships/image" Target="media/image108.jpeg"/><Relationship Id="rId125" Type="http://schemas.openxmlformats.org/officeDocument/2006/relationships/image" Target="media/image113.jpeg"/><Relationship Id="rId7" Type="http://schemas.openxmlformats.org/officeDocument/2006/relationships/hyperlink" Target="https://systemreview.health.govt.nz/" TargetMode="External"/><Relationship Id="rId71" Type="http://schemas.openxmlformats.org/officeDocument/2006/relationships/image" Target="media/image59.jpeg"/><Relationship Id="rId92" Type="http://schemas.openxmlformats.org/officeDocument/2006/relationships/image" Target="media/image80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4.png"/><Relationship Id="rId66" Type="http://schemas.openxmlformats.org/officeDocument/2006/relationships/image" Target="media/image54.jpeg"/><Relationship Id="rId87" Type="http://schemas.openxmlformats.org/officeDocument/2006/relationships/image" Target="media/image75.png"/><Relationship Id="rId110" Type="http://schemas.openxmlformats.org/officeDocument/2006/relationships/image" Target="media/image98.jpeg"/><Relationship Id="rId115" Type="http://schemas.openxmlformats.org/officeDocument/2006/relationships/image" Target="media/image103.png"/><Relationship Id="rId131" Type="http://schemas.openxmlformats.org/officeDocument/2006/relationships/image" Target="media/image119.jpeg"/><Relationship Id="rId136" Type="http://schemas.openxmlformats.org/officeDocument/2006/relationships/image" Target="media/image124.png"/><Relationship Id="rId61" Type="http://schemas.openxmlformats.org/officeDocument/2006/relationships/image" Target="media/image50.jpeg"/><Relationship Id="rId82" Type="http://schemas.openxmlformats.org/officeDocument/2006/relationships/image" Target="media/image70.png"/><Relationship Id="rId19" Type="http://schemas.openxmlformats.org/officeDocument/2006/relationships/image" Target="media/image10.png"/><Relationship Id="rId14" Type="http://schemas.openxmlformats.org/officeDocument/2006/relationships/image" Target="media/image6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56" Type="http://schemas.openxmlformats.org/officeDocument/2006/relationships/image" Target="media/image45.png"/><Relationship Id="rId77" Type="http://schemas.openxmlformats.org/officeDocument/2006/relationships/image" Target="media/image65.jpeg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126" Type="http://schemas.openxmlformats.org/officeDocument/2006/relationships/image" Target="media/image1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364AC5B6</Template>
  <TotalTime>4</TotalTime>
  <Pages>38</Pages>
  <Words>1595</Words>
  <Characters>9096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Health and Disability System Review Interim Report 2019 – Easy Read version</vt:lpstr>
    </vt:vector>
  </TitlesOfParts>
  <Company>Ministry of Health</Company>
  <LinksUpToDate>false</LinksUpToDate>
  <CharactersWithSpaces>10670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and Disability System Review Interim Report 2019 – Easy Read version</dc:title>
  <dc:subject/>
  <dc:creator>New Zealand Health and Disability System Review</dc:creator>
  <cp:keywords/>
  <dc:description/>
  <cp:lastModifiedBy>Ministry of Health</cp:lastModifiedBy>
  <cp:revision>3</cp:revision>
  <dcterms:created xsi:type="dcterms:W3CDTF">2019-10-14T19:57:00Z</dcterms:created>
  <dcterms:modified xsi:type="dcterms:W3CDTF">2019-10-14T19:59:00Z</dcterms:modified>
</cp:coreProperties>
</file>